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96CC2" w14:textId="77777777" w:rsidR="0068175A" w:rsidRPr="00BA77A5" w:rsidRDefault="0068175A" w:rsidP="0068175A">
      <w:pPr>
        <w:rPr>
          <w:rFonts w:cs="Myanmar Text"/>
          <w:cs/>
          <w:lang w:bidi="my-MM"/>
        </w:rPr>
        <w:sectPr w:rsidR="0068175A" w:rsidRPr="00BA77A5" w:rsidSect="00EA7832">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898880" behindDoc="0" locked="1" layoutInCell="1" allowOverlap="1" wp14:anchorId="162D8DE9" wp14:editId="6CA9EEB8">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317F8" w14:textId="76A15767" w:rsidR="0053728E" w:rsidRPr="00993426" w:rsidRDefault="0053728E" w:rsidP="0068175A">
                            <w:pPr>
                              <w:pStyle w:val="CoverLessonTitle"/>
                              <w:rPr>
                                <w:cs/>
                                <w:lang w:bidi="my-MM"/>
                              </w:rPr>
                            </w:pPr>
                            <w:r>
                              <w:rPr>
                                <w:rFonts w:hint="cs"/>
                                <w:cs/>
                                <w:lang w:bidi="my-MM"/>
                              </w:rPr>
                              <w:t>အနာဂတ္တိကျမ်းများ၏စာပေကို</w:t>
                            </w:r>
                            <w:r w:rsidRPr="0068175A">
                              <w:rPr>
                                <w:cs/>
                                <w:lang w:bidi="my-MM"/>
                              </w:rPr>
                              <w:t xml:space="preserve"> </w:t>
                            </w:r>
                            <w:r w:rsidRPr="0068175A">
                              <w:rPr>
                                <w:rFonts w:hint="cs"/>
                                <w:cs/>
                                <w:lang w:bidi="my-MM"/>
                              </w:rPr>
                              <w:t>လေ့လာသုံးသပ်ခြင်း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2D8DE9"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8988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64E317F8" w14:textId="76A15767" w:rsidR="0053728E" w:rsidRPr="00993426" w:rsidRDefault="0053728E" w:rsidP="0068175A">
                      <w:pPr>
                        <w:pStyle w:val="CoverLessonTitle"/>
                        <w:rPr>
                          <w:cs/>
                          <w:lang w:bidi="my-MM"/>
                        </w:rPr>
                      </w:pPr>
                      <w:r>
                        <w:rPr>
                          <w:rFonts w:hint="cs"/>
                          <w:cs/>
                          <w:lang w:bidi="my-MM"/>
                        </w:rPr>
                        <w:t>အနာဂတ္တိကျမ်းများ၏စာပေကို</w:t>
                      </w:r>
                      <w:r w:rsidRPr="0068175A">
                        <w:rPr>
                          <w:cs/>
                          <w:lang w:bidi="my-MM"/>
                        </w:rPr>
                        <w:t xml:space="preserve"> </w:t>
                      </w:r>
                      <w:r w:rsidRPr="0068175A">
                        <w:rPr>
                          <w:rFonts w:hint="cs"/>
                          <w:cs/>
                          <w:lang w:bidi="my-MM"/>
                        </w:rPr>
                        <w:t>လေ့လာသုံးသပ်ခြင်း</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897856" behindDoc="0" locked="1" layoutInCell="1" allowOverlap="1" wp14:anchorId="4E380932" wp14:editId="56C5A2D9">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883" w14:textId="77777777" w:rsidR="0053728E" w:rsidRPr="00C62C25" w:rsidRDefault="0053728E" w:rsidP="0068175A">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80932" id="Text Box 430" o:spid="_x0000_s1027" type="#_x0000_t202" style="position:absolute;margin-left:173.25pt;margin-top:-15pt;width:407.25pt;height:185.25pt;z-index:25189785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74403883" w14:textId="77777777" w:rsidR="0053728E" w:rsidRPr="00C62C25" w:rsidRDefault="0053728E" w:rsidP="0068175A">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900928" behindDoc="0" locked="0" layoutInCell="1" allowOverlap="1" wp14:anchorId="770536F2" wp14:editId="1E19D322">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4678E971" w14:textId="77777777" w:rsidR="0053728E" w:rsidRPr="000D62C1" w:rsidRDefault="0053728E" w:rsidP="0068175A">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536F2" id="Text Box 429" o:spid="_x0000_s1028" type="#_x0000_t202" style="position:absolute;margin-left:-63pt;margin-top:509.15pt;width:242.65pt;height:50.2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4678E971" w14:textId="77777777" w:rsidR="0053728E" w:rsidRPr="000D62C1" w:rsidRDefault="0053728E" w:rsidP="0068175A">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bidi="my-MM"/>
        </w:rPr>
        <w:drawing>
          <wp:anchor distT="0" distB="0" distL="114300" distR="114300" simplePos="0" relativeHeight="251896832" behindDoc="1" locked="1" layoutInCell="1" allowOverlap="1" wp14:anchorId="5FC58482" wp14:editId="3779622B">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899904" behindDoc="0" locked="1" layoutInCell="1" allowOverlap="1" wp14:anchorId="46B7D786" wp14:editId="15D40999">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20CA6" w14:textId="02A0BDEA" w:rsidR="0053728E" w:rsidRPr="00993426" w:rsidRDefault="0053728E" w:rsidP="0068175A">
                            <w:pPr>
                              <w:pStyle w:val="CoverLessonNumber"/>
                              <w:rPr>
                                <w:cs/>
                                <w:lang w:bidi="my-MM"/>
                              </w:rPr>
                            </w:pPr>
                            <w:r w:rsidRPr="0068175A">
                              <w:rPr>
                                <w:rFonts w:hint="cs"/>
                                <w:cs/>
                                <w:lang w:bidi="my-MM"/>
                              </w:rPr>
                              <w:t>သင်ခန်းစာ</w:t>
                            </w:r>
                            <w:r w:rsidRPr="0068175A">
                              <w:rPr>
                                <w:cs/>
                                <w:lang w:bidi="my-MM"/>
                              </w:rPr>
                              <w:t xml:space="preserve"> </w:t>
                            </w:r>
                            <w:r w:rsidRPr="0068175A">
                              <w:rPr>
                                <w:rFonts w:hint="cs"/>
                                <w:cs/>
                                <w:lang w:bidi="my-MM"/>
                              </w:rPr>
                              <w:t>ခြောက်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B7D786" id="Text Box 427" o:spid="_x0000_s1029" type="#_x0000_t202" style="position:absolute;margin-left:5.25pt;margin-top:258.7pt;width:189pt;height:75.75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4EA20CA6" w14:textId="02A0BDEA" w:rsidR="0053728E" w:rsidRPr="00993426" w:rsidRDefault="0053728E" w:rsidP="0068175A">
                      <w:pPr>
                        <w:pStyle w:val="CoverLessonNumber"/>
                        <w:rPr>
                          <w:cs/>
                          <w:lang w:bidi="my-MM"/>
                        </w:rPr>
                      </w:pPr>
                      <w:r w:rsidRPr="0068175A">
                        <w:rPr>
                          <w:rFonts w:hint="cs"/>
                          <w:cs/>
                          <w:lang w:bidi="my-MM"/>
                        </w:rPr>
                        <w:t>သင်ခန်းစာ</w:t>
                      </w:r>
                      <w:r w:rsidRPr="0068175A">
                        <w:rPr>
                          <w:cs/>
                          <w:lang w:bidi="my-MM"/>
                        </w:rPr>
                        <w:t xml:space="preserve"> </w:t>
                      </w:r>
                      <w:r w:rsidRPr="0068175A">
                        <w:rPr>
                          <w:rFonts w:hint="cs"/>
                          <w:cs/>
                          <w:lang w:bidi="my-MM"/>
                        </w:rPr>
                        <w:t>ခြောက်</w:t>
                      </w:r>
                    </w:p>
                  </w:txbxContent>
                </v:textbox>
                <w10:wrap anchorx="page" anchory="page"/>
                <w10:anchorlock/>
              </v:shape>
            </w:pict>
          </mc:Fallback>
        </mc:AlternateContent>
      </w:r>
    </w:p>
    <w:bookmarkEnd w:id="0"/>
    <w:p w14:paraId="728E2AC9" w14:textId="77777777" w:rsidR="0068175A" w:rsidRPr="00DC098C" w:rsidRDefault="0068175A" w:rsidP="0068175A">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530C58D4" w14:textId="77777777" w:rsidR="0068175A" w:rsidRPr="00DC098C" w:rsidRDefault="0068175A" w:rsidP="0068175A">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DC098C">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1BB8A7F1" w14:textId="57063C93" w:rsidR="0068175A" w:rsidRPr="002E19DE" w:rsidRDefault="0068175A" w:rsidP="0068175A">
      <w:pPr>
        <w:pStyle w:val="IntroTextFirst"/>
        <w:rPr>
          <w:cs/>
        </w:rPr>
      </w:pPr>
      <w:r w:rsidRPr="005A4EED">
        <w:rPr>
          <w:cs/>
        </w:rPr>
        <w:t xml:space="preserve">တစ်နည်းနည်းနှင့် မပြထားလျှင် ကျမ်းအကိုးအကား အားလုံးသည် </w:t>
      </w:r>
      <w:r w:rsidRPr="00DC098C">
        <w:rPr>
          <w:cs/>
        </w:rPr>
        <w:t xml:space="preserve">Good News Publishers </w:t>
      </w:r>
      <w:r w:rsidRPr="005A4EED">
        <w:rPr>
          <w:cs/>
        </w:rPr>
        <w:t xml:space="preserve">၏ အမှုတော်တစ်ခုဖြစ်သော </w:t>
      </w:r>
      <w:r w:rsidRPr="00DC098C">
        <w:rPr>
          <w:cs/>
        </w:rPr>
        <w:t xml:space="preserve">Crossway </w:t>
      </w:r>
      <w:r w:rsidRPr="005A4EED">
        <w:rPr>
          <w:cs/>
        </w:rPr>
        <w:t xml:space="preserve">၏ </w:t>
      </w:r>
      <w:r w:rsidRPr="00502443">
        <w:rPr>
          <w:cs/>
        </w:rPr>
        <w:t xml:space="preserve">2001 </w:t>
      </w:r>
      <w:r w:rsidRPr="005A4EED">
        <w:rPr>
          <w:cs/>
        </w:rPr>
        <w:t xml:space="preserve">ခုနှစ် ထုတ် </w:t>
      </w:r>
      <w:r w:rsidRPr="00DC098C">
        <w:rPr>
          <w:cs/>
        </w:rPr>
        <w:t xml:space="preserve">ESV (English Standard Bible) </w:t>
      </w:r>
      <w:r w:rsidRPr="005A4EED">
        <w:rPr>
          <w:cs/>
        </w:rPr>
        <w:t>သမ္မာကျမ်းစာ မှ ဖြစ်ပါသည်။</w:t>
      </w:r>
      <w:r w:rsidR="00874F96">
        <w:rPr>
          <w:cs/>
        </w:rPr>
        <w:t xml:space="preserve"> </w:t>
      </w:r>
      <w:r w:rsidRPr="005A4EED">
        <w:rPr>
          <w:cs/>
        </w:rPr>
        <w:t>ခွင့်ပြုချက်ဖြင့် အသုံးပြုထားပါသည်။ မူပိုင်ခွင့် အားလုံး ကန့်သတ်ထားပြီး ဖြစ်ပါသည်။</w:t>
      </w:r>
    </w:p>
    <w:p w14:paraId="160F83BF" w14:textId="77777777" w:rsidR="0068175A" w:rsidRPr="002E19DE" w:rsidRDefault="0068175A" w:rsidP="0068175A">
      <w:pPr>
        <w:pStyle w:val="IntroTextTitle"/>
        <w:spacing w:before="0" w:after="0"/>
        <w:rPr>
          <w:sz w:val="12"/>
          <w:szCs w:val="12"/>
          <w:cs/>
          <w:lang w:bidi="te"/>
        </w:rPr>
      </w:pPr>
    </w:p>
    <w:p w14:paraId="6C3DFCE4" w14:textId="77777777" w:rsidR="0068175A" w:rsidRPr="00502443" w:rsidRDefault="0068175A" w:rsidP="0068175A">
      <w:pPr>
        <w:pStyle w:val="IntroTextTitle"/>
        <w:rPr>
          <w:cs/>
        </w:rPr>
      </w:pPr>
      <w:r w:rsidRPr="00502443">
        <w:rPr>
          <w:cs/>
        </w:rPr>
        <w:t>သာ့ဒ်မစ်လ် အကြောင်း</w:t>
      </w:r>
    </w:p>
    <w:p w14:paraId="211BB41C" w14:textId="77777777" w:rsidR="0068175A" w:rsidRPr="00DC098C" w:rsidRDefault="0068175A" w:rsidP="0068175A">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3ED9649F" w14:textId="77777777" w:rsidR="0068175A" w:rsidRPr="00171BB3" w:rsidRDefault="0068175A" w:rsidP="0068175A">
      <w:pPr>
        <w:pStyle w:val="IntroText"/>
        <w:rPr>
          <w:cs/>
        </w:rPr>
      </w:pPr>
      <w:r w:rsidRPr="005A4EED">
        <w:rPr>
          <w:cs/>
        </w:rPr>
        <w:t>ကမ္ဘာကြီးအတွက် အခမဲ့ သမ္မာကျမ်းစာ ပညာရေး</w:t>
      </w:r>
    </w:p>
    <w:p w14:paraId="34F6086C" w14:textId="14C6CD5D" w:rsidR="0068175A" w:rsidRPr="00DC098C" w:rsidRDefault="0068175A" w:rsidP="0068175A">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874F96">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874F96">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5969B1E3" w14:textId="77777777" w:rsidR="00874F96" w:rsidRDefault="0068175A" w:rsidP="0068175A">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3E8A952B" w14:textId="77777777" w:rsidR="00874F96" w:rsidRDefault="0068175A" w:rsidP="0068175A">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874F96">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464A160F" w14:textId="46DA44B4" w:rsidR="0068175A" w:rsidRPr="00DC098C" w:rsidRDefault="0068175A" w:rsidP="0068175A">
      <w:pPr>
        <w:pStyle w:val="IntroText"/>
        <w:rPr>
          <w:cs/>
        </w:rPr>
      </w:pPr>
      <w:r w:rsidRPr="00502443">
        <w:rPr>
          <w:cs/>
        </w:rPr>
        <w:t xml:space="preserve">သာ့ဒ်မစ်လ်ကို အိုင်အာရ်အက်စ်က ကော်ပိုရေးရှင်း </w:t>
      </w:r>
      <w:r w:rsidRPr="00DC098C">
        <w:rPr>
          <w:cs/>
        </w:rPr>
        <w:t xml:space="preserve">501 C (3) </w:t>
      </w:r>
      <w:r w:rsidRPr="00502443">
        <w:rPr>
          <w:cs/>
        </w:rPr>
        <w:t>အဖြစ်ဖြင့် အသိအမှတ်ပြုထားပါသည်။</w:t>
      </w:r>
      <w:r w:rsidR="00874F96">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874F96">
        <w:rPr>
          <w:cs/>
        </w:rPr>
        <w:t xml:space="preserve"> </w:t>
      </w:r>
      <w:r w:rsidRPr="00502443">
        <w:rPr>
          <w:cs/>
        </w:rPr>
        <w:t xml:space="preserve">ကျွန်ုပ်တို့၏ အမှုတော် အကြောင်း ပိုမိုသိရှိရန်နှင့် သင်မည်သို့ ပါဝင်နိုင်ကြောင်း လေ့လာရန် ကျေးဇူး ပြု၍ </w:t>
      </w:r>
      <w:r w:rsidRPr="00DC098C">
        <w:rPr>
          <w:cs/>
        </w:rPr>
        <w:t xml:space="preserve">www.thirdmill.org </w:t>
      </w:r>
      <w:r w:rsidRPr="00502443">
        <w:rPr>
          <w:cs/>
        </w:rPr>
        <w:t>သို့ ဝင်ရောက်ကြည့်ရှုနိုင်ပါသည်။</w:t>
      </w:r>
    </w:p>
    <w:p w14:paraId="233D2214" w14:textId="77777777" w:rsidR="0068175A" w:rsidRPr="006E5CF8" w:rsidRDefault="0068175A" w:rsidP="0068175A">
      <w:pPr>
        <w:pStyle w:val="IntroTextTitle"/>
        <w:spacing w:before="0" w:after="0"/>
        <w:rPr>
          <w:sz w:val="12"/>
          <w:szCs w:val="12"/>
          <w:cs/>
          <w:lang w:bidi="te"/>
        </w:rPr>
      </w:pPr>
    </w:p>
    <w:p w14:paraId="7B5130EE" w14:textId="77777777" w:rsidR="0068175A" w:rsidRPr="005F785E" w:rsidRDefault="0068175A" w:rsidP="0068175A">
      <w:pPr>
        <w:rPr>
          <w:rFonts w:cs="Myanmar Text"/>
          <w:cs/>
          <w:lang w:bidi="my-MM"/>
        </w:rPr>
        <w:sectPr w:rsidR="0068175A" w:rsidRPr="005F785E" w:rsidSect="00EA7832">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74CF083A" w14:textId="77777777" w:rsidR="0068175A" w:rsidRPr="009604EE" w:rsidRDefault="0068175A" w:rsidP="0068175A">
      <w:pPr>
        <w:pStyle w:val="TOCHeading"/>
        <w:rPr>
          <w:cs/>
        </w:rPr>
      </w:pPr>
      <w:r w:rsidRPr="009604EE">
        <w:rPr>
          <w:cs/>
        </w:rPr>
        <w:lastRenderedPageBreak/>
        <w:t>မာတိကာ</w:t>
      </w:r>
    </w:p>
    <w:p w14:paraId="00A89927" w14:textId="6D4D9226" w:rsidR="0068175A" w:rsidRPr="0068175A" w:rsidRDefault="0068175A" w:rsidP="0068175A">
      <w:pPr>
        <w:pStyle w:val="TOC1"/>
        <w:rPr>
          <w:noProof/>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8467824" w:history="1">
        <w:r w:rsidRPr="0068175A">
          <w:rPr>
            <w:rStyle w:val="Hyperlink"/>
            <w:rFonts w:cs="Myanmar Text" w:hint="cs"/>
            <w:color w:val="2C5376"/>
            <w:sz w:val="24"/>
            <w:u w:val="none"/>
            <w:cs/>
            <w:lang w:val="en-US" w:bidi="my-MM"/>
          </w:rPr>
          <w:t>နိဒါန်း</w:t>
        </w:r>
        <w:r w:rsidRPr="0068175A">
          <w:rPr>
            <w:noProof/>
            <w:webHidden/>
          </w:rPr>
          <w:tab/>
        </w:r>
        <w:r w:rsidRPr="0068175A">
          <w:rPr>
            <w:noProof/>
            <w:webHidden/>
          </w:rPr>
          <w:fldChar w:fldCharType="begin"/>
        </w:r>
        <w:r w:rsidRPr="0068175A">
          <w:rPr>
            <w:noProof/>
            <w:webHidden/>
          </w:rPr>
          <w:instrText xml:space="preserve"> PAGEREF _Toc158467824 \h </w:instrText>
        </w:r>
        <w:r w:rsidRPr="0068175A">
          <w:rPr>
            <w:noProof/>
            <w:webHidden/>
          </w:rPr>
        </w:r>
        <w:r w:rsidRPr="0068175A">
          <w:rPr>
            <w:noProof/>
            <w:webHidden/>
          </w:rPr>
          <w:fldChar w:fldCharType="separate"/>
        </w:r>
        <w:r w:rsidR="005C2538">
          <w:rPr>
            <w:noProof/>
            <w:webHidden/>
          </w:rPr>
          <w:t>1</w:t>
        </w:r>
        <w:r w:rsidRPr="0068175A">
          <w:rPr>
            <w:noProof/>
            <w:webHidden/>
          </w:rPr>
          <w:fldChar w:fldCharType="end"/>
        </w:r>
      </w:hyperlink>
    </w:p>
    <w:p w14:paraId="5F082BBB" w14:textId="7C13940C" w:rsidR="0068175A" w:rsidRPr="0068175A" w:rsidRDefault="00000000" w:rsidP="0068175A">
      <w:pPr>
        <w:pStyle w:val="TOC1"/>
        <w:rPr>
          <w:noProof/>
        </w:rPr>
      </w:pPr>
      <w:hyperlink w:anchor="_Toc158467825" w:history="1">
        <w:r w:rsidR="0068175A" w:rsidRPr="0068175A">
          <w:rPr>
            <w:rStyle w:val="Hyperlink"/>
            <w:rFonts w:cs="Myanmar Text" w:hint="cs"/>
            <w:color w:val="2C5376"/>
            <w:sz w:val="24"/>
            <w:u w:val="none"/>
            <w:cs/>
            <w:lang w:val="en-US" w:bidi="my-MM"/>
          </w:rPr>
          <w:t>သမိုင်းဆိုင်ရာဇာတ်လမ်းများ</w:t>
        </w:r>
        <w:r w:rsidR="0068175A" w:rsidRPr="0068175A">
          <w:rPr>
            <w:noProof/>
            <w:webHidden/>
          </w:rPr>
          <w:tab/>
        </w:r>
        <w:r w:rsidR="0068175A" w:rsidRPr="0068175A">
          <w:rPr>
            <w:noProof/>
            <w:webHidden/>
          </w:rPr>
          <w:fldChar w:fldCharType="begin"/>
        </w:r>
        <w:r w:rsidR="0068175A" w:rsidRPr="0068175A">
          <w:rPr>
            <w:noProof/>
            <w:webHidden/>
          </w:rPr>
          <w:instrText xml:space="preserve"> PAGEREF _Toc158467825 \h </w:instrText>
        </w:r>
        <w:r w:rsidR="0068175A" w:rsidRPr="0068175A">
          <w:rPr>
            <w:noProof/>
            <w:webHidden/>
          </w:rPr>
        </w:r>
        <w:r w:rsidR="0068175A" w:rsidRPr="0068175A">
          <w:rPr>
            <w:noProof/>
            <w:webHidden/>
          </w:rPr>
          <w:fldChar w:fldCharType="separate"/>
        </w:r>
        <w:r w:rsidR="005C2538">
          <w:rPr>
            <w:noProof/>
            <w:webHidden/>
          </w:rPr>
          <w:t>1</w:t>
        </w:r>
        <w:r w:rsidR="0068175A" w:rsidRPr="0068175A">
          <w:rPr>
            <w:noProof/>
            <w:webHidden/>
          </w:rPr>
          <w:fldChar w:fldCharType="end"/>
        </w:r>
      </w:hyperlink>
    </w:p>
    <w:p w14:paraId="57829879" w14:textId="6A4E9A02" w:rsidR="0068175A" w:rsidRPr="0068175A" w:rsidRDefault="00000000" w:rsidP="0068175A">
      <w:pPr>
        <w:pStyle w:val="TOC2"/>
        <w:rPr>
          <w:cs/>
          <w:lang w:bidi="te"/>
        </w:rPr>
      </w:pPr>
      <w:hyperlink w:anchor="_Toc158467826" w:history="1">
        <w:r w:rsidR="0068175A" w:rsidRPr="0068175A">
          <w:rPr>
            <w:rStyle w:val="Hyperlink"/>
            <w:rFonts w:cs="Myanmar Text" w:hint="cs"/>
            <w:color w:val="auto"/>
            <w:sz w:val="22"/>
            <w:u w:val="none"/>
            <w:cs/>
            <w:lang w:val="te" w:bidi="my-MM"/>
          </w:rPr>
          <w:t>ဇာတ်လမ်းအမျိုးအစားများ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_Toc158467826 \h </w:instrText>
        </w:r>
        <w:r w:rsidR="0068175A" w:rsidRPr="0068175A">
          <w:rPr>
            <w:webHidden/>
          </w:rPr>
        </w:r>
        <w:r w:rsidR="0068175A" w:rsidRPr="0068175A">
          <w:rPr>
            <w:webHidden/>
          </w:rPr>
          <w:fldChar w:fldCharType="separate"/>
        </w:r>
        <w:r w:rsidR="005C2538">
          <w:rPr>
            <w:rFonts w:cs="Gautami"/>
            <w:webHidden/>
            <w:cs/>
            <w:lang w:bidi="te"/>
          </w:rPr>
          <w:t>2</w:t>
        </w:r>
        <w:r w:rsidR="0068175A" w:rsidRPr="0068175A">
          <w:rPr>
            <w:webHidden/>
          </w:rPr>
          <w:fldChar w:fldCharType="end"/>
        </w:r>
      </w:hyperlink>
    </w:p>
    <w:p w14:paraId="482042B5" w14:textId="4DE6DFEF" w:rsidR="0068175A" w:rsidRPr="0068175A" w:rsidRDefault="00000000" w:rsidP="0068175A">
      <w:pPr>
        <w:pStyle w:val="TOC3"/>
        <w:rPr>
          <w:cs/>
          <w:lang w:bidi="te"/>
        </w:rPr>
      </w:pPr>
      <w:hyperlink w:anchor="_Toc158467827" w:history="1">
        <w:r w:rsidR="0068175A" w:rsidRPr="0068175A">
          <w:rPr>
            <w:rStyle w:val="Hyperlink"/>
            <w:rFonts w:cs="Myanmar Text" w:hint="cs"/>
            <w:color w:val="auto"/>
            <w:sz w:val="21"/>
            <w:u w:val="none"/>
            <w:cs/>
            <w:lang w:val="te" w:bidi="my-MM"/>
          </w:rPr>
          <w:t>အတ္ထုပ္ပတ္တိ</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_Toc158467827 \h </w:instrText>
        </w:r>
        <w:r w:rsidR="0068175A" w:rsidRPr="0068175A">
          <w:rPr>
            <w:webHidden/>
          </w:rPr>
        </w:r>
        <w:r w:rsidR="0068175A" w:rsidRPr="0068175A">
          <w:rPr>
            <w:webHidden/>
          </w:rPr>
          <w:fldChar w:fldCharType="separate"/>
        </w:r>
        <w:r w:rsidR="005C2538">
          <w:rPr>
            <w:rFonts w:cs="Gautami"/>
            <w:webHidden/>
            <w:cs/>
            <w:lang w:bidi="te"/>
          </w:rPr>
          <w:t>2</w:t>
        </w:r>
        <w:r w:rsidR="0068175A" w:rsidRPr="0068175A">
          <w:rPr>
            <w:webHidden/>
          </w:rPr>
          <w:fldChar w:fldCharType="end"/>
        </w:r>
      </w:hyperlink>
    </w:p>
    <w:p w14:paraId="18ABF10C" w14:textId="33E6B9B2" w:rsidR="0068175A" w:rsidRPr="0068175A" w:rsidRDefault="00000000" w:rsidP="0068175A">
      <w:pPr>
        <w:pStyle w:val="TOC3"/>
        <w:rPr>
          <w:cs/>
          <w:lang w:bidi="te"/>
        </w:rPr>
      </w:pPr>
      <w:hyperlink w:anchor="_Toc158467828" w:history="1">
        <w:r w:rsidR="0068175A" w:rsidRPr="0068175A">
          <w:rPr>
            <w:rStyle w:val="Hyperlink"/>
            <w:rFonts w:cs="Myanmar Text" w:hint="cs"/>
            <w:color w:val="auto"/>
            <w:sz w:val="21"/>
            <w:u w:val="none"/>
            <w:cs/>
            <w:lang w:val="te" w:bidi="my-MM"/>
          </w:rPr>
          <w:t>ကိုယ်ရေးအတ္ထုပ္ပတ္တိ</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_Toc158467828 \h </w:instrText>
        </w:r>
        <w:r w:rsidR="0068175A" w:rsidRPr="0068175A">
          <w:rPr>
            <w:webHidden/>
          </w:rPr>
        </w:r>
        <w:r w:rsidR="0068175A" w:rsidRPr="0068175A">
          <w:rPr>
            <w:webHidden/>
          </w:rPr>
          <w:fldChar w:fldCharType="separate"/>
        </w:r>
        <w:r w:rsidR="005C2538">
          <w:rPr>
            <w:rFonts w:cs="Gautami"/>
            <w:webHidden/>
            <w:cs/>
            <w:lang w:bidi="te"/>
          </w:rPr>
          <w:t>3</w:t>
        </w:r>
        <w:r w:rsidR="0068175A" w:rsidRPr="0068175A">
          <w:rPr>
            <w:webHidden/>
          </w:rPr>
          <w:fldChar w:fldCharType="end"/>
        </w:r>
      </w:hyperlink>
    </w:p>
    <w:p w14:paraId="174B244A" w14:textId="748670BF" w:rsidR="0068175A" w:rsidRPr="0068175A" w:rsidRDefault="00000000" w:rsidP="0068175A">
      <w:pPr>
        <w:pStyle w:val="TOC2"/>
        <w:rPr>
          <w:cs/>
          <w:lang w:bidi="te"/>
        </w:rPr>
      </w:pPr>
      <w:hyperlink w:anchor="_Toc158467829" w:history="1">
        <w:r w:rsidR="0068175A" w:rsidRPr="0068175A">
          <w:rPr>
            <w:rStyle w:val="Hyperlink"/>
            <w:rFonts w:cs="Myanmar Text" w:hint="cs"/>
            <w:color w:val="auto"/>
            <w:sz w:val="22"/>
            <w:u w:val="none"/>
            <w:cs/>
            <w:lang w:val="te" w:bidi="my-MM"/>
          </w:rPr>
          <w:t>ဇာတ်လမ်းများ၏အကြောင်းအရာ</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_Toc158467829 \h </w:instrText>
        </w:r>
        <w:r w:rsidR="0068175A" w:rsidRPr="0068175A">
          <w:rPr>
            <w:webHidden/>
          </w:rPr>
        </w:r>
        <w:r w:rsidR="0068175A" w:rsidRPr="0068175A">
          <w:rPr>
            <w:webHidden/>
          </w:rPr>
          <w:fldChar w:fldCharType="separate"/>
        </w:r>
        <w:r w:rsidR="005C2538">
          <w:rPr>
            <w:rFonts w:cs="Gautami"/>
            <w:webHidden/>
            <w:cs/>
            <w:lang w:bidi="te"/>
          </w:rPr>
          <w:t>3</w:t>
        </w:r>
        <w:r w:rsidR="0068175A" w:rsidRPr="0068175A">
          <w:rPr>
            <w:webHidden/>
          </w:rPr>
          <w:fldChar w:fldCharType="end"/>
        </w:r>
      </w:hyperlink>
    </w:p>
    <w:p w14:paraId="38BBF6F0" w14:textId="752E44C5" w:rsidR="0068175A" w:rsidRPr="0068175A" w:rsidRDefault="00000000" w:rsidP="0068175A">
      <w:pPr>
        <w:pStyle w:val="TOC3"/>
        <w:rPr>
          <w:cs/>
          <w:lang w:bidi="te"/>
        </w:rPr>
      </w:pPr>
      <w:hyperlink w:anchor="_Toc158467830" w:history="1">
        <w:r w:rsidR="0068175A" w:rsidRPr="0068175A">
          <w:rPr>
            <w:rStyle w:val="Hyperlink"/>
            <w:rFonts w:cs="Myanmar Text" w:hint="cs"/>
            <w:color w:val="auto"/>
            <w:sz w:val="21"/>
            <w:u w:val="none"/>
            <w:cs/>
            <w:lang w:val="te" w:bidi="my-MM"/>
          </w:rPr>
          <w:t>ပရောဖက်ပြုချက်ဆိုင်ရာခေါ်တော်မူခြင်း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_Toc158467830 \h </w:instrText>
        </w:r>
        <w:r w:rsidR="0068175A" w:rsidRPr="0068175A">
          <w:rPr>
            <w:webHidden/>
          </w:rPr>
        </w:r>
        <w:r w:rsidR="0068175A" w:rsidRPr="0068175A">
          <w:rPr>
            <w:webHidden/>
          </w:rPr>
          <w:fldChar w:fldCharType="separate"/>
        </w:r>
        <w:r w:rsidR="005C2538">
          <w:rPr>
            <w:rFonts w:cs="Gautami"/>
            <w:webHidden/>
            <w:cs/>
            <w:lang w:bidi="te"/>
          </w:rPr>
          <w:t>3</w:t>
        </w:r>
        <w:r w:rsidR="0068175A" w:rsidRPr="0068175A">
          <w:rPr>
            <w:webHidden/>
          </w:rPr>
          <w:fldChar w:fldCharType="end"/>
        </w:r>
      </w:hyperlink>
    </w:p>
    <w:p w14:paraId="1DFD16AD" w14:textId="2C94C6E7" w:rsidR="0068175A" w:rsidRPr="0068175A" w:rsidRDefault="00000000" w:rsidP="0068175A">
      <w:pPr>
        <w:pStyle w:val="TOC3"/>
        <w:rPr>
          <w:cs/>
          <w:lang w:bidi="te"/>
        </w:rPr>
      </w:pPr>
      <w:hyperlink w:anchor="_Toc158467831" w:history="1">
        <w:r w:rsidR="0068175A" w:rsidRPr="0068175A">
          <w:rPr>
            <w:rStyle w:val="Hyperlink"/>
            <w:rFonts w:cs="Myanmar Text" w:hint="cs"/>
            <w:color w:val="auto"/>
            <w:sz w:val="21"/>
            <w:u w:val="none"/>
            <w:cs/>
            <w:lang w:val="te" w:bidi="my-MM"/>
          </w:rPr>
          <w:t>ပုံဆောင်ချက်ဆိုင်ရာလုပ်ဆောင်မှုများ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_Toc158467831 \h </w:instrText>
        </w:r>
        <w:r w:rsidR="0068175A" w:rsidRPr="0068175A">
          <w:rPr>
            <w:webHidden/>
          </w:rPr>
        </w:r>
        <w:r w:rsidR="0068175A" w:rsidRPr="0068175A">
          <w:rPr>
            <w:webHidden/>
          </w:rPr>
          <w:fldChar w:fldCharType="separate"/>
        </w:r>
        <w:r w:rsidR="005C2538">
          <w:rPr>
            <w:rFonts w:cs="Gautami"/>
            <w:webHidden/>
            <w:cs/>
            <w:lang w:bidi="te"/>
          </w:rPr>
          <w:t>4</w:t>
        </w:r>
        <w:r w:rsidR="0068175A" w:rsidRPr="0068175A">
          <w:rPr>
            <w:webHidden/>
          </w:rPr>
          <w:fldChar w:fldCharType="end"/>
        </w:r>
      </w:hyperlink>
    </w:p>
    <w:p w14:paraId="115BBB40" w14:textId="1474DEAA" w:rsidR="0068175A" w:rsidRPr="0068175A" w:rsidRDefault="00000000" w:rsidP="0068175A">
      <w:pPr>
        <w:pStyle w:val="TOC3"/>
        <w:rPr>
          <w:cs/>
          <w:lang w:bidi="te"/>
        </w:rPr>
      </w:pPr>
      <w:hyperlink w:anchor="_Toc158467832" w:history="1">
        <w:r w:rsidR="0068175A" w:rsidRPr="0068175A">
          <w:rPr>
            <w:rStyle w:val="Hyperlink"/>
            <w:rFonts w:cs="Myanmar Text" w:hint="cs"/>
            <w:color w:val="auto"/>
            <w:sz w:val="21"/>
            <w:u w:val="none"/>
            <w:cs/>
            <w:lang w:val="te" w:bidi="my-MM"/>
          </w:rPr>
          <w:t>ရူပါရုံတင်ပြချက်များ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_Toc158467832 \h </w:instrText>
        </w:r>
        <w:r w:rsidR="0068175A" w:rsidRPr="0068175A">
          <w:rPr>
            <w:webHidden/>
          </w:rPr>
        </w:r>
        <w:r w:rsidR="0068175A" w:rsidRPr="0068175A">
          <w:rPr>
            <w:webHidden/>
          </w:rPr>
          <w:fldChar w:fldCharType="separate"/>
        </w:r>
        <w:r w:rsidR="005C2538">
          <w:rPr>
            <w:rFonts w:cs="Gautami"/>
            <w:webHidden/>
            <w:cs/>
            <w:lang w:bidi="te"/>
          </w:rPr>
          <w:t>5</w:t>
        </w:r>
        <w:r w:rsidR="0068175A" w:rsidRPr="0068175A">
          <w:rPr>
            <w:webHidden/>
          </w:rPr>
          <w:fldChar w:fldCharType="end"/>
        </w:r>
      </w:hyperlink>
    </w:p>
    <w:p w14:paraId="072B35E8" w14:textId="1EFF374E" w:rsidR="0068175A" w:rsidRPr="0068175A" w:rsidRDefault="00000000" w:rsidP="0068175A">
      <w:pPr>
        <w:pStyle w:val="TOC3"/>
        <w:rPr>
          <w:cs/>
          <w:lang w:bidi="te"/>
        </w:rPr>
      </w:pPr>
      <w:hyperlink w:anchor="_Toc158467833" w:history="1">
        <w:r w:rsidR="0068175A" w:rsidRPr="0068175A">
          <w:rPr>
            <w:rStyle w:val="Hyperlink"/>
            <w:rFonts w:cs="Myanmar Text" w:hint="cs"/>
            <w:color w:val="auto"/>
            <w:sz w:val="21"/>
            <w:u w:val="none"/>
            <w:cs/>
            <w:lang w:val="te" w:bidi="my-MM"/>
          </w:rPr>
          <w:t>သမိုင်းဆိုင်ရာနောက်ခံများ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_Toc158467833 \h </w:instrText>
        </w:r>
        <w:r w:rsidR="0068175A" w:rsidRPr="0068175A">
          <w:rPr>
            <w:webHidden/>
          </w:rPr>
        </w:r>
        <w:r w:rsidR="0068175A" w:rsidRPr="0068175A">
          <w:rPr>
            <w:webHidden/>
          </w:rPr>
          <w:fldChar w:fldCharType="separate"/>
        </w:r>
        <w:r w:rsidR="005C2538">
          <w:rPr>
            <w:rFonts w:cs="Gautami"/>
            <w:webHidden/>
            <w:cs/>
            <w:lang w:bidi="te"/>
          </w:rPr>
          <w:t>6</w:t>
        </w:r>
        <w:r w:rsidR="0068175A" w:rsidRPr="0068175A">
          <w:rPr>
            <w:webHidden/>
          </w:rPr>
          <w:fldChar w:fldCharType="end"/>
        </w:r>
      </w:hyperlink>
    </w:p>
    <w:p w14:paraId="1FBFCCD7" w14:textId="5D49BCA3" w:rsidR="0068175A" w:rsidRPr="0068175A" w:rsidRDefault="00000000" w:rsidP="0068175A">
      <w:pPr>
        <w:pStyle w:val="TOC1"/>
        <w:rPr>
          <w:noProof/>
        </w:rPr>
      </w:pPr>
      <w:hyperlink w:anchor="_Toc158467834" w:history="1">
        <w:r w:rsidR="0068175A" w:rsidRPr="0068175A">
          <w:rPr>
            <w:rStyle w:val="Hyperlink"/>
            <w:rFonts w:cs="Myanmar Text" w:hint="cs"/>
            <w:color w:val="2C5376"/>
            <w:sz w:val="24"/>
            <w:u w:val="none"/>
            <w:cs/>
            <w:lang w:val="en-US" w:bidi="my-MM"/>
          </w:rPr>
          <w:t>ဘုရားသခင်နှင့်</w:t>
        </w:r>
        <w:r w:rsidR="0068175A" w:rsidRPr="0068175A">
          <w:rPr>
            <w:rStyle w:val="Hyperlink"/>
            <w:rFonts w:cs="Myanmar Text"/>
            <w:color w:val="2C5376"/>
            <w:sz w:val="24"/>
            <w:u w:val="none"/>
            <w:lang w:val="en-US" w:bidi="my-MM"/>
          </w:rPr>
          <w:t xml:space="preserve"> </w:t>
        </w:r>
        <w:r w:rsidR="0068175A" w:rsidRPr="0068175A">
          <w:rPr>
            <w:rStyle w:val="Hyperlink"/>
            <w:rFonts w:cs="Myanmar Text" w:hint="cs"/>
            <w:color w:val="2C5376"/>
            <w:sz w:val="24"/>
            <w:u w:val="none"/>
            <w:cs/>
            <w:lang w:val="en-US" w:bidi="my-MM"/>
          </w:rPr>
          <w:t>ဆက်သွယ်ခြင်း</w:t>
        </w:r>
        <w:r w:rsidR="0068175A" w:rsidRPr="0068175A">
          <w:rPr>
            <w:noProof/>
            <w:webHidden/>
          </w:rPr>
          <w:tab/>
        </w:r>
        <w:r w:rsidR="0068175A" w:rsidRPr="0068175A">
          <w:rPr>
            <w:noProof/>
            <w:webHidden/>
          </w:rPr>
          <w:fldChar w:fldCharType="begin"/>
        </w:r>
        <w:r w:rsidR="0068175A" w:rsidRPr="0068175A">
          <w:rPr>
            <w:noProof/>
            <w:webHidden/>
          </w:rPr>
          <w:instrText xml:space="preserve"> PAGEREF _Toc158467834 \h </w:instrText>
        </w:r>
        <w:r w:rsidR="0068175A" w:rsidRPr="0068175A">
          <w:rPr>
            <w:noProof/>
            <w:webHidden/>
          </w:rPr>
        </w:r>
        <w:r w:rsidR="0068175A" w:rsidRPr="0068175A">
          <w:rPr>
            <w:noProof/>
            <w:webHidden/>
          </w:rPr>
          <w:fldChar w:fldCharType="separate"/>
        </w:r>
        <w:r w:rsidR="005C2538">
          <w:rPr>
            <w:noProof/>
            <w:webHidden/>
          </w:rPr>
          <w:t>7</w:t>
        </w:r>
        <w:r w:rsidR="0068175A" w:rsidRPr="0068175A">
          <w:rPr>
            <w:noProof/>
            <w:webHidden/>
          </w:rPr>
          <w:fldChar w:fldCharType="end"/>
        </w:r>
      </w:hyperlink>
    </w:p>
    <w:p w14:paraId="1C22197E" w14:textId="75C29000" w:rsidR="0068175A" w:rsidRPr="0068175A" w:rsidRDefault="00000000" w:rsidP="0068175A">
      <w:pPr>
        <w:pStyle w:val="TOC2"/>
        <w:rPr>
          <w:cs/>
          <w:lang w:bidi="te"/>
        </w:rPr>
      </w:pPr>
      <w:hyperlink w:anchor="_Toc158467835" w:history="1">
        <w:r w:rsidR="0068175A" w:rsidRPr="0068175A">
          <w:rPr>
            <w:rStyle w:val="Hyperlink"/>
            <w:rFonts w:cs="Myanmar Text" w:hint="cs"/>
            <w:color w:val="auto"/>
            <w:sz w:val="22"/>
            <w:u w:val="none"/>
            <w:cs/>
            <w:lang w:val="te" w:bidi="my-MM"/>
          </w:rPr>
          <w:t>မြည်တမ်းဆုတောင်းခြင်းများ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_Toc158467835 \h </w:instrText>
        </w:r>
        <w:r w:rsidR="0068175A" w:rsidRPr="0068175A">
          <w:rPr>
            <w:webHidden/>
          </w:rPr>
        </w:r>
        <w:r w:rsidR="0068175A" w:rsidRPr="0068175A">
          <w:rPr>
            <w:webHidden/>
          </w:rPr>
          <w:fldChar w:fldCharType="separate"/>
        </w:r>
        <w:r w:rsidR="005C2538">
          <w:rPr>
            <w:rFonts w:cs="Gautami"/>
            <w:webHidden/>
            <w:cs/>
            <w:lang w:bidi="te"/>
          </w:rPr>
          <w:t>7</w:t>
        </w:r>
        <w:r w:rsidR="0068175A" w:rsidRPr="0068175A">
          <w:rPr>
            <w:webHidden/>
          </w:rPr>
          <w:fldChar w:fldCharType="end"/>
        </w:r>
      </w:hyperlink>
    </w:p>
    <w:p w14:paraId="6338B1E4" w14:textId="669BAFBD" w:rsidR="0068175A" w:rsidRPr="0068175A" w:rsidRDefault="00000000" w:rsidP="0068175A">
      <w:pPr>
        <w:pStyle w:val="TOC3"/>
        <w:rPr>
          <w:cs/>
          <w:lang w:bidi="te"/>
        </w:rPr>
      </w:pPr>
      <w:hyperlink w:anchor="_Toc158467836" w:history="1">
        <w:r w:rsidR="0068175A" w:rsidRPr="0068175A">
          <w:rPr>
            <w:rStyle w:val="Hyperlink"/>
            <w:rFonts w:cs="Myanmar Text" w:hint="cs"/>
            <w:color w:val="auto"/>
            <w:sz w:val="21"/>
            <w:u w:val="none"/>
            <w:cs/>
            <w:lang w:val="te" w:bidi="my-MM"/>
          </w:rPr>
          <w:t>လူမျိုး၏အပြစ်များ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_Toc158467836 \h </w:instrText>
        </w:r>
        <w:r w:rsidR="0068175A" w:rsidRPr="0068175A">
          <w:rPr>
            <w:webHidden/>
          </w:rPr>
        </w:r>
        <w:r w:rsidR="0068175A" w:rsidRPr="0068175A">
          <w:rPr>
            <w:webHidden/>
          </w:rPr>
          <w:fldChar w:fldCharType="separate"/>
        </w:r>
        <w:r w:rsidR="005C2538">
          <w:rPr>
            <w:rFonts w:cs="Gautami"/>
            <w:webHidden/>
            <w:cs/>
            <w:lang w:bidi="te"/>
          </w:rPr>
          <w:t>8</w:t>
        </w:r>
        <w:r w:rsidR="0068175A" w:rsidRPr="0068175A">
          <w:rPr>
            <w:webHidden/>
          </w:rPr>
          <w:fldChar w:fldCharType="end"/>
        </w:r>
      </w:hyperlink>
    </w:p>
    <w:p w14:paraId="110D5DBC" w14:textId="2B5951A4" w:rsidR="0068175A" w:rsidRPr="0068175A" w:rsidRDefault="00000000" w:rsidP="0068175A">
      <w:pPr>
        <w:pStyle w:val="TOC3"/>
        <w:rPr>
          <w:cs/>
          <w:lang w:bidi="te"/>
        </w:rPr>
      </w:pPr>
      <w:hyperlink w:anchor="_Toc158467837" w:history="1">
        <w:r w:rsidR="0068175A" w:rsidRPr="0068175A">
          <w:rPr>
            <w:rStyle w:val="Hyperlink"/>
            <w:rFonts w:cs="Myanmar Text" w:hint="cs"/>
            <w:color w:val="auto"/>
            <w:sz w:val="21"/>
            <w:u w:val="none"/>
            <w:cs/>
            <w:lang w:val="te" w:bidi="my-MM"/>
          </w:rPr>
          <w:t>တရားစီရင်ခြင်း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_Toc158467837 \h </w:instrText>
        </w:r>
        <w:r w:rsidR="0068175A" w:rsidRPr="0068175A">
          <w:rPr>
            <w:webHidden/>
          </w:rPr>
        </w:r>
        <w:r w:rsidR="0068175A" w:rsidRPr="0068175A">
          <w:rPr>
            <w:webHidden/>
          </w:rPr>
          <w:fldChar w:fldCharType="separate"/>
        </w:r>
        <w:r w:rsidR="005C2538">
          <w:rPr>
            <w:rFonts w:cs="Gautami"/>
            <w:webHidden/>
            <w:cs/>
            <w:lang w:bidi="te"/>
          </w:rPr>
          <w:t>9</w:t>
        </w:r>
        <w:r w:rsidR="0068175A" w:rsidRPr="0068175A">
          <w:rPr>
            <w:webHidden/>
          </w:rPr>
          <w:fldChar w:fldCharType="end"/>
        </w:r>
      </w:hyperlink>
    </w:p>
    <w:p w14:paraId="48D1A9F9" w14:textId="6DF0D6A1" w:rsidR="0068175A" w:rsidRPr="0068175A" w:rsidRDefault="00000000" w:rsidP="0068175A">
      <w:pPr>
        <w:pStyle w:val="TOC2"/>
        <w:rPr>
          <w:cs/>
          <w:lang w:bidi="te"/>
        </w:rPr>
      </w:pPr>
      <w:hyperlink w:anchor="_Toc158467838" w:history="1">
        <w:r w:rsidR="0068175A" w:rsidRPr="0068175A">
          <w:rPr>
            <w:rStyle w:val="Hyperlink"/>
            <w:rFonts w:cs="Myanmar Text" w:hint="cs"/>
            <w:color w:val="auto"/>
            <w:sz w:val="22"/>
            <w:u w:val="none"/>
            <w:cs/>
            <w:lang w:val="te" w:bidi="my-MM"/>
          </w:rPr>
          <w:t>ချီးမွမ်းဆုတောင်းခြင်းများ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_Toc158467838 \h </w:instrText>
        </w:r>
        <w:r w:rsidR="0068175A" w:rsidRPr="0068175A">
          <w:rPr>
            <w:webHidden/>
          </w:rPr>
        </w:r>
        <w:r w:rsidR="0068175A" w:rsidRPr="0068175A">
          <w:rPr>
            <w:webHidden/>
          </w:rPr>
          <w:fldChar w:fldCharType="separate"/>
        </w:r>
        <w:r w:rsidR="005C2538">
          <w:rPr>
            <w:rFonts w:cs="Gautami"/>
            <w:webHidden/>
            <w:cs/>
            <w:lang w:bidi="te"/>
          </w:rPr>
          <w:t>10</w:t>
        </w:r>
        <w:r w:rsidR="0068175A" w:rsidRPr="0068175A">
          <w:rPr>
            <w:webHidden/>
          </w:rPr>
          <w:fldChar w:fldCharType="end"/>
        </w:r>
      </w:hyperlink>
    </w:p>
    <w:p w14:paraId="2E728389" w14:textId="40D6A7F3" w:rsidR="0068175A" w:rsidRPr="0068175A" w:rsidRDefault="00000000" w:rsidP="0068175A">
      <w:pPr>
        <w:pStyle w:val="TOC3"/>
        <w:rPr>
          <w:cs/>
          <w:lang w:bidi="te"/>
        </w:rPr>
      </w:pPr>
      <w:hyperlink w:anchor="_Toc158467839" w:history="1">
        <w:r w:rsidR="0068175A" w:rsidRPr="0068175A">
          <w:rPr>
            <w:rStyle w:val="Hyperlink"/>
            <w:rFonts w:cs="Myanmar Text" w:hint="cs"/>
            <w:color w:val="auto"/>
            <w:sz w:val="21"/>
            <w:u w:val="none"/>
            <w:cs/>
            <w:lang w:val="te" w:bidi="my-MM"/>
          </w:rPr>
          <w:t>တရားစီရင်ခြင်း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_Toc158467839 \h </w:instrText>
        </w:r>
        <w:r w:rsidR="0068175A" w:rsidRPr="0068175A">
          <w:rPr>
            <w:webHidden/>
          </w:rPr>
        </w:r>
        <w:r w:rsidR="0068175A" w:rsidRPr="0068175A">
          <w:rPr>
            <w:webHidden/>
          </w:rPr>
          <w:fldChar w:fldCharType="separate"/>
        </w:r>
        <w:r w:rsidR="005C2538">
          <w:rPr>
            <w:rFonts w:cs="Gautami"/>
            <w:webHidden/>
            <w:cs/>
            <w:lang w:bidi="te"/>
          </w:rPr>
          <w:t>11</w:t>
        </w:r>
        <w:r w:rsidR="0068175A" w:rsidRPr="0068175A">
          <w:rPr>
            <w:webHidden/>
          </w:rPr>
          <w:fldChar w:fldCharType="end"/>
        </w:r>
      </w:hyperlink>
    </w:p>
    <w:p w14:paraId="7A2CDC95" w14:textId="46BDC540" w:rsidR="0068175A" w:rsidRPr="0068175A" w:rsidRDefault="00000000" w:rsidP="0068175A">
      <w:pPr>
        <w:pStyle w:val="TOC3"/>
        <w:rPr>
          <w:cs/>
          <w:lang w:bidi="te"/>
        </w:rPr>
      </w:pPr>
      <w:hyperlink w:anchor="_Toc158467840" w:history="1">
        <w:r w:rsidR="0068175A" w:rsidRPr="0068175A">
          <w:rPr>
            <w:rStyle w:val="Hyperlink"/>
            <w:rFonts w:cs="Myanmar Text" w:hint="cs"/>
            <w:color w:val="auto"/>
            <w:sz w:val="21"/>
            <w:u w:val="none"/>
            <w:cs/>
            <w:lang w:val="te" w:bidi="my-MM"/>
          </w:rPr>
          <w:t>ကောင်းချီးမင်္ဂလာများ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_Toc158467840 \h </w:instrText>
        </w:r>
        <w:r w:rsidR="0068175A" w:rsidRPr="0068175A">
          <w:rPr>
            <w:webHidden/>
          </w:rPr>
        </w:r>
        <w:r w:rsidR="0068175A" w:rsidRPr="0068175A">
          <w:rPr>
            <w:webHidden/>
          </w:rPr>
          <w:fldChar w:fldCharType="separate"/>
        </w:r>
        <w:r w:rsidR="005C2538">
          <w:rPr>
            <w:rFonts w:cs="Gautami"/>
            <w:webHidden/>
            <w:cs/>
            <w:lang w:bidi="te"/>
          </w:rPr>
          <w:t>11</w:t>
        </w:r>
        <w:r w:rsidR="0068175A" w:rsidRPr="0068175A">
          <w:rPr>
            <w:webHidden/>
          </w:rPr>
          <w:fldChar w:fldCharType="end"/>
        </w:r>
      </w:hyperlink>
    </w:p>
    <w:p w14:paraId="26173AB7" w14:textId="69A4448C" w:rsidR="0068175A" w:rsidRPr="0068175A" w:rsidRDefault="00000000" w:rsidP="0068175A">
      <w:pPr>
        <w:pStyle w:val="TOC1"/>
        <w:rPr>
          <w:noProof/>
        </w:rPr>
      </w:pPr>
      <w:hyperlink w:anchor="_Toc158467841" w:history="1">
        <w:r w:rsidR="0068175A" w:rsidRPr="0068175A">
          <w:rPr>
            <w:rStyle w:val="Hyperlink"/>
            <w:rFonts w:cs="Myanmar Text" w:hint="cs"/>
            <w:color w:val="2C5376"/>
            <w:sz w:val="24"/>
            <w:u w:val="none"/>
            <w:cs/>
            <w:lang w:val="en-US" w:bidi="my-MM"/>
          </w:rPr>
          <w:t>လူတို့နှင့်</w:t>
        </w:r>
        <w:r w:rsidR="0068175A" w:rsidRPr="0068175A">
          <w:rPr>
            <w:rStyle w:val="Hyperlink"/>
            <w:rFonts w:cs="Myanmar Text"/>
            <w:color w:val="2C5376"/>
            <w:sz w:val="24"/>
            <w:u w:val="none"/>
            <w:lang w:val="en-US" w:bidi="my-MM"/>
          </w:rPr>
          <w:t xml:space="preserve"> </w:t>
        </w:r>
        <w:r w:rsidR="0068175A" w:rsidRPr="0068175A">
          <w:rPr>
            <w:rStyle w:val="Hyperlink"/>
            <w:rFonts w:cs="Myanmar Text" w:hint="cs"/>
            <w:color w:val="2C5376"/>
            <w:sz w:val="24"/>
            <w:u w:val="none"/>
            <w:cs/>
            <w:lang w:val="en-US" w:bidi="my-MM"/>
          </w:rPr>
          <w:t>ဆက်သွယ်မှု</w:t>
        </w:r>
        <w:r w:rsidR="0068175A" w:rsidRPr="0068175A">
          <w:rPr>
            <w:noProof/>
            <w:webHidden/>
          </w:rPr>
          <w:tab/>
        </w:r>
        <w:r w:rsidR="0068175A" w:rsidRPr="0068175A">
          <w:rPr>
            <w:noProof/>
            <w:webHidden/>
          </w:rPr>
          <w:fldChar w:fldCharType="begin"/>
        </w:r>
        <w:r w:rsidR="0068175A" w:rsidRPr="0068175A">
          <w:rPr>
            <w:noProof/>
            <w:webHidden/>
          </w:rPr>
          <w:instrText xml:space="preserve"> PAGEREF _Toc158467841 \h </w:instrText>
        </w:r>
        <w:r w:rsidR="0068175A" w:rsidRPr="0068175A">
          <w:rPr>
            <w:noProof/>
            <w:webHidden/>
          </w:rPr>
        </w:r>
        <w:r w:rsidR="0068175A" w:rsidRPr="0068175A">
          <w:rPr>
            <w:noProof/>
            <w:webHidden/>
          </w:rPr>
          <w:fldChar w:fldCharType="separate"/>
        </w:r>
        <w:r w:rsidR="005C2538">
          <w:rPr>
            <w:noProof/>
            <w:webHidden/>
          </w:rPr>
          <w:t>13</w:t>
        </w:r>
        <w:r w:rsidR="0068175A" w:rsidRPr="0068175A">
          <w:rPr>
            <w:noProof/>
            <w:webHidden/>
          </w:rPr>
          <w:fldChar w:fldCharType="end"/>
        </w:r>
      </w:hyperlink>
    </w:p>
    <w:p w14:paraId="64343840" w14:textId="74D9D5DD" w:rsidR="0068175A" w:rsidRPr="0068175A" w:rsidRDefault="00000000" w:rsidP="0068175A">
      <w:pPr>
        <w:pStyle w:val="TOC2"/>
        <w:rPr>
          <w:cs/>
          <w:lang w:bidi="te"/>
        </w:rPr>
      </w:pPr>
      <w:hyperlink w:anchor="_Toc158467842" w:history="1">
        <w:r w:rsidR="0068175A" w:rsidRPr="0068175A">
          <w:rPr>
            <w:rStyle w:val="Hyperlink"/>
            <w:rFonts w:cs="Myanmar Text" w:hint="cs"/>
            <w:color w:val="auto"/>
            <w:sz w:val="22"/>
            <w:u w:val="none"/>
            <w:cs/>
            <w:lang w:val="te" w:bidi="my-MM"/>
          </w:rPr>
          <w:t>တရားစီရင်ခြင်းဆိုင်ရာဟောပြောချက်များ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_Toc158467842 \h </w:instrText>
        </w:r>
        <w:r w:rsidR="0068175A" w:rsidRPr="0068175A">
          <w:rPr>
            <w:webHidden/>
          </w:rPr>
        </w:r>
        <w:r w:rsidR="0068175A" w:rsidRPr="0068175A">
          <w:rPr>
            <w:webHidden/>
          </w:rPr>
          <w:fldChar w:fldCharType="separate"/>
        </w:r>
        <w:r w:rsidR="005C2538">
          <w:rPr>
            <w:rFonts w:cs="Gautami"/>
            <w:webHidden/>
            <w:cs/>
            <w:lang w:bidi="te"/>
          </w:rPr>
          <w:t>13</w:t>
        </w:r>
        <w:r w:rsidR="0068175A" w:rsidRPr="0068175A">
          <w:rPr>
            <w:webHidden/>
          </w:rPr>
          <w:fldChar w:fldCharType="end"/>
        </w:r>
      </w:hyperlink>
    </w:p>
    <w:p w14:paraId="425ECAD0" w14:textId="4C679525" w:rsidR="0068175A" w:rsidRPr="0068175A" w:rsidRDefault="00000000" w:rsidP="0068175A">
      <w:pPr>
        <w:pStyle w:val="TOC3"/>
        <w:rPr>
          <w:cs/>
          <w:lang w:bidi="te"/>
        </w:rPr>
      </w:pPr>
      <w:hyperlink w:anchor="_Toc158467843" w:history="1">
        <w:r w:rsidR="0068175A" w:rsidRPr="0068175A">
          <w:rPr>
            <w:rStyle w:val="Hyperlink"/>
            <w:rFonts w:cs="Myanmar Text" w:hint="cs"/>
            <w:color w:val="auto"/>
            <w:sz w:val="21"/>
            <w:u w:val="none"/>
            <w:cs/>
            <w:lang w:val="te" w:bidi="my-MM"/>
          </w:rPr>
          <w:t>တရားစီရင်ခြင်းဆိုင်ရာအမိန့်တော်များ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_Toc158467843 \h </w:instrText>
        </w:r>
        <w:r w:rsidR="0068175A" w:rsidRPr="0068175A">
          <w:rPr>
            <w:webHidden/>
          </w:rPr>
        </w:r>
        <w:r w:rsidR="0068175A" w:rsidRPr="0068175A">
          <w:rPr>
            <w:webHidden/>
          </w:rPr>
          <w:fldChar w:fldCharType="separate"/>
        </w:r>
        <w:r w:rsidR="005C2538">
          <w:rPr>
            <w:rFonts w:cs="Gautami"/>
            <w:webHidden/>
            <w:cs/>
            <w:lang w:bidi="te"/>
          </w:rPr>
          <w:t>14</w:t>
        </w:r>
        <w:r w:rsidR="0068175A" w:rsidRPr="0068175A">
          <w:rPr>
            <w:webHidden/>
          </w:rPr>
          <w:fldChar w:fldCharType="end"/>
        </w:r>
      </w:hyperlink>
    </w:p>
    <w:p w14:paraId="4997660D" w14:textId="4C7B30F1" w:rsidR="0068175A" w:rsidRPr="0068175A" w:rsidRDefault="00000000" w:rsidP="0068175A">
      <w:pPr>
        <w:pStyle w:val="TOC3"/>
        <w:rPr>
          <w:cs/>
          <w:lang w:bidi="te"/>
        </w:rPr>
      </w:pPr>
      <w:hyperlink w:anchor="_Toc158467844" w:history="1">
        <w:r w:rsidR="0068175A" w:rsidRPr="0068175A">
          <w:rPr>
            <w:rStyle w:val="Hyperlink"/>
            <w:rFonts w:cs="Myanmar Text" w:hint="cs"/>
            <w:color w:val="auto"/>
            <w:sz w:val="21"/>
            <w:u w:val="none"/>
            <w:cs/>
            <w:lang w:val="te" w:bidi="my-MM"/>
          </w:rPr>
          <w:t>အမင်္ဂလာဆိုင်ရာအမိန့်တော်များ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_Toc158467844 \h </w:instrText>
        </w:r>
        <w:r w:rsidR="0068175A" w:rsidRPr="0068175A">
          <w:rPr>
            <w:webHidden/>
          </w:rPr>
        </w:r>
        <w:r w:rsidR="0068175A" w:rsidRPr="0068175A">
          <w:rPr>
            <w:webHidden/>
          </w:rPr>
          <w:fldChar w:fldCharType="separate"/>
        </w:r>
        <w:r w:rsidR="005C2538">
          <w:rPr>
            <w:rFonts w:cs="Gautami"/>
            <w:webHidden/>
            <w:cs/>
            <w:lang w:bidi="te"/>
          </w:rPr>
          <w:t>15</w:t>
        </w:r>
        <w:r w:rsidR="0068175A" w:rsidRPr="0068175A">
          <w:rPr>
            <w:webHidden/>
          </w:rPr>
          <w:fldChar w:fldCharType="end"/>
        </w:r>
      </w:hyperlink>
    </w:p>
    <w:p w14:paraId="5032EE6B" w14:textId="0F1FDFDC" w:rsidR="0068175A" w:rsidRPr="0068175A" w:rsidRDefault="00000000" w:rsidP="0068175A">
      <w:pPr>
        <w:pStyle w:val="TOC3"/>
        <w:rPr>
          <w:cs/>
          <w:lang w:bidi="te"/>
        </w:rPr>
      </w:pPr>
      <w:hyperlink w:anchor="_Toc158467845" w:history="1">
        <w:r w:rsidR="0068175A" w:rsidRPr="0068175A">
          <w:rPr>
            <w:rStyle w:val="Hyperlink"/>
            <w:rFonts w:cs="Myanmar Text" w:hint="cs"/>
            <w:color w:val="auto"/>
            <w:sz w:val="21"/>
            <w:u w:val="none"/>
            <w:cs/>
            <w:lang w:val="te" w:bidi="my-MM"/>
          </w:rPr>
          <w:t>တရားတွေ့</w:t>
        </w:r>
        <w:r w:rsidR="0068175A" w:rsidRPr="0068175A">
          <w:rPr>
            <w:rStyle w:val="Hyperlink"/>
            <w:rFonts w:cs="Myanmar Text"/>
            <w:color w:val="auto"/>
            <w:sz w:val="21"/>
            <w:u w:val="none"/>
            <w:cs/>
            <w:lang w:val="te" w:bidi="te"/>
          </w:rPr>
          <w:t xml:space="preserve"> </w:t>
        </w:r>
        <w:r w:rsidR="0068175A" w:rsidRPr="0068175A">
          <w:rPr>
            <w:rStyle w:val="Hyperlink"/>
            <w:rFonts w:cs="Myanmar Text" w:hint="cs"/>
            <w:color w:val="auto"/>
            <w:sz w:val="21"/>
            <w:u w:val="none"/>
            <w:cs/>
            <w:lang w:val="te" w:bidi="my-MM"/>
          </w:rPr>
          <w:t>ခြင်းများ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_Toc158467845 \h </w:instrText>
        </w:r>
        <w:r w:rsidR="0068175A" w:rsidRPr="0068175A">
          <w:rPr>
            <w:webHidden/>
          </w:rPr>
        </w:r>
        <w:r w:rsidR="0068175A" w:rsidRPr="0068175A">
          <w:rPr>
            <w:webHidden/>
          </w:rPr>
          <w:fldChar w:fldCharType="separate"/>
        </w:r>
        <w:r w:rsidR="005C2538">
          <w:rPr>
            <w:rFonts w:cs="Gautami"/>
            <w:webHidden/>
            <w:cs/>
            <w:lang w:bidi="te"/>
          </w:rPr>
          <w:t>16</w:t>
        </w:r>
        <w:r w:rsidR="0068175A" w:rsidRPr="0068175A">
          <w:rPr>
            <w:webHidden/>
          </w:rPr>
          <w:fldChar w:fldCharType="end"/>
        </w:r>
      </w:hyperlink>
    </w:p>
    <w:p w14:paraId="4CF155B6" w14:textId="08E9C5CF" w:rsidR="0068175A" w:rsidRPr="0068175A" w:rsidRDefault="00000000" w:rsidP="0068175A">
      <w:pPr>
        <w:pStyle w:val="TOC2"/>
        <w:rPr>
          <w:cs/>
          <w:lang w:bidi="te"/>
        </w:rPr>
      </w:pPr>
      <w:hyperlink w:anchor="_Toc158467846" w:history="1">
        <w:r w:rsidR="0068175A" w:rsidRPr="0068175A">
          <w:rPr>
            <w:rStyle w:val="Hyperlink"/>
            <w:rFonts w:cs="Myanmar Text" w:hint="cs"/>
            <w:color w:val="auto"/>
            <w:sz w:val="22"/>
            <w:u w:val="none"/>
            <w:cs/>
            <w:lang w:val="te" w:bidi="my-MM"/>
          </w:rPr>
          <w:t>ကောင်းချီးမင်္ဂလာဆိုင်ရာဟောပြောချက်များ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_Toc158467846 \h </w:instrText>
        </w:r>
        <w:r w:rsidR="0068175A" w:rsidRPr="0068175A">
          <w:rPr>
            <w:webHidden/>
          </w:rPr>
        </w:r>
        <w:r w:rsidR="0068175A" w:rsidRPr="0068175A">
          <w:rPr>
            <w:webHidden/>
          </w:rPr>
          <w:fldChar w:fldCharType="separate"/>
        </w:r>
        <w:r w:rsidR="005C2538">
          <w:rPr>
            <w:rFonts w:cs="Gautami"/>
            <w:webHidden/>
            <w:cs/>
            <w:lang w:bidi="te"/>
          </w:rPr>
          <w:t>17</w:t>
        </w:r>
        <w:r w:rsidR="0068175A" w:rsidRPr="0068175A">
          <w:rPr>
            <w:webHidden/>
          </w:rPr>
          <w:fldChar w:fldCharType="end"/>
        </w:r>
      </w:hyperlink>
    </w:p>
    <w:p w14:paraId="617214F6" w14:textId="0B32428C" w:rsidR="0068175A" w:rsidRPr="0068175A" w:rsidRDefault="00000000" w:rsidP="0068175A">
      <w:pPr>
        <w:pStyle w:val="TOC3"/>
        <w:rPr>
          <w:cs/>
          <w:lang w:bidi="te"/>
        </w:rPr>
      </w:pPr>
      <w:hyperlink w:anchor="_Toc158467847" w:history="1">
        <w:r w:rsidR="0068175A" w:rsidRPr="0068175A">
          <w:rPr>
            <w:rStyle w:val="Hyperlink"/>
            <w:rFonts w:cs="Myanmar Text" w:hint="cs"/>
            <w:color w:val="auto"/>
            <w:sz w:val="21"/>
            <w:u w:val="none"/>
            <w:cs/>
            <w:lang w:val="te" w:bidi="my-MM"/>
          </w:rPr>
          <w:t>ရန်သူများကို</w:t>
        </w:r>
        <w:r w:rsidR="0068175A" w:rsidRPr="0068175A">
          <w:rPr>
            <w:rStyle w:val="Hyperlink"/>
            <w:rFonts w:cs="Myanmar Text"/>
            <w:color w:val="auto"/>
            <w:sz w:val="21"/>
            <w:u w:val="none"/>
            <w:cs/>
            <w:lang w:val="te" w:bidi="te"/>
          </w:rPr>
          <w:t xml:space="preserve"> </w:t>
        </w:r>
        <w:r w:rsidR="0068175A" w:rsidRPr="0068175A">
          <w:rPr>
            <w:rStyle w:val="Hyperlink"/>
            <w:rFonts w:cs="Myanmar Text" w:hint="cs"/>
            <w:color w:val="auto"/>
            <w:sz w:val="21"/>
            <w:u w:val="none"/>
            <w:cs/>
            <w:lang w:val="te" w:bidi="my-MM"/>
          </w:rPr>
          <w:t>တရားစီရင်ခြင်း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_Toc158467847 \h </w:instrText>
        </w:r>
        <w:r w:rsidR="0068175A" w:rsidRPr="0068175A">
          <w:rPr>
            <w:webHidden/>
          </w:rPr>
        </w:r>
        <w:r w:rsidR="0068175A" w:rsidRPr="0068175A">
          <w:rPr>
            <w:webHidden/>
          </w:rPr>
          <w:fldChar w:fldCharType="separate"/>
        </w:r>
        <w:r w:rsidR="005C2538">
          <w:rPr>
            <w:rFonts w:cs="Gautami"/>
            <w:webHidden/>
            <w:cs/>
            <w:lang w:bidi="te"/>
          </w:rPr>
          <w:t>18</w:t>
        </w:r>
        <w:r w:rsidR="0068175A" w:rsidRPr="0068175A">
          <w:rPr>
            <w:webHidden/>
          </w:rPr>
          <w:fldChar w:fldCharType="end"/>
        </w:r>
      </w:hyperlink>
    </w:p>
    <w:p w14:paraId="709B0625" w14:textId="1706B7B0" w:rsidR="0068175A" w:rsidRPr="0068175A" w:rsidRDefault="00000000" w:rsidP="0068175A">
      <w:pPr>
        <w:pStyle w:val="TOC3"/>
        <w:rPr>
          <w:cs/>
          <w:lang w:bidi="te"/>
        </w:rPr>
      </w:pPr>
      <w:hyperlink w:anchor="_Toc158467848" w:history="1">
        <w:r w:rsidR="0068175A" w:rsidRPr="0068175A">
          <w:rPr>
            <w:rStyle w:val="Hyperlink"/>
            <w:rFonts w:cs="Myanmar Text" w:hint="cs"/>
            <w:color w:val="auto"/>
            <w:sz w:val="21"/>
            <w:u w:val="none"/>
            <w:cs/>
            <w:lang w:val="te" w:bidi="my-MM"/>
          </w:rPr>
          <w:t>ကောင်းချီးမင်္ဂလာဆိုင်ရာအမိန့်တော်များ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_Toc158467848 \h </w:instrText>
        </w:r>
        <w:r w:rsidR="0068175A" w:rsidRPr="0068175A">
          <w:rPr>
            <w:webHidden/>
          </w:rPr>
        </w:r>
        <w:r w:rsidR="0068175A" w:rsidRPr="0068175A">
          <w:rPr>
            <w:webHidden/>
          </w:rPr>
          <w:fldChar w:fldCharType="separate"/>
        </w:r>
        <w:r w:rsidR="005C2538">
          <w:rPr>
            <w:rFonts w:cs="Gautami"/>
            <w:webHidden/>
            <w:cs/>
            <w:lang w:bidi="te"/>
          </w:rPr>
          <w:t>18</w:t>
        </w:r>
        <w:r w:rsidR="0068175A" w:rsidRPr="0068175A">
          <w:rPr>
            <w:webHidden/>
          </w:rPr>
          <w:fldChar w:fldCharType="end"/>
        </w:r>
      </w:hyperlink>
    </w:p>
    <w:p w14:paraId="06479F0C" w14:textId="58CBDB4E" w:rsidR="0068175A" w:rsidRPr="0068175A" w:rsidRDefault="00000000" w:rsidP="0068175A">
      <w:pPr>
        <w:pStyle w:val="TOC2"/>
        <w:rPr>
          <w:cs/>
          <w:lang w:bidi="te"/>
        </w:rPr>
      </w:pPr>
      <w:hyperlink w:anchor="_Toc158467849" w:history="1">
        <w:r w:rsidR="0068175A" w:rsidRPr="0068175A">
          <w:rPr>
            <w:rStyle w:val="Hyperlink"/>
            <w:rFonts w:cs="Myanmar Text" w:hint="cs"/>
            <w:color w:val="auto"/>
            <w:sz w:val="22"/>
            <w:u w:val="none"/>
            <w:cs/>
            <w:lang w:val="te" w:bidi="my-MM"/>
          </w:rPr>
          <w:t>ရောစပ်ဟောပြောမှုများ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_Toc158467849 \h </w:instrText>
        </w:r>
        <w:r w:rsidR="0068175A" w:rsidRPr="0068175A">
          <w:rPr>
            <w:webHidden/>
          </w:rPr>
        </w:r>
        <w:r w:rsidR="0068175A" w:rsidRPr="0068175A">
          <w:rPr>
            <w:webHidden/>
          </w:rPr>
          <w:fldChar w:fldCharType="separate"/>
        </w:r>
        <w:r w:rsidR="005C2538">
          <w:rPr>
            <w:rFonts w:cs="Gautami"/>
            <w:webHidden/>
            <w:cs/>
            <w:lang w:bidi="te"/>
          </w:rPr>
          <w:t>19</w:t>
        </w:r>
        <w:r w:rsidR="0068175A" w:rsidRPr="0068175A">
          <w:rPr>
            <w:webHidden/>
          </w:rPr>
          <w:fldChar w:fldCharType="end"/>
        </w:r>
      </w:hyperlink>
    </w:p>
    <w:p w14:paraId="04AD4E87" w14:textId="38E0BADC" w:rsidR="0068175A" w:rsidRPr="0068175A" w:rsidRDefault="00000000" w:rsidP="0068175A">
      <w:pPr>
        <w:pStyle w:val="TOC3"/>
        <w:rPr>
          <w:cs/>
          <w:lang w:bidi="te"/>
        </w:rPr>
      </w:pPr>
      <w:hyperlink w:anchor="_Toc158467850" w:history="1">
        <w:r w:rsidR="0068175A" w:rsidRPr="0068175A">
          <w:rPr>
            <w:rStyle w:val="Hyperlink"/>
            <w:rFonts w:cs="Myanmar Text" w:hint="cs"/>
            <w:color w:val="auto"/>
            <w:sz w:val="21"/>
            <w:u w:val="none"/>
            <w:cs/>
            <w:lang w:val="te" w:bidi="my-MM"/>
          </w:rPr>
          <w:t>တရားစီရင်ခြင်း</w:t>
        </w:r>
        <w:r w:rsidR="0068175A" w:rsidRPr="0068175A">
          <w:rPr>
            <w:rStyle w:val="Hyperlink"/>
            <w:rFonts w:cs="Myanmar Text"/>
            <w:color w:val="auto"/>
            <w:sz w:val="21"/>
            <w:u w:val="none"/>
            <w:cs/>
            <w:lang w:val="te" w:bidi="te"/>
          </w:rPr>
          <w:t>-</w:t>
        </w:r>
        <w:r w:rsidR="0068175A" w:rsidRPr="0068175A">
          <w:rPr>
            <w:rStyle w:val="Hyperlink"/>
            <w:rFonts w:cs="Myanmar Text" w:hint="cs"/>
            <w:color w:val="auto"/>
            <w:sz w:val="21"/>
            <w:u w:val="none"/>
            <w:cs/>
            <w:lang w:val="te" w:bidi="my-MM"/>
          </w:rPr>
          <w:t>ကယ်တင်ခြင်းဆိုင်ရာ</w:t>
        </w:r>
        <w:r w:rsidR="0068175A" w:rsidRPr="0068175A">
          <w:rPr>
            <w:rStyle w:val="Hyperlink"/>
            <w:rFonts w:cs="Myanmar Text"/>
            <w:color w:val="auto"/>
            <w:sz w:val="21"/>
            <w:u w:val="none"/>
            <w:cs/>
            <w:lang w:val="te" w:bidi="te"/>
          </w:rPr>
          <w:t xml:space="preserve"> </w:t>
        </w:r>
        <w:r w:rsidR="0068175A" w:rsidRPr="0068175A">
          <w:rPr>
            <w:rStyle w:val="Hyperlink"/>
            <w:rFonts w:cs="Myanmar Text" w:hint="cs"/>
            <w:color w:val="auto"/>
            <w:sz w:val="21"/>
            <w:u w:val="none"/>
            <w:cs/>
            <w:lang w:val="te" w:bidi="my-MM"/>
          </w:rPr>
          <w:t>အမိန့်တော်များ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_Toc158467850 \h </w:instrText>
        </w:r>
        <w:r w:rsidR="0068175A" w:rsidRPr="0068175A">
          <w:rPr>
            <w:webHidden/>
          </w:rPr>
        </w:r>
        <w:r w:rsidR="0068175A" w:rsidRPr="0068175A">
          <w:rPr>
            <w:webHidden/>
          </w:rPr>
          <w:fldChar w:fldCharType="separate"/>
        </w:r>
        <w:r w:rsidR="005C2538">
          <w:rPr>
            <w:rFonts w:cs="Gautami"/>
            <w:webHidden/>
            <w:cs/>
            <w:lang w:bidi="te"/>
          </w:rPr>
          <w:t>20</w:t>
        </w:r>
        <w:r w:rsidR="0068175A" w:rsidRPr="0068175A">
          <w:rPr>
            <w:webHidden/>
          </w:rPr>
          <w:fldChar w:fldCharType="end"/>
        </w:r>
      </w:hyperlink>
    </w:p>
    <w:p w14:paraId="07AA493E" w14:textId="1F6B0395" w:rsidR="0068175A" w:rsidRPr="0068175A" w:rsidRDefault="00000000" w:rsidP="0068175A">
      <w:pPr>
        <w:pStyle w:val="TOC3"/>
        <w:rPr>
          <w:cs/>
          <w:lang w:bidi="te"/>
        </w:rPr>
      </w:pPr>
      <w:hyperlink w:anchor="_Toc158467851" w:history="1">
        <w:r w:rsidR="0068175A" w:rsidRPr="0068175A">
          <w:rPr>
            <w:rStyle w:val="Hyperlink"/>
            <w:rFonts w:cs="Myanmar Text" w:hint="cs"/>
            <w:color w:val="auto"/>
            <w:sz w:val="21"/>
            <w:u w:val="none"/>
            <w:cs/>
            <w:lang w:val="te" w:bidi="my-MM"/>
          </w:rPr>
          <w:t>နောင်တရရန်ဖိတ်ခေါ်ခြင်း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_Toc158467851 \h </w:instrText>
        </w:r>
        <w:r w:rsidR="0068175A" w:rsidRPr="0068175A">
          <w:rPr>
            <w:webHidden/>
          </w:rPr>
        </w:r>
        <w:r w:rsidR="0068175A" w:rsidRPr="0068175A">
          <w:rPr>
            <w:webHidden/>
          </w:rPr>
          <w:fldChar w:fldCharType="separate"/>
        </w:r>
        <w:r w:rsidR="005C2538">
          <w:rPr>
            <w:rFonts w:cs="Gautami"/>
            <w:webHidden/>
            <w:cs/>
            <w:lang w:bidi="te"/>
          </w:rPr>
          <w:t>20</w:t>
        </w:r>
        <w:r w:rsidR="0068175A" w:rsidRPr="0068175A">
          <w:rPr>
            <w:webHidden/>
          </w:rPr>
          <w:fldChar w:fldCharType="end"/>
        </w:r>
      </w:hyperlink>
    </w:p>
    <w:p w14:paraId="2AC88BD8" w14:textId="1734832B" w:rsidR="0068175A" w:rsidRPr="0068175A" w:rsidRDefault="00000000" w:rsidP="0068175A">
      <w:pPr>
        <w:pStyle w:val="TOC3"/>
        <w:rPr>
          <w:cs/>
          <w:lang w:bidi="te"/>
        </w:rPr>
      </w:pPr>
      <w:hyperlink w:anchor="_Toc158467852" w:history="1">
        <w:r w:rsidR="0068175A" w:rsidRPr="0068175A">
          <w:rPr>
            <w:rStyle w:val="Hyperlink"/>
            <w:rFonts w:cs="Myanmar Text" w:hint="cs"/>
            <w:color w:val="auto"/>
            <w:sz w:val="21"/>
            <w:u w:val="none"/>
            <w:cs/>
            <w:lang w:val="te" w:bidi="my-MM"/>
          </w:rPr>
          <w:t>စစ်တိုက်ရန်ဖိတ်ခေါ်ခြင်း</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_Toc158467852 \h </w:instrText>
        </w:r>
        <w:r w:rsidR="0068175A" w:rsidRPr="0068175A">
          <w:rPr>
            <w:webHidden/>
          </w:rPr>
        </w:r>
        <w:r w:rsidR="0068175A" w:rsidRPr="0068175A">
          <w:rPr>
            <w:webHidden/>
          </w:rPr>
          <w:fldChar w:fldCharType="separate"/>
        </w:r>
        <w:r w:rsidR="005C2538">
          <w:rPr>
            <w:rFonts w:cs="Gautami"/>
            <w:webHidden/>
            <w:cs/>
            <w:lang w:bidi="te"/>
          </w:rPr>
          <w:t>20</w:t>
        </w:r>
        <w:r w:rsidR="0068175A" w:rsidRPr="0068175A">
          <w:rPr>
            <w:webHidden/>
          </w:rPr>
          <w:fldChar w:fldCharType="end"/>
        </w:r>
      </w:hyperlink>
    </w:p>
    <w:p w14:paraId="6AA99969" w14:textId="030A5608" w:rsidR="0068175A" w:rsidRPr="0068175A" w:rsidRDefault="00000000" w:rsidP="0068175A">
      <w:pPr>
        <w:pStyle w:val="TOC3"/>
        <w:rPr>
          <w:cs/>
          <w:lang w:bidi="te"/>
        </w:rPr>
      </w:pPr>
      <w:hyperlink w:anchor="_Toc158467853" w:history="1">
        <w:r w:rsidR="0068175A" w:rsidRPr="0068175A">
          <w:rPr>
            <w:rStyle w:val="Hyperlink"/>
            <w:rFonts w:cs="Myanmar Text" w:hint="cs"/>
            <w:color w:val="auto"/>
            <w:sz w:val="21"/>
            <w:u w:val="none"/>
            <w:cs/>
            <w:lang w:val="te" w:bidi="my-MM"/>
          </w:rPr>
          <w:t>ပရောဖက်ပြုချက်ဆိုင်ရာ</w:t>
        </w:r>
        <w:r w:rsidR="0068175A" w:rsidRPr="0068175A">
          <w:rPr>
            <w:rStyle w:val="Hyperlink"/>
            <w:rFonts w:cs="Myanmar Text"/>
            <w:color w:val="auto"/>
            <w:sz w:val="21"/>
            <w:u w:val="none"/>
            <w:cs/>
            <w:lang w:val="te" w:bidi="te"/>
          </w:rPr>
          <w:t xml:space="preserve"> </w:t>
        </w:r>
        <w:r w:rsidR="0068175A" w:rsidRPr="0068175A">
          <w:rPr>
            <w:rStyle w:val="Hyperlink"/>
            <w:rFonts w:cs="Myanmar Text" w:hint="cs"/>
            <w:color w:val="auto"/>
            <w:sz w:val="21"/>
            <w:u w:val="none"/>
            <w:cs/>
            <w:lang w:val="te" w:bidi="my-MM"/>
          </w:rPr>
          <w:t>အငြင်းပွားမှု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_Toc158467853 \h </w:instrText>
        </w:r>
        <w:r w:rsidR="0068175A" w:rsidRPr="0068175A">
          <w:rPr>
            <w:webHidden/>
          </w:rPr>
        </w:r>
        <w:r w:rsidR="0068175A" w:rsidRPr="0068175A">
          <w:rPr>
            <w:webHidden/>
          </w:rPr>
          <w:fldChar w:fldCharType="separate"/>
        </w:r>
        <w:r w:rsidR="005C2538">
          <w:rPr>
            <w:rFonts w:cs="Gautami"/>
            <w:webHidden/>
            <w:cs/>
            <w:lang w:bidi="te"/>
          </w:rPr>
          <w:t>20</w:t>
        </w:r>
        <w:r w:rsidR="0068175A" w:rsidRPr="0068175A">
          <w:rPr>
            <w:webHidden/>
          </w:rPr>
          <w:fldChar w:fldCharType="end"/>
        </w:r>
      </w:hyperlink>
    </w:p>
    <w:p w14:paraId="076F36FA" w14:textId="3037BAA3" w:rsidR="0068175A" w:rsidRPr="0068175A" w:rsidRDefault="00000000" w:rsidP="0068175A">
      <w:pPr>
        <w:pStyle w:val="TOC3"/>
        <w:rPr>
          <w:cs/>
          <w:lang w:bidi="te"/>
        </w:rPr>
      </w:pPr>
      <w:hyperlink w:anchor="_Toc158467854" w:history="1">
        <w:r w:rsidR="0068175A" w:rsidRPr="0068175A">
          <w:rPr>
            <w:rStyle w:val="Hyperlink"/>
            <w:rFonts w:cs="Myanmar Text" w:hint="cs"/>
            <w:color w:val="auto"/>
            <w:sz w:val="21"/>
            <w:u w:val="none"/>
            <w:cs/>
            <w:lang w:val="te" w:bidi="my-MM"/>
          </w:rPr>
          <w:t>ပုံဥပမာများ</w:t>
        </w:r>
        <w:r w:rsidR="0068175A" w:rsidRPr="0068175A">
          <w:rPr>
            <w:webHidden/>
            <w:cs/>
            <w:lang w:bidi="te"/>
          </w:rPr>
          <w:tab/>
        </w:r>
        <w:r w:rsidR="0068175A" w:rsidRPr="0068175A">
          <w:rPr>
            <w:webHidden/>
          </w:rPr>
          <w:fldChar w:fldCharType="begin"/>
        </w:r>
        <w:r w:rsidR="0068175A" w:rsidRPr="0068175A">
          <w:rPr>
            <w:webHidden/>
            <w:cs/>
            <w:lang w:bidi="te"/>
          </w:rPr>
          <w:instrText xml:space="preserve"> PAGEREF _Toc158467854 \h </w:instrText>
        </w:r>
        <w:r w:rsidR="0068175A" w:rsidRPr="0068175A">
          <w:rPr>
            <w:webHidden/>
          </w:rPr>
        </w:r>
        <w:r w:rsidR="0068175A" w:rsidRPr="0068175A">
          <w:rPr>
            <w:webHidden/>
          </w:rPr>
          <w:fldChar w:fldCharType="separate"/>
        </w:r>
        <w:r w:rsidR="005C2538">
          <w:rPr>
            <w:rFonts w:cs="Gautami"/>
            <w:webHidden/>
            <w:cs/>
            <w:lang w:bidi="te"/>
          </w:rPr>
          <w:t>20</w:t>
        </w:r>
        <w:r w:rsidR="0068175A" w:rsidRPr="0068175A">
          <w:rPr>
            <w:webHidden/>
          </w:rPr>
          <w:fldChar w:fldCharType="end"/>
        </w:r>
      </w:hyperlink>
    </w:p>
    <w:p w14:paraId="509CC287" w14:textId="431A8395" w:rsidR="0068175A" w:rsidRPr="0068175A" w:rsidRDefault="00000000" w:rsidP="0068175A">
      <w:pPr>
        <w:pStyle w:val="TOC1"/>
        <w:rPr>
          <w:noProof/>
        </w:rPr>
      </w:pPr>
      <w:hyperlink w:anchor="_Toc158467855" w:history="1">
        <w:r w:rsidR="0068175A" w:rsidRPr="0068175A">
          <w:rPr>
            <w:rStyle w:val="Hyperlink"/>
            <w:rFonts w:cs="Myanmar Text" w:hint="cs"/>
            <w:color w:val="2C5376"/>
            <w:sz w:val="24"/>
            <w:u w:val="none"/>
            <w:cs/>
            <w:lang w:val="en-US" w:bidi="my-MM"/>
          </w:rPr>
          <w:t>နိဂုံး</w:t>
        </w:r>
        <w:r w:rsidR="0068175A" w:rsidRPr="0068175A">
          <w:rPr>
            <w:noProof/>
            <w:webHidden/>
          </w:rPr>
          <w:tab/>
        </w:r>
        <w:r w:rsidR="0068175A" w:rsidRPr="0068175A">
          <w:rPr>
            <w:noProof/>
            <w:webHidden/>
          </w:rPr>
          <w:fldChar w:fldCharType="begin"/>
        </w:r>
        <w:r w:rsidR="0068175A" w:rsidRPr="0068175A">
          <w:rPr>
            <w:noProof/>
            <w:webHidden/>
          </w:rPr>
          <w:instrText xml:space="preserve"> PAGEREF _Toc158467855 \h </w:instrText>
        </w:r>
        <w:r w:rsidR="0068175A" w:rsidRPr="0068175A">
          <w:rPr>
            <w:noProof/>
            <w:webHidden/>
          </w:rPr>
        </w:r>
        <w:r w:rsidR="0068175A" w:rsidRPr="0068175A">
          <w:rPr>
            <w:noProof/>
            <w:webHidden/>
          </w:rPr>
          <w:fldChar w:fldCharType="separate"/>
        </w:r>
        <w:r w:rsidR="005C2538">
          <w:rPr>
            <w:noProof/>
            <w:webHidden/>
          </w:rPr>
          <w:t>21</w:t>
        </w:r>
        <w:r w:rsidR="0068175A" w:rsidRPr="0068175A">
          <w:rPr>
            <w:noProof/>
            <w:webHidden/>
          </w:rPr>
          <w:fldChar w:fldCharType="end"/>
        </w:r>
      </w:hyperlink>
    </w:p>
    <w:p w14:paraId="15270D15" w14:textId="28DF873E" w:rsidR="0068175A" w:rsidRPr="002A7813" w:rsidRDefault="0068175A" w:rsidP="0068175A">
      <w:pPr>
        <w:rPr>
          <w:rFonts w:cs="Myanmar Text"/>
          <w:cs/>
          <w:lang w:bidi="my-MM"/>
        </w:rPr>
        <w:sectPr w:rsidR="0068175A" w:rsidRPr="002A7813" w:rsidSect="00EA7832">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03060A1E" w14:textId="77777777" w:rsidR="005B30FD" w:rsidRDefault="00384DFE" w:rsidP="005B30FD">
      <w:pPr>
        <w:pStyle w:val="ChapterHeading"/>
        <w:rPr>
          <w:cs/>
          <w:lang w:bidi="ta-IN"/>
        </w:rPr>
      </w:pPr>
      <w:bookmarkStart w:id="2" w:name="_Toc158467824"/>
      <w:bookmarkEnd w:id="1"/>
      <w:r>
        <w:rPr>
          <w:cs/>
          <w:lang w:val="my-MM" w:bidi="my-MM"/>
        </w:rPr>
        <w:lastRenderedPageBreak/>
        <w:t>နိဒါန်း</w:t>
      </w:r>
      <w:bookmarkEnd w:id="2"/>
    </w:p>
    <w:p w14:paraId="78D693F2" w14:textId="39EC3281" w:rsidR="005B30FD" w:rsidRDefault="00A12B30" w:rsidP="003613A1">
      <w:pPr>
        <w:pStyle w:val="BodyText0"/>
        <w:rPr>
          <w:cs/>
          <w:lang w:bidi="te"/>
        </w:rPr>
      </w:pPr>
      <w:r w:rsidRPr="00DC098C">
        <w:rPr>
          <w:cs/>
        </w:rPr>
        <mc:AlternateContent>
          <mc:Choice Requires="wps">
            <w:drawing>
              <wp:anchor distT="0" distB="0" distL="114300" distR="114300" simplePos="0" relativeHeight="251659264" behindDoc="0" locked="1" layoutInCell="1" allowOverlap="1" wp14:anchorId="14F55080" wp14:editId="63B345FB">
                <wp:simplePos x="0" y="0"/>
                <wp:positionH relativeFrom="leftMargin">
                  <wp:posOffset>419100</wp:posOffset>
                </wp:positionH>
                <wp:positionV relativeFrom="line">
                  <wp:posOffset>0</wp:posOffset>
                </wp:positionV>
                <wp:extent cx="356235" cy="356235"/>
                <wp:effectExtent l="0" t="0" r="0" b="0"/>
                <wp:wrapNone/>
                <wp:docPr id="1" name="PARA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F47DA76" w14:textId="270539BD" w:rsidR="0053728E" w:rsidRPr="00A535F7" w:rsidRDefault="0053728E" w:rsidP="007A5132">
                            <w:pPr>
                              <w:pStyle w:val="ParaNumbering"/>
                            </w:pPr>
                            <w:r>
                              <w:rPr>
                                <w:rFonts w:cs="Corbel"/>
                                <w:cs/>
                                <w:lang w:val="my-MM" w:bidi="my-MM"/>
                              </w:rPr>
                              <w:t>001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55080" id="PARA1" o:spid="_x0000_s1030" type="#_x0000_t202" style="position:absolute;left:0;text-align:left;margin-left:33pt;margin-top:0;width:28.05pt;height:28.05pt;z-index:25165926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PP9CwIAACA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U/j2scoL7gdh564oPjW4Uz7FiIL8wj&#10;07gQqjc+o5EasBcMHiUN+J9/O0/5SABGKWlRORW1KG1K9HeLxCSRjY4fncPo2JN5AJTiDF+F49nF&#10;Cz7q0ZUezBtKepN6YIhZjp0qGkf3IfbqxSfBxWaTk1BKjsWd3TueSicME56v3RvzbgA9IltPMCqK&#10;le+w73N79DenCFJlYhKqPYYD2CjDTO3wZJLOf//PWbeHvf4F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LWY8/0LAgAAIAQA&#10;AA4AAAAAAAAAAAAAAAAALgIAAGRycy9lMm9Eb2MueG1sUEsBAi0AFAAGAAgAAAAhAI1nQ9zcAAAA&#10;BgEAAA8AAAAAAAAAAAAAAAAAZQQAAGRycy9kb3ducmV2LnhtbFBLBQYAAAAABAAEAPMAAABuBQAA&#10;AAA=&#10;" filled="f" stroked="f" strokeweight=".5pt">
                <v:textbox inset="0,0,0,0">
                  <w:txbxContent>
                    <w:p w14:paraId="1F47DA76" w14:textId="270539BD" w:rsidR="0053728E" w:rsidRPr="00A535F7" w:rsidRDefault="0053728E" w:rsidP="007A5132">
                      <w:pPr>
                        <w:pStyle w:val="ParaNumbering"/>
                      </w:pPr>
                      <w:r>
                        <w:rPr>
                          <w:rFonts w:cs="Corbel"/>
                          <w:cs/>
                          <w:lang w:val="my-MM" w:bidi="my-MM"/>
                        </w:rPr>
                        <w:t>001</w:t>
                      </w:r>
                    </w:p>
                  </w:txbxContent>
                </v:textbox>
                <w10:wrap anchorx="margin" anchory="line"/>
                <w10:anchorlock/>
              </v:shape>
            </w:pict>
          </mc:Fallback>
        </mc:AlternateContent>
      </w:r>
      <w:r w:rsidR="00384DFE">
        <w:rPr>
          <w:cs/>
          <w:lang w:val="my-MM" w:bidi="my-MM"/>
        </w:rPr>
        <w:t>သမ္မာကျမ်းစာတစ်အုပ်လုံးကို တစ်နှစ်အ</w:t>
      </w:r>
      <w:r w:rsidR="00982935">
        <w:rPr>
          <w:cs/>
          <w:lang w:val="my-MM" w:bidi="my-MM"/>
        </w:rPr>
        <w:t>တွင်းဖတ်ရှုရန် ကတိကဝတ်ပြုထားသော</w:t>
      </w:r>
      <w:r w:rsidR="00384DFE">
        <w:rPr>
          <w:cs/>
          <w:lang w:val="my-MM" w:bidi="my-MM"/>
        </w:rPr>
        <w:t>မိတ်ဆွေများ</w:t>
      </w:r>
      <w:r w:rsidR="00982935">
        <w:rPr>
          <w:rFonts w:hint="cs"/>
          <w:cs/>
          <w:lang w:val="my-MM" w:bidi="my-MM"/>
        </w:rPr>
        <w:t xml:space="preserve"> </w:t>
      </w:r>
      <w:r w:rsidR="00384DFE">
        <w:rPr>
          <w:cs/>
          <w:lang w:val="my-MM" w:bidi="my-MM"/>
        </w:rPr>
        <w:t>ကျွန်ုပ်၌ရှိသည်။ သို့သော်၊ ဤမိတ်ဆွေများသည် တစ်ကြိမ်ထက်မက ကျွန်ုပ်ထံလာ၍ပြောကြသည်မှာ_ "ရစ်ချတ်၊ ဓမ္မ</w:t>
      </w:r>
      <w:r w:rsidR="00982935">
        <w:rPr>
          <w:cs/>
          <w:lang w:val="my-MM" w:bidi="my-MM"/>
        </w:rPr>
        <w:t>ဟောင်းပရောဖက်ပြုချက်ကို</w:t>
      </w:r>
      <w:r w:rsidR="00384DFE">
        <w:rPr>
          <w:cs/>
          <w:lang w:val="my-MM" w:bidi="my-MM"/>
        </w:rPr>
        <w:t>စဖတ်သောအခါ၊ မှောင်မည်းနေသည့် တောအုပ်ကြီးထဲ ပျောက်ဆုံးသွားသကဲ့သို့ ခံစားရသည်</w:t>
      </w:r>
      <w:r w:rsidR="00982935">
        <w:rPr>
          <w:cs/>
          <w:lang w:val="my-MM" w:bidi="my-MM"/>
        </w:rPr>
        <w:t>"</w:t>
      </w:r>
      <w:r w:rsidR="00982935">
        <w:rPr>
          <w:rFonts w:hint="cs"/>
          <w:cs/>
          <w:lang w:val="my-MM" w:bidi="my-MM"/>
        </w:rPr>
        <w:t>ဟုဆိုသည်</w:t>
      </w:r>
      <w:r w:rsidR="00384DFE">
        <w:rPr>
          <w:cs/>
          <w:lang w:val="my-MM" w:bidi="my-MM"/>
        </w:rPr>
        <w:t>။ ၎င်းသည် ကျွန်ုပ်တို့အများစု၏အခြေအနေပင် ဖြစ်သည်။ အနာ</w:t>
      </w:r>
      <w:r w:rsidR="007C44D5">
        <w:rPr>
          <w:cs/>
          <w:lang w:val="my-MM" w:bidi="my-MM"/>
        </w:rPr>
        <w:t>ဂတ္တိကျမ်းများကို သိသည်ဟု</w:t>
      </w:r>
      <w:r w:rsidR="007C44D5">
        <w:rPr>
          <w:rFonts w:hint="cs"/>
          <w:cs/>
          <w:lang w:val="my-MM" w:bidi="my-MM"/>
        </w:rPr>
        <w:t>ယူဆ</w:t>
      </w:r>
      <w:r w:rsidR="00384DFE">
        <w:rPr>
          <w:cs/>
          <w:lang w:val="my-MM" w:bidi="my-MM"/>
        </w:rPr>
        <w:t>သော်လည်း၊ ကျွန်ုပ်တို့သည် ဦးတည်ရာမဲ့</w:t>
      </w:r>
      <w:r w:rsidR="007C44D5">
        <w:rPr>
          <w:rFonts w:hint="cs"/>
          <w:cs/>
          <w:lang w:val="my-MM" w:bidi="my-MM"/>
        </w:rPr>
        <w:t xml:space="preserve"> </w:t>
      </w:r>
      <w:r w:rsidR="00384DFE">
        <w:rPr>
          <w:cs/>
          <w:lang w:val="my-MM" w:bidi="my-MM"/>
        </w:rPr>
        <w:t>လျှောက်</w:t>
      </w:r>
      <w:r w:rsidR="007C44D5">
        <w:rPr>
          <w:rFonts w:hint="cs"/>
          <w:cs/>
          <w:lang w:val="my-MM" w:bidi="my-MM"/>
        </w:rPr>
        <w:t xml:space="preserve"> </w:t>
      </w:r>
      <w:r w:rsidR="00384DFE">
        <w:rPr>
          <w:cs/>
          <w:lang w:val="my-MM" w:bidi="my-MM"/>
        </w:rPr>
        <w:t>သွားနေကြသည်ကို မကြာမီတွင်တွေ့လိုက်ရသည်။ အကြောင်းမှာ၊ ဓမ္မဟောင်းအနာဂတ္တိကျမ်းများ၏</w:t>
      </w:r>
      <w:r w:rsidR="007C44D5">
        <w:rPr>
          <w:rFonts w:hint="cs"/>
          <w:cs/>
          <w:lang w:val="my-MM" w:bidi="my-MM"/>
        </w:rPr>
        <w:t xml:space="preserve"> </w:t>
      </w:r>
      <w:r w:rsidR="00384DFE">
        <w:rPr>
          <w:cs/>
          <w:lang w:val="my-MM" w:bidi="my-MM"/>
        </w:rPr>
        <w:t>မြေပြင်အခြေအနေနှင့်ပတ်သက်၍ ကျွန်ုပ်တို့ သိပ်မရင်းနှီးသောကြောင့်ဖြစ်သည်။</w:t>
      </w:r>
    </w:p>
    <w:p w14:paraId="3B690F12" w14:textId="35EC7C92" w:rsidR="005B30FD" w:rsidRDefault="00A12B30" w:rsidP="003613A1">
      <w:pPr>
        <w:pStyle w:val="BodyText0"/>
        <w:rPr>
          <w:cs/>
          <w:lang w:bidi="te"/>
        </w:rPr>
      </w:pPr>
      <w:r w:rsidRPr="00DC098C">
        <w:rPr>
          <w:cs/>
        </w:rPr>
        <mc:AlternateContent>
          <mc:Choice Requires="wps">
            <w:drawing>
              <wp:anchor distT="0" distB="0" distL="114300" distR="114300" simplePos="0" relativeHeight="251661312" behindDoc="0" locked="1" layoutInCell="1" allowOverlap="1" wp14:anchorId="1C9DBA1A" wp14:editId="4C2933C1">
                <wp:simplePos x="0" y="0"/>
                <wp:positionH relativeFrom="leftMargin">
                  <wp:posOffset>419100</wp:posOffset>
                </wp:positionH>
                <wp:positionV relativeFrom="line">
                  <wp:posOffset>0</wp:posOffset>
                </wp:positionV>
                <wp:extent cx="356235" cy="356235"/>
                <wp:effectExtent l="0" t="0" r="0" b="0"/>
                <wp:wrapNone/>
                <wp:docPr id="2" name="PARA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6C6AB79" w14:textId="56047DFA" w:rsidR="0053728E" w:rsidRPr="00A535F7" w:rsidRDefault="0053728E" w:rsidP="007A5132">
                            <w:pPr>
                              <w:pStyle w:val="ParaNumbering"/>
                            </w:pPr>
                            <w:r>
                              <w:rPr>
                                <w:rFonts w:cs="Corbel"/>
                                <w:cs/>
                                <w:lang w:val="my-MM" w:bidi="my-MM"/>
                              </w:rPr>
                              <w:t>002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DBA1A" id="PARA2" o:spid="_x0000_s1031" type="#_x0000_t202" style="position:absolute;left:0;text-align:left;margin-left:33pt;margin-top:0;width:28.05pt;height:28.05pt;z-index:25166131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aMCwIAACA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cY0D1BfczkNPfHB8p3CGPQvxmXlk&#10;GhdC9cYnNFID9oLBo6QB/+tv5ykfCcAoJS0qp6IWpU2J/mGRmCSy0fGjcxgdezL3gFKc4atwPLt4&#10;wUc9utKDeUNJb1MPDDHLsVNF4+jex169+CS42G5zEkrJsbi3L46n0gnDhOdr98a8G0CPyNYjjIpi&#10;5Qfs+9we/e0pglSZmIRqj+EANsowUzs8maTz9/856/awN78B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JBtBowLAgAAIAQA&#10;AA4AAAAAAAAAAAAAAAAALgIAAGRycy9lMm9Eb2MueG1sUEsBAi0AFAAGAAgAAAAhAI1nQ9zcAAAA&#10;BgEAAA8AAAAAAAAAAAAAAAAAZQQAAGRycy9kb3ducmV2LnhtbFBLBQYAAAAABAAEAPMAAABuBQAA&#10;AAA=&#10;" filled="f" stroked="f" strokeweight=".5pt">
                <v:textbox inset="0,0,0,0">
                  <w:txbxContent>
                    <w:p w14:paraId="16C6AB79" w14:textId="56047DFA" w:rsidR="0053728E" w:rsidRPr="00A535F7" w:rsidRDefault="0053728E" w:rsidP="007A5132">
                      <w:pPr>
                        <w:pStyle w:val="ParaNumbering"/>
                      </w:pPr>
                      <w:r>
                        <w:rPr>
                          <w:rFonts w:cs="Corbel"/>
                          <w:cs/>
                          <w:lang w:val="my-MM" w:bidi="my-MM"/>
                        </w:rPr>
                        <w:t>002</w:t>
                      </w:r>
                    </w:p>
                  </w:txbxContent>
                </v:textbox>
                <w10:wrap anchorx="margin" anchory="line"/>
                <w10:anchorlock/>
              </v:shape>
            </w:pict>
          </mc:Fallback>
        </mc:AlternateContent>
      </w:r>
      <w:r w:rsidR="00384DFE">
        <w:rPr>
          <w:cs/>
          <w:lang w:val="my-MM" w:bidi="my-MM"/>
        </w:rPr>
        <w:t>ဤသင်ခန်းစာတွင် သမ္မာကျမ်းစာမှဤအပိုင်း၏ မြေပြင်အခြေအနေနှင့် ရင်းနှီးကျွမ်းဝင်မှုရှိရန် စတင်လေ့လာပါမည်။ ထို့ကြောင့်ဤသင်ခန်းစာကိ</w:t>
      </w:r>
      <w:r w:rsidR="00275FB5">
        <w:rPr>
          <w:cs/>
          <w:lang w:val="my-MM" w:bidi="my-MM"/>
        </w:rPr>
        <w:t>ု “အနာဂတ္တိကျမ်းများ၏စာပေ</w:t>
      </w:r>
      <w:r w:rsidR="00275FB5">
        <w:rPr>
          <w:rFonts w:hint="cs"/>
          <w:cs/>
          <w:lang w:val="my-MM" w:bidi="my-MM"/>
        </w:rPr>
        <w:t>ကို</w:t>
      </w:r>
      <w:r w:rsidR="00384DFE">
        <w:rPr>
          <w:cs/>
          <w:lang w:val="my-MM" w:bidi="my-MM"/>
        </w:rPr>
        <w:t xml:space="preserve"> လေ့လာသုံးသပ်</w:t>
      </w:r>
      <w:r w:rsidR="007C44D5">
        <w:rPr>
          <w:rFonts w:hint="cs"/>
          <w:cs/>
          <w:lang w:val="my-MM" w:bidi="my-MM"/>
        </w:rPr>
        <w:t xml:space="preserve"> </w:t>
      </w:r>
      <w:r w:rsidR="00384DFE">
        <w:rPr>
          <w:cs/>
          <w:lang w:val="my-MM" w:bidi="my-MM"/>
        </w:rPr>
        <w:t>ခြင်း”ဟုခေါင်းစဉ်တပ်ထားပါသည်။ ဤသင်ခန်းစာတွင် ဓမ္မဟောင်း</w:t>
      </w:r>
      <w:r w:rsidR="007C44D5">
        <w:rPr>
          <w:cs/>
          <w:lang w:val="my-MM" w:bidi="my-MM"/>
        </w:rPr>
        <w:t>အနာဂတ္တိကျမ်းများ</w:t>
      </w:r>
      <w:r w:rsidR="00384DFE">
        <w:rPr>
          <w:cs/>
          <w:lang w:val="my-MM" w:bidi="my-MM"/>
        </w:rPr>
        <w:t>တစ်လျှောက်လုံး</w:t>
      </w:r>
      <w:r w:rsidR="007C44D5">
        <w:rPr>
          <w:rFonts w:hint="cs"/>
          <w:cs/>
          <w:lang w:val="my-MM" w:bidi="my-MM"/>
        </w:rPr>
        <w:t xml:space="preserve"> </w:t>
      </w:r>
      <w:r w:rsidR="00384DFE">
        <w:rPr>
          <w:cs/>
          <w:lang w:val="my-MM" w:bidi="my-MM"/>
        </w:rPr>
        <w:t>တွင်ပါဝင်သည့် မတူညီသေ</w:t>
      </w:r>
      <w:r w:rsidR="007C44D5">
        <w:rPr>
          <w:cs/>
          <w:lang w:val="my-MM" w:bidi="my-MM"/>
        </w:rPr>
        <w:t>ာစာပေအမျိုးအစားသုံးမျိုး</w:t>
      </w:r>
      <w:r w:rsidR="00384DFE">
        <w:rPr>
          <w:cs/>
          <w:lang w:val="my-MM" w:bidi="my-MM"/>
        </w:rPr>
        <w:t>ကို အထူးပြုကာလေ့လာပါမည်_ ပထမ သမိုင်း</w:t>
      </w:r>
      <w:r w:rsidR="007C44D5">
        <w:rPr>
          <w:rFonts w:hint="cs"/>
          <w:cs/>
          <w:lang w:val="my-MM" w:bidi="my-MM"/>
        </w:rPr>
        <w:t xml:space="preserve"> </w:t>
      </w:r>
      <w:r w:rsidR="00384DFE">
        <w:rPr>
          <w:cs/>
          <w:lang w:val="my-MM" w:bidi="my-MM"/>
        </w:rPr>
        <w:t>ဆိုင်ရာဇာတ်လမ်းများ၊ ပရောဖက်များ၏ဘဝတွင်ဖြစ်ပျက်ခဲ့သော အဖြစ်အပျက်များကို မှတ်တမ်းတင်</w:t>
      </w:r>
      <w:r w:rsidR="007C44D5">
        <w:rPr>
          <w:rFonts w:hint="cs"/>
          <w:cs/>
          <w:lang w:val="my-MM" w:bidi="my-MM"/>
        </w:rPr>
        <w:t xml:space="preserve"> </w:t>
      </w:r>
      <w:r w:rsidR="00384DFE">
        <w:rPr>
          <w:cs/>
          <w:lang w:val="my-MM" w:bidi="my-MM"/>
        </w:rPr>
        <w:t>ထားသည့် ဇာတ်လမ်းများ</w:t>
      </w:r>
      <w:r w:rsidR="007C44D5">
        <w:rPr>
          <w:rFonts w:hint="cs"/>
          <w:cs/>
          <w:lang w:val="my-MM" w:bidi="my-MM"/>
        </w:rPr>
        <w:t>ဖြစ်သည်</w:t>
      </w:r>
      <w:r w:rsidR="00384DFE">
        <w:rPr>
          <w:cs/>
          <w:lang w:val="my-MM" w:bidi="my-MM"/>
        </w:rPr>
        <w:t>၊ ဒုတိယ ဘုရားသခင်နှင့် ဆက်သွယ်ခြင်း၊ ပရောဖက်များ၏</w:t>
      </w:r>
      <w:r w:rsidR="007C44D5">
        <w:rPr>
          <w:rFonts w:hint="cs"/>
          <w:cs/>
          <w:lang w:val="my-MM" w:bidi="my-MM"/>
        </w:rPr>
        <w:t xml:space="preserve"> </w:t>
      </w:r>
      <w:r w:rsidR="00384DFE">
        <w:rPr>
          <w:cs/>
          <w:lang w:val="my-MM" w:bidi="my-MM"/>
        </w:rPr>
        <w:t>ဘုရား</w:t>
      </w:r>
      <w:r w:rsidR="007C44D5">
        <w:rPr>
          <w:rFonts w:hint="cs"/>
          <w:cs/>
          <w:lang w:val="my-MM" w:bidi="my-MM"/>
        </w:rPr>
        <w:t xml:space="preserve"> </w:t>
      </w:r>
      <w:r w:rsidR="00384DFE">
        <w:rPr>
          <w:cs/>
          <w:lang w:val="my-MM" w:bidi="my-MM"/>
        </w:rPr>
        <w:t>သခင်ထံဆုတောင်းခြင်းနှင့် ချီးမွမ်းခြင်းများကို မှတ်တမ်းတင်သည့်ကျမ်းပိုဒ်များ</w:t>
      </w:r>
      <w:r w:rsidR="007C44D5">
        <w:rPr>
          <w:rFonts w:hint="cs"/>
          <w:cs/>
          <w:lang w:val="my-MM" w:bidi="my-MM"/>
        </w:rPr>
        <w:t>ဖြစ်သည်</w:t>
      </w:r>
      <w:r w:rsidR="007C44D5">
        <w:rPr>
          <w:cs/>
          <w:lang w:val="my-MM" w:bidi="my-MM"/>
        </w:rPr>
        <w:t>၊</w:t>
      </w:r>
      <w:r w:rsidR="007C44D5">
        <w:rPr>
          <w:rFonts w:hint="cs"/>
          <w:cs/>
          <w:lang w:val="my-MM" w:bidi="my-MM"/>
        </w:rPr>
        <w:t xml:space="preserve"> </w:t>
      </w:r>
      <w:r w:rsidR="00384DFE">
        <w:rPr>
          <w:cs/>
          <w:lang w:val="my-MM" w:bidi="my-MM"/>
        </w:rPr>
        <w:t>တတိယ</w:t>
      </w:r>
      <w:r w:rsidR="007C44D5">
        <w:rPr>
          <w:rFonts w:hint="cs"/>
          <w:cs/>
          <w:lang w:val="my-MM" w:bidi="my-MM"/>
        </w:rPr>
        <w:t xml:space="preserve"> </w:t>
      </w:r>
      <w:r w:rsidR="00384DFE">
        <w:rPr>
          <w:cs/>
          <w:lang w:val="my-MM" w:bidi="my-MM"/>
        </w:rPr>
        <w:t>အချက်မှာ လူတို့နှင့်ဆက်သွယ်</w:t>
      </w:r>
      <w:r w:rsidR="007C44D5">
        <w:rPr>
          <w:cs/>
          <w:lang w:val="my-MM" w:bidi="my-MM"/>
        </w:rPr>
        <w:t>ခြင်း၊ ပရောဖက်များသည် လူသား</w:t>
      </w:r>
      <w:r w:rsidR="00384DFE">
        <w:rPr>
          <w:cs/>
          <w:lang w:val="my-MM" w:bidi="my-MM"/>
        </w:rPr>
        <w:t>တို့အား ညွှန်ကြားသည့်</w:t>
      </w:r>
      <w:r w:rsidR="007C44D5">
        <w:rPr>
          <w:rFonts w:hint="cs"/>
          <w:cs/>
          <w:lang w:val="my-MM" w:bidi="my-MM"/>
        </w:rPr>
        <w:t xml:space="preserve"> </w:t>
      </w:r>
      <w:r w:rsidR="00384DFE">
        <w:rPr>
          <w:cs/>
          <w:lang w:val="my-MM" w:bidi="my-MM"/>
        </w:rPr>
        <w:t>ဟောပြော</w:t>
      </w:r>
      <w:r w:rsidR="007C44D5">
        <w:rPr>
          <w:rFonts w:hint="cs"/>
          <w:cs/>
          <w:lang w:val="my-MM" w:bidi="my-MM"/>
        </w:rPr>
        <w:t xml:space="preserve"> </w:t>
      </w:r>
      <w:r w:rsidR="00384DFE">
        <w:rPr>
          <w:cs/>
          <w:lang w:val="my-MM" w:bidi="my-MM"/>
        </w:rPr>
        <w:t>ချက်များဖြစ်သည်။ ဤမတူကွဲပြားသောစာပေအမျိုးအစားများသည် ပရောဖက်ကျမ်းများ၌မည်သို့</w:t>
      </w:r>
      <w:r w:rsidR="007C44D5">
        <w:rPr>
          <w:rFonts w:hint="cs"/>
          <w:cs/>
          <w:lang w:val="my-MM" w:bidi="my-MM"/>
        </w:rPr>
        <w:t xml:space="preserve"> </w:t>
      </w:r>
      <w:r w:rsidR="00384DFE">
        <w:rPr>
          <w:cs/>
          <w:lang w:val="my-MM" w:bidi="my-MM"/>
        </w:rPr>
        <w:t>ဖော်ပြသည်က</w:t>
      </w:r>
      <w:r w:rsidR="007C44D5">
        <w:rPr>
          <w:cs/>
          <w:lang w:val="my-MM" w:bidi="my-MM"/>
        </w:rPr>
        <w:t>ို</w:t>
      </w:r>
      <w:r w:rsidR="00384DFE">
        <w:rPr>
          <w:cs/>
          <w:lang w:val="my-MM" w:bidi="my-MM"/>
        </w:rPr>
        <w:t>နားလည်ခြင်းသည် သမ္မာကျမ်းစာ၏ဤအပိုင်းရှိ ကျွန်ုပ်တို့အားစောင့်ကြိုနေသော</w:t>
      </w:r>
      <w:r w:rsidR="007C44D5">
        <w:rPr>
          <w:rFonts w:hint="cs"/>
          <w:cs/>
          <w:lang w:val="my-MM" w:bidi="my-MM"/>
        </w:rPr>
        <w:t xml:space="preserve"> </w:t>
      </w:r>
      <w:r w:rsidR="00384DFE">
        <w:rPr>
          <w:cs/>
          <w:lang w:val="my-MM" w:bidi="my-MM"/>
        </w:rPr>
        <w:t>ဘဏ္ဍာများဆီသို့ ပို့ဆောင်ပေးမည့်မြေပုံတစ်ခု ဖြစ်သည်။ သမိုင်းဆိုင်ရာဇာတ်လမ်းများကို ဦးစွာကြည့်</w:t>
      </w:r>
      <w:r w:rsidR="00B82497">
        <w:rPr>
          <w:rFonts w:hint="cs"/>
          <w:cs/>
          <w:lang w:val="my-MM" w:bidi="my-MM"/>
        </w:rPr>
        <w:t xml:space="preserve"> </w:t>
      </w:r>
      <w:r w:rsidR="00384DFE">
        <w:rPr>
          <w:cs/>
          <w:lang w:val="my-MM" w:bidi="my-MM"/>
        </w:rPr>
        <w:t>ကြပါစို့။</w:t>
      </w:r>
    </w:p>
    <w:p w14:paraId="6A41BEC1" w14:textId="62A6FDF2" w:rsidR="005B30FD" w:rsidRDefault="002A09B7" w:rsidP="005B30FD">
      <w:pPr>
        <w:pStyle w:val="ChapterHeading"/>
        <w:rPr>
          <w:cs/>
          <w:lang w:bidi="ta-IN"/>
        </w:rPr>
      </w:pPr>
      <w:bookmarkStart w:id="3" w:name="_Toc158467825"/>
      <w:r w:rsidRPr="00384DFE">
        <w:rPr>
          <w:cs/>
          <w:lang w:val="my-MM" w:bidi="my-MM"/>
        </w:rPr>
        <w:t>သမိုင်းဆိုင်ရာဇာတ်လမ်းများ</w:t>
      </w:r>
      <w:bookmarkEnd w:id="3"/>
    </w:p>
    <w:p w14:paraId="1C4BA4E8" w14:textId="6F1F6EE3" w:rsidR="005B30FD" w:rsidRDefault="00A12B30" w:rsidP="003613A1">
      <w:pPr>
        <w:pStyle w:val="BodyText0"/>
        <w:rPr>
          <w:cs/>
          <w:lang w:bidi="te"/>
        </w:rPr>
      </w:pPr>
      <w:r w:rsidRPr="00DC098C">
        <w:rPr>
          <w:cs/>
        </w:rPr>
        <mc:AlternateContent>
          <mc:Choice Requires="wps">
            <w:drawing>
              <wp:anchor distT="0" distB="0" distL="114300" distR="114300" simplePos="0" relativeHeight="251663360" behindDoc="0" locked="1" layoutInCell="1" allowOverlap="1" wp14:anchorId="75883264" wp14:editId="110A1DE2">
                <wp:simplePos x="0" y="0"/>
                <wp:positionH relativeFrom="leftMargin">
                  <wp:posOffset>419100</wp:posOffset>
                </wp:positionH>
                <wp:positionV relativeFrom="line">
                  <wp:posOffset>0</wp:posOffset>
                </wp:positionV>
                <wp:extent cx="356235" cy="356235"/>
                <wp:effectExtent l="0" t="0" r="0" b="0"/>
                <wp:wrapNone/>
                <wp:docPr id="3" name="PARA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47ABEBC" w14:textId="38B27823" w:rsidR="0053728E" w:rsidRPr="00A535F7" w:rsidRDefault="0053728E" w:rsidP="007A5132">
                            <w:pPr>
                              <w:pStyle w:val="ParaNumbering"/>
                            </w:pPr>
                            <w:r>
                              <w:rPr>
                                <w:rFonts w:cs="Corbel"/>
                                <w:cs/>
                                <w:lang w:val="my-MM" w:bidi="my-MM"/>
                              </w:rPr>
                              <w:t>003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3264" id="PARA3" o:spid="_x0000_s1032" type="#_x0000_t202" style="position:absolute;left:0;text-align:left;margin-left:33pt;margin-top:0;width:28.05pt;height:28.05pt;z-index:25166336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eCQIAACA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WYMK5xgPqC23noiQ+O7xTOsGchPjOPTONC&#10;qN74hIfUgL1gsChpwP/6232KRwLQS0mLyqmoRWlTon9YJCaJbDT8aBxGw57MPaAUZ/gqHM8mJvio&#10;R1N6MG8o6W3qgS5mOXaqaBzN+9irF58EF9ttDkIpORb39sXxVDphmPB87d6YdwPoEdl6hFFRrPyA&#10;fR/bo789RZAqE5NQ7TEcwEYZZmqHJ5N0/v4/R90e9uY3AA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D/chgeCQIAACAEAAAO&#10;AAAAAAAAAAAAAAAAAC4CAABkcnMvZTJvRG9jLnhtbFBLAQItABQABgAIAAAAIQCNZ0Pc3AAAAAYB&#10;AAAPAAAAAAAAAAAAAAAAAGMEAABkcnMvZG93bnJldi54bWxQSwUGAAAAAAQABADzAAAAbAUAAAAA&#10;" filled="f" stroked="f" strokeweight=".5pt">
                <v:textbox inset="0,0,0,0">
                  <w:txbxContent>
                    <w:p w14:paraId="147ABEBC" w14:textId="38B27823" w:rsidR="0053728E" w:rsidRPr="00A535F7" w:rsidRDefault="0053728E" w:rsidP="007A5132">
                      <w:pPr>
                        <w:pStyle w:val="ParaNumbering"/>
                      </w:pPr>
                      <w:r>
                        <w:rPr>
                          <w:rFonts w:cs="Corbel"/>
                          <w:cs/>
                          <w:lang w:val="my-MM" w:bidi="my-MM"/>
                        </w:rPr>
                        <w:t>003</w:t>
                      </w:r>
                    </w:p>
                  </w:txbxContent>
                </v:textbox>
                <w10:wrap anchorx="margin" anchory="line"/>
                <w10:anchorlock/>
              </v:shape>
            </w:pict>
          </mc:Fallback>
        </mc:AlternateContent>
      </w:r>
      <w:r w:rsidR="00384DFE">
        <w:rPr>
          <w:cs/>
          <w:lang w:val="my-MM" w:bidi="my-MM"/>
        </w:rPr>
        <w:t>ဇာတ်လမ်းကောင်းကို လူတိုင်းနှစ်သက်ကြသည်။ ထို့ကြောင့်</w:t>
      </w:r>
      <w:r w:rsidR="007C44D5">
        <w:rPr>
          <w:rFonts w:hint="cs"/>
          <w:cs/>
          <w:lang w:val="my-MM" w:bidi="my-MM"/>
        </w:rPr>
        <w:t xml:space="preserve"> </w:t>
      </w:r>
      <w:r w:rsidR="00384DFE">
        <w:rPr>
          <w:cs/>
          <w:lang w:val="my-MM" w:bidi="my-MM"/>
        </w:rPr>
        <w:t>စာအုပ်များဖတ်ခြင်း၊ ရုပ်ရှင်များ</w:t>
      </w:r>
      <w:r w:rsidR="007C44D5">
        <w:rPr>
          <w:rFonts w:hint="cs"/>
          <w:cs/>
          <w:lang w:val="my-MM" w:bidi="my-MM"/>
        </w:rPr>
        <w:t xml:space="preserve"> </w:t>
      </w:r>
      <w:r w:rsidR="00384DFE">
        <w:rPr>
          <w:cs/>
          <w:lang w:val="my-MM" w:bidi="my-MM"/>
        </w:rPr>
        <w:t xml:space="preserve">ကြည့်ခြင်းကို </w:t>
      </w:r>
      <w:r w:rsidR="007C44D5">
        <w:rPr>
          <w:cs/>
          <w:lang w:val="my-MM" w:bidi="my-MM"/>
        </w:rPr>
        <w:t>ကျွန်ုပ်တို့</w:t>
      </w:r>
      <w:r w:rsidR="00384DFE">
        <w:rPr>
          <w:cs/>
          <w:lang w:val="my-MM" w:bidi="my-MM"/>
        </w:rPr>
        <w:t>ပြုကြသည်။ အကြောင်းမှာ</w:t>
      </w:r>
      <w:r w:rsidR="007C44D5" w:rsidRPr="007C44D5">
        <w:rPr>
          <w:cs/>
          <w:lang w:val="my-MM" w:bidi="my-MM"/>
        </w:rPr>
        <w:t xml:space="preserve"> </w:t>
      </w:r>
      <w:r w:rsidR="007C44D5" w:rsidRPr="007C44D5">
        <w:rPr>
          <w:rFonts w:hint="cs"/>
          <w:cs/>
          <w:lang w:val="my-MM" w:bidi="my-MM"/>
        </w:rPr>
        <w:t>ဇာတ်လမ်းများသည်</w:t>
      </w:r>
      <w:r w:rsidR="007C44D5" w:rsidRPr="007C44D5">
        <w:rPr>
          <w:cs/>
          <w:lang w:val="my-MM" w:bidi="my-MM"/>
        </w:rPr>
        <w:t xml:space="preserve"> </w:t>
      </w:r>
      <w:r w:rsidR="007C44D5" w:rsidRPr="007C44D5">
        <w:rPr>
          <w:rFonts w:hint="cs"/>
          <w:cs/>
          <w:lang w:val="my-MM" w:bidi="my-MM"/>
        </w:rPr>
        <w:t>ကျွန်ုပ်တို့အား</w:t>
      </w:r>
      <w:r w:rsidR="007C44D5" w:rsidRPr="007C44D5">
        <w:rPr>
          <w:cs/>
          <w:lang w:val="my-MM" w:bidi="my-MM"/>
        </w:rPr>
        <w:t xml:space="preserve"> </w:t>
      </w:r>
      <w:r w:rsidR="007C44D5" w:rsidRPr="007C44D5">
        <w:rPr>
          <w:rFonts w:hint="cs"/>
          <w:cs/>
          <w:lang w:val="my-MM" w:bidi="my-MM"/>
        </w:rPr>
        <w:t>အသိပေးခြင်း</w:t>
      </w:r>
      <w:r w:rsidR="007C44D5">
        <w:rPr>
          <w:rFonts w:hint="cs"/>
          <w:cs/>
          <w:lang w:val="my-MM" w:bidi="my-MM"/>
        </w:rPr>
        <w:t xml:space="preserve"> </w:t>
      </w:r>
      <w:r w:rsidR="007C44D5" w:rsidRPr="007C44D5">
        <w:rPr>
          <w:rFonts w:hint="cs"/>
          <w:cs/>
          <w:lang w:val="my-MM" w:bidi="my-MM"/>
        </w:rPr>
        <w:t>ထက်</w:t>
      </w:r>
      <w:r w:rsidR="007C44D5" w:rsidRPr="007C44D5">
        <w:rPr>
          <w:cs/>
          <w:lang w:val="my-MM" w:bidi="my-MM"/>
        </w:rPr>
        <w:t xml:space="preserve"> </w:t>
      </w:r>
      <w:r w:rsidR="007C44D5" w:rsidRPr="007C44D5">
        <w:rPr>
          <w:rFonts w:hint="cs"/>
          <w:cs/>
          <w:lang w:val="my-MM" w:bidi="my-MM"/>
        </w:rPr>
        <w:t>ပိုမိုလုပ်ဆောင်နိုင်သောကြောင့်ဖြစ်သည်။</w:t>
      </w:r>
      <w:r w:rsidR="00DA46F6">
        <w:rPr>
          <w:cs/>
          <w:lang w:val="my-MM" w:bidi="my-MM"/>
        </w:rPr>
        <w:t xml:space="preserve"> ၎င်းတို့သည်</w:t>
      </w:r>
      <w:r w:rsidR="00384DFE">
        <w:rPr>
          <w:cs/>
          <w:lang w:val="my-MM" w:bidi="my-MM"/>
        </w:rPr>
        <w:t>ကျွန်ုပ်တို့၏စိတ်ကူးများကိုနိုးထစေပြီး၊ တစ်ခါတစ်ရံ စိတ်ကူး၍မရနိုင်သောနည</w:t>
      </w:r>
      <w:r w:rsidR="00DA46F6">
        <w:rPr>
          <w:cs/>
          <w:lang w:val="my-MM" w:bidi="my-MM"/>
        </w:rPr>
        <w:t>်းလမ်းများဖြင့် ကျွန်ုပ်တို့ကို</w:t>
      </w:r>
      <w:r w:rsidR="00384DFE">
        <w:rPr>
          <w:cs/>
          <w:lang w:val="my-MM" w:bidi="my-MM"/>
        </w:rPr>
        <w:t>ပြောင်းလဲစေ</w:t>
      </w:r>
      <w:r w:rsidR="007C44D5" w:rsidRPr="007C44D5">
        <w:rPr>
          <w:rFonts w:hint="cs"/>
          <w:cs/>
          <w:lang w:val="my-MM" w:bidi="my-MM"/>
        </w:rPr>
        <w:t>နိုင်</w:t>
      </w:r>
      <w:r w:rsidR="00384DFE">
        <w:rPr>
          <w:cs/>
          <w:lang w:val="my-MM" w:bidi="my-MM"/>
        </w:rPr>
        <w:t>သည်။ သမ္မာကျမ်း</w:t>
      </w:r>
      <w:r w:rsidR="00B82497">
        <w:rPr>
          <w:rFonts w:hint="cs"/>
          <w:cs/>
          <w:lang w:val="my-MM" w:bidi="my-MM"/>
        </w:rPr>
        <w:t xml:space="preserve"> </w:t>
      </w:r>
      <w:r w:rsidR="00384DFE">
        <w:rPr>
          <w:cs/>
          <w:lang w:val="my-MM" w:bidi="my-MM"/>
        </w:rPr>
        <w:lastRenderedPageBreak/>
        <w:t>စာနှင့်</w:t>
      </w:r>
      <w:r w:rsidR="00DA46F6">
        <w:rPr>
          <w:cs/>
          <w:lang w:val="my-MM" w:bidi="my-MM"/>
        </w:rPr>
        <w:t>ပတ်သက်၍</w:t>
      </w:r>
      <w:r w:rsidR="00384DFE">
        <w:rPr>
          <w:cs/>
          <w:lang w:val="my-MM" w:bidi="my-MM"/>
        </w:rPr>
        <w:t>စဥ်းစားသည့်အခါ၊ သမ္မာကျမ်းစာတွင်ပုံပြင်များ သို့မဟုတ် ဇာတ်လမ်းများစွာရှိ</w:t>
      </w:r>
      <w:r w:rsidR="00B82497">
        <w:rPr>
          <w:rFonts w:hint="cs"/>
          <w:cs/>
          <w:lang w:val="my-MM" w:bidi="my-MM"/>
        </w:rPr>
        <w:t xml:space="preserve"> </w:t>
      </w:r>
      <w:r w:rsidR="00384DFE">
        <w:rPr>
          <w:cs/>
          <w:lang w:val="my-MM" w:bidi="my-MM"/>
        </w:rPr>
        <w:t>ကြောင်းသိသော်လည်း၊ များသောအားဖြင့် ကျွန်ုပ်တို့သည် ကမ္ဘာဦးကျမ်း၊ ထွက်မြောက်ရာကျမ်းနှင့် တောလည်ရာကျမ်းများကိုသာ ဇာတ်လမ်းများအဖြစ်သတ်</w:t>
      </w:r>
      <w:r w:rsidR="00DA46F6">
        <w:rPr>
          <w:cs/>
          <w:lang w:val="my-MM" w:bidi="my-MM"/>
        </w:rPr>
        <w:t>မှတ်ကြသည်။ သို့သော် ဓမ္မဟောင်း</w:t>
      </w:r>
      <w:r w:rsidR="00DA46F6">
        <w:rPr>
          <w:rFonts w:hint="cs"/>
          <w:cs/>
          <w:lang w:val="my-MM" w:bidi="my-MM"/>
        </w:rPr>
        <w:t xml:space="preserve">မှ </w:t>
      </w:r>
      <w:r w:rsidR="00DA46F6">
        <w:rPr>
          <w:cs/>
          <w:lang w:val="my-MM" w:bidi="my-MM"/>
        </w:rPr>
        <w:t>အနာဂတ္တိကျမ်း</w:t>
      </w:r>
      <w:r w:rsidR="00384DFE">
        <w:rPr>
          <w:cs/>
          <w:lang w:val="my-MM" w:bidi="my-MM"/>
        </w:rPr>
        <w:t>များ</w:t>
      </w:r>
      <w:r w:rsidR="00DA46F6">
        <w:rPr>
          <w:cs/>
          <w:lang w:val="my-MM" w:bidi="my-MM"/>
        </w:rPr>
        <w:t>တွင်</w:t>
      </w:r>
      <w:r w:rsidR="00B82497">
        <w:rPr>
          <w:cs/>
          <w:lang w:val="my-MM" w:bidi="my-MM"/>
        </w:rPr>
        <w:t>လည်း</w:t>
      </w:r>
      <w:r w:rsidR="00DA46F6">
        <w:rPr>
          <w:rFonts w:hint="cs"/>
          <w:cs/>
          <w:lang w:val="my-MM" w:bidi="my-MM"/>
        </w:rPr>
        <w:t xml:space="preserve"> </w:t>
      </w:r>
      <w:r w:rsidR="00B82497">
        <w:rPr>
          <w:cs/>
          <w:lang w:val="my-MM" w:bidi="my-MM"/>
        </w:rPr>
        <w:t>ဇာတ်လမ်းများစွာရှိကြောင်း</w:t>
      </w:r>
      <w:r w:rsidR="00B82497">
        <w:rPr>
          <w:rFonts w:hint="cs"/>
          <w:cs/>
          <w:lang w:val="my-MM" w:bidi="my-MM"/>
        </w:rPr>
        <w:t xml:space="preserve"> </w:t>
      </w:r>
      <w:r w:rsidR="00384DFE">
        <w:rPr>
          <w:cs/>
          <w:lang w:val="my-MM" w:bidi="my-MM"/>
        </w:rPr>
        <w:t>ကျွန်ုပ်တို့တွေ့မြင်ရမည်ဖြစ်သည်။</w:t>
      </w:r>
    </w:p>
    <w:p w14:paraId="5F6F276F" w14:textId="1570A845" w:rsidR="005B30FD" w:rsidRDefault="00A12B30" w:rsidP="003613A1">
      <w:pPr>
        <w:pStyle w:val="BodyText0"/>
        <w:rPr>
          <w:cs/>
          <w:lang w:bidi="te"/>
        </w:rPr>
      </w:pPr>
      <w:r w:rsidRPr="00DC098C">
        <w:rPr>
          <w:cs/>
        </w:rPr>
        <mc:AlternateContent>
          <mc:Choice Requires="wps">
            <w:drawing>
              <wp:anchor distT="0" distB="0" distL="114300" distR="114300" simplePos="0" relativeHeight="251665408" behindDoc="0" locked="1" layoutInCell="1" allowOverlap="1" wp14:anchorId="58979469" wp14:editId="737CAD1D">
                <wp:simplePos x="0" y="0"/>
                <wp:positionH relativeFrom="leftMargin">
                  <wp:posOffset>419100</wp:posOffset>
                </wp:positionH>
                <wp:positionV relativeFrom="line">
                  <wp:posOffset>0</wp:posOffset>
                </wp:positionV>
                <wp:extent cx="356235" cy="356235"/>
                <wp:effectExtent l="0" t="0" r="0" b="0"/>
                <wp:wrapNone/>
                <wp:docPr id="4" name="PARA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D481CEA" w14:textId="75A2BF2F" w:rsidR="0053728E" w:rsidRPr="00A535F7" w:rsidRDefault="0053728E" w:rsidP="007A5132">
                            <w:pPr>
                              <w:pStyle w:val="ParaNumbering"/>
                            </w:pPr>
                            <w:r>
                              <w:rPr>
                                <w:rFonts w:cs="Corbel"/>
                                <w:cs/>
                                <w:lang w:val="my-MM" w:bidi="my-MM"/>
                              </w:rPr>
                              <w:t>004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79469" id="PARA4" o:spid="_x0000_s1033" type="#_x0000_t202" style="position:absolute;left:0;text-align:left;margin-left:33pt;margin-top:0;width:28.05pt;height:28.05pt;z-index:25166540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1vCwIAACA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4xoHqC+4nYee+OD4TuEMjyzEF+aR&#10;aVwI1Ruf0UgN2AsGj5IG/M+/nad8JACjlLSonIpalDYl+rtFYpLIRsePzmF07MncA0pxhq/C8ezi&#10;BR/16EoP5g0lvU09MMQsx04VjaN7H3v14pPgYrvNSSglx+Kj3TueSicME56v3RvzbgA9IltPMCqK&#10;le+w73N79LenCFJlYhKqPYYD2CjDTO3wZJLOf//PWbeHvfkF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NqH7W8LAgAAIAQA&#10;AA4AAAAAAAAAAAAAAAAALgIAAGRycy9lMm9Eb2MueG1sUEsBAi0AFAAGAAgAAAAhAI1nQ9zcAAAA&#10;BgEAAA8AAAAAAAAAAAAAAAAAZQQAAGRycy9kb3ducmV2LnhtbFBLBQYAAAAABAAEAPMAAABuBQAA&#10;AAA=&#10;" filled="f" stroked="f" strokeweight=".5pt">
                <v:textbox inset="0,0,0,0">
                  <w:txbxContent>
                    <w:p w14:paraId="6D481CEA" w14:textId="75A2BF2F" w:rsidR="0053728E" w:rsidRPr="00A535F7" w:rsidRDefault="0053728E" w:rsidP="007A5132">
                      <w:pPr>
                        <w:pStyle w:val="ParaNumbering"/>
                      </w:pPr>
                      <w:r>
                        <w:rPr>
                          <w:rFonts w:cs="Corbel"/>
                          <w:cs/>
                          <w:lang w:val="my-MM" w:bidi="my-MM"/>
                        </w:rPr>
                        <w:t>004</w:t>
                      </w:r>
                    </w:p>
                  </w:txbxContent>
                </v:textbox>
                <w10:wrap anchorx="margin" anchory="line"/>
                <w10:anchorlock/>
              </v:shape>
            </w:pict>
          </mc:Fallback>
        </mc:AlternateContent>
      </w:r>
      <w:r w:rsidR="00384DFE">
        <w:rPr>
          <w:cs/>
          <w:lang w:val="my-MM" w:bidi="my-MM"/>
        </w:rPr>
        <w:t>သမိုင်းဆိုင</w:t>
      </w:r>
      <w:r w:rsidR="00DA46F6">
        <w:rPr>
          <w:cs/>
          <w:lang w:val="my-MM" w:bidi="my-MM"/>
        </w:rPr>
        <w:t>်ရာဇာတ်လမ်းများသည် ဓမ္မဟောင်းအနာဂတ္တိကျမ်း</w:t>
      </w:r>
      <w:r w:rsidR="00384DFE">
        <w:rPr>
          <w:cs/>
          <w:lang w:val="my-MM" w:bidi="my-MM"/>
        </w:rPr>
        <w:t>များစွာ၏မြေပြင်အခြေအနေကို အပြည့်အဝလွှမ်းမိုးထားသည်။ စာရင်း၏ထိပ်ဆုံးတွင် ယောန</w:t>
      </w:r>
      <w:r w:rsidR="00DA46F6">
        <w:rPr>
          <w:cs/>
          <w:lang w:val="my-MM" w:bidi="my-MM"/>
        </w:rPr>
        <w:t>ဝတ္ထုဖြစ်သည်။ ကျမ်းအစမှအဆုံး</w:t>
      </w:r>
      <w:r w:rsidR="00DA46F6">
        <w:rPr>
          <w:rFonts w:hint="cs"/>
          <w:cs/>
          <w:lang w:val="my-MM" w:bidi="my-MM"/>
        </w:rPr>
        <w:t>တိုင်</w:t>
      </w:r>
      <w:r w:rsidR="00384DFE">
        <w:rPr>
          <w:cs/>
          <w:lang w:val="my-MM" w:bidi="my-MM"/>
        </w:rPr>
        <w:t xml:space="preserve">၊ ယောနနှင့် </w:t>
      </w:r>
      <w:r w:rsidR="00B82497">
        <w:rPr>
          <w:cs/>
          <w:lang w:val="my-MM" w:bidi="my-MM"/>
        </w:rPr>
        <w:t>နိနေဝေမြို့သို့</w:t>
      </w:r>
      <w:r w:rsidR="00B82497">
        <w:rPr>
          <w:rFonts w:hint="cs"/>
          <w:cs/>
          <w:lang w:val="my-MM" w:bidi="my-MM"/>
        </w:rPr>
        <w:t xml:space="preserve"> </w:t>
      </w:r>
      <w:r w:rsidR="00384DFE">
        <w:rPr>
          <w:cs/>
          <w:lang w:val="my-MM" w:bidi="my-MM"/>
        </w:rPr>
        <w:t>သူ၏</w:t>
      </w:r>
      <w:r w:rsidR="00DA46F6">
        <w:rPr>
          <w:cs/>
          <w:lang w:val="my-MM" w:bidi="my-MM"/>
        </w:rPr>
        <w:t>အမှုဆောင်ခြင်း</w:t>
      </w:r>
      <w:r w:rsidR="00384DFE">
        <w:rPr>
          <w:cs/>
          <w:lang w:val="my-MM" w:bidi="my-MM"/>
        </w:rPr>
        <w:t>ဇာတ်လမ်းကို ဖော်ပြထားသည်။ ဒံယေလအနာဂတ္တိကျမ်း</w:t>
      </w:r>
      <w:r w:rsidR="00DA46F6">
        <w:rPr>
          <w:rFonts w:hint="cs"/>
          <w:cs/>
          <w:lang w:val="my-MM" w:bidi="my-MM"/>
        </w:rPr>
        <w:t xml:space="preserve"> </w:t>
      </w:r>
      <w:r w:rsidR="00384DFE">
        <w:rPr>
          <w:cs/>
          <w:lang w:val="my-MM" w:bidi="my-MM"/>
        </w:rPr>
        <w:t>၏အ</w:t>
      </w:r>
      <w:r w:rsidR="00DA46F6">
        <w:rPr>
          <w:rFonts w:hint="cs"/>
          <w:cs/>
          <w:lang w:val="my-MM" w:bidi="my-MM"/>
        </w:rPr>
        <w:t>စိတ်အ</w:t>
      </w:r>
      <w:r w:rsidR="00384DFE">
        <w:rPr>
          <w:cs/>
          <w:lang w:val="my-MM" w:bidi="my-MM"/>
        </w:rPr>
        <w:t>ပိုင်းအများစုသည်လည်း သမိုင်းဆိုင်ရာဇာတ်လမ်းဖြစ်သည်။ ဒံယေလ၏ရူပါရုံများနှင့် ပရောဖက်ပြုချက်များသည် သမိုင်းဆိုင်ရာဖြစ်ရပ်များ၏ဆက်စပ်မှုအတွင်းတွင် ရှိနေသည်။ ၎င်းအပြင်၊ ယေရမိနှင့် ယေဇကျေလအနာဂတ္တိကျမ်းများ၏ အခန်းများစွာတွင်လည်း သမိုင်းဆိုင်ရာမှတ်တမ်းများကို ပုံဖော်ထားသည်။ ဟောရှေ၊ အာမုတ်နှင့် ဟေရှာယအနာဂတ္တိကျမ်းများတွင်လည်း ဇာတ်လမ်းများကို အနည်းနှင့်အများရောနှောကာတွေ့ရပါသည်။</w:t>
      </w:r>
      <w:r w:rsidR="00DA46F6">
        <w:rPr>
          <w:cs/>
          <w:lang w:val="my-MM" w:bidi="my-MM"/>
        </w:rPr>
        <w:t xml:space="preserve"> ဓမ္မဟောင်းအနာဂတ္တိကျမ်းများကို</w:t>
      </w:r>
      <w:r w:rsidR="00DA46F6">
        <w:rPr>
          <w:rFonts w:hint="cs"/>
          <w:cs/>
          <w:lang w:val="my-MM" w:bidi="my-MM"/>
        </w:rPr>
        <w:t xml:space="preserve"> </w:t>
      </w:r>
      <w:r w:rsidR="00384DFE">
        <w:rPr>
          <w:cs/>
          <w:lang w:val="my-MM" w:bidi="my-MM"/>
        </w:rPr>
        <w:t>လေ့လာသည့်အခါ၊ သမိုင်းဆိုင်ရာဇာတ်လမ်းများကို အမြဲစောင့်ကြည့်နေရမည်ဖြစ်သည်။ ၎င်းတို့သည် ကျမ်းများစွာ၏ အရေးကြီးသောအစိတ်အပိုင်းများကို ပုံဖော်ထားသည်။</w:t>
      </w:r>
    </w:p>
    <w:p w14:paraId="24CE4146" w14:textId="34665A12" w:rsidR="005B30FD" w:rsidRDefault="00A12B30" w:rsidP="003613A1">
      <w:pPr>
        <w:pStyle w:val="BodyText0"/>
        <w:rPr>
          <w:cs/>
          <w:lang w:bidi="te"/>
        </w:rPr>
      </w:pPr>
      <w:r w:rsidRPr="00DC098C">
        <w:rPr>
          <w:cs/>
        </w:rPr>
        <mc:AlternateContent>
          <mc:Choice Requires="wps">
            <w:drawing>
              <wp:anchor distT="0" distB="0" distL="114300" distR="114300" simplePos="0" relativeHeight="251667456" behindDoc="0" locked="1" layoutInCell="1" allowOverlap="1" wp14:anchorId="6EB8AEBD" wp14:editId="55DF52EA">
                <wp:simplePos x="0" y="0"/>
                <wp:positionH relativeFrom="leftMargin">
                  <wp:posOffset>419100</wp:posOffset>
                </wp:positionH>
                <wp:positionV relativeFrom="line">
                  <wp:posOffset>0</wp:posOffset>
                </wp:positionV>
                <wp:extent cx="356235" cy="356235"/>
                <wp:effectExtent l="0" t="0" r="0" b="0"/>
                <wp:wrapNone/>
                <wp:docPr id="5" name="PARA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0FD1DD4" w14:textId="6BC4A2D0" w:rsidR="0053728E" w:rsidRPr="00A535F7" w:rsidRDefault="0053728E" w:rsidP="007A5132">
                            <w:pPr>
                              <w:pStyle w:val="ParaNumbering"/>
                            </w:pPr>
                            <w:r>
                              <w:rPr>
                                <w:rFonts w:cs="Corbel"/>
                                <w:cs/>
                                <w:lang w:val="my-MM" w:bidi="my-MM"/>
                              </w:rPr>
                              <w:t>005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AEBD" id="PARA5" o:spid="_x0000_s1034" type="#_x0000_t202" style="position:absolute;left:0;text-align:left;margin-left:33pt;margin-top:0;width:28.05pt;height:28.05pt;z-index:25166745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jYCwIAACA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cY0D1BfczkNPfHB8p3CGPQvxhXlk&#10;GhdC9cZnNFID9oLBo6QB//Nv5ykfCcAoJS0qp6IWpU2J/m6RmCSy0fGjcxgdezIPgFKc4atwPLt4&#10;wUc9utKDeUdJb1MPDDHLsVNF4+g+xF69+CS42G5zEkrJsbi3r46n0gnDhOdb9868G0CPyNYTjIpi&#10;5Qfs+9we/e0pglSZmIRqj+EANsowUzs8maTz3/9z1u1hb34B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MrvGNgLAgAAIAQA&#10;AA4AAAAAAAAAAAAAAAAALgIAAGRycy9lMm9Eb2MueG1sUEsBAi0AFAAGAAgAAAAhAI1nQ9zcAAAA&#10;BgEAAA8AAAAAAAAAAAAAAAAAZQQAAGRycy9kb3ducmV2LnhtbFBLBQYAAAAABAAEAPMAAABuBQAA&#10;AAA=&#10;" filled="f" stroked="f" strokeweight=".5pt">
                <v:textbox inset="0,0,0,0">
                  <w:txbxContent>
                    <w:p w14:paraId="70FD1DD4" w14:textId="6BC4A2D0" w:rsidR="0053728E" w:rsidRPr="00A535F7" w:rsidRDefault="0053728E" w:rsidP="007A5132">
                      <w:pPr>
                        <w:pStyle w:val="ParaNumbering"/>
                      </w:pPr>
                      <w:r>
                        <w:rPr>
                          <w:rFonts w:cs="Corbel"/>
                          <w:cs/>
                          <w:lang w:val="my-MM" w:bidi="my-MM"/>
                        </w:rPr>
                        <w:t>005</w:t>
                      </w:r>
                    </w:p>
                  </w:txbxContent>
                </v:textbox>
                <w10:wrap anchorx="margin" anchory="line"/>
                <w10:anchorlock/>
              </v:shape>
            </w:pict>
          </mc:Fallback>
        </mc:AlternateContent>
      </w:r>
      <w:r w:rsidR="00384DFE">
        <w:rPr>
          <w:cs/>
          <w:lang w:val="my-MM" w:bidi="my-MM"/>
        </w:rPr>
        <w:t xml:space="preserve">ကျွန်ုပ်တို့သည် ကိစ္စရပ်နှစ်ခုကိုအာရုံစိုက်ခြင်းဖြင့် </w:t>
      </w:r>
      <w:r w:rsidR="00DA46F6">
        <w:rPr>
          <w:cs/>
          <w:lang w:val="my-MM" w:bidi="my-MM"/>
        </w:rPr>
        <w:t>အနာဂတ္တိကျမ်းများ၏</w:t>
      </w:r>
      <w:r w:rsidR="00DA46F6">
        <w:rPr>
          <w:rFonts w:hint="cs"/>
          <w:cs/>
          <w:lang w:val="my-MM" w:bidi="my-MM"/>
        </w:rPr>
        <w:t xml:space="preserve"> </w:t>
      </w:r>
      <w:r w:rsidR="00384DFE">
        <w:rPr>
          <w:cs/>
          <w:lang w:val="my-MM" w:bidi="my-MM"/>
        </w:rPr>
        <w:t>သမိုင်းဆိုင်ရာ</w:t>
      </w:r>
      <w:r w:rsidR="00DA46F6">
        <w:rPr>
          <w:rFonts w:hint="cs"/>
          <w:cs/>
          <w:lang w:val="my-MM" w:bidi="my-MM"/>
        </w:rPr>
        <w:t xml:space="preserve"> </w:t>
      </w:r>
      <w:r w:rsidR="00384DFE">
        <w:rPr>
          <w:cs/>
          <w:lang w:val="my-MM" w:bidi="my-MM"/>
        </w:rPr>
        <w:t>ဇာတ်လမ်း</w:t>
      </w:r>
      <w:r w:rsidR="00B82497">
        <w:rPr>
          <w:cs/>
          <w:lang w:val="my-MM" w:bidi="my-MM"/>
        </w:rPr>
        <w:t>များ၏</w:t>
      </w:r>
      <w:r w:rsidR="00384DFE">
        <w:rPr>
          <w:cs/>
          <w:lang w:val="my-MM" w:bidi="my-MM"/>
        </w:rPr>
        <w:t>အခန်းကဏ္ဍကို</w:t>
      </w:r>
      <w:r w:rsidR="00B82497">
        <w:rPr>
          <w:rFonts w:hint="cs"/>
          <w:cs/>
          <w:lang w:val="my-MM" w:bidi="my-MM"/>
        </w:rPr>
        <w:t xml:space="preserve"> </w:t>
      </w:r>
      <w:r w:rsidR="00B82497">
        <w:rPr>
          <w:cs/>
          <w:lang w:val="my-MM" w:bidi="my-MM"/>
        </w:rPr>
        <w:t>လေ့လာပါမည်_ ပထမ</w:t>
      </w:r>
      <w:r w:rsidR="00DA46F6">
        <w:rPr>
          <w:cs/>
          <w:lang w:val="my-MM" w:bidi="my-MM"/>
        </w:rPr>
        <w:t>ကျွန်ုပ်တို့</w:t>
      </w:r>
      <w:r w:rsidR="00384DFE">
        <w:rPr>
          <w:cs/>
          <w:lang w:val="my-MM" w:bidi="my-MM"/>
        </w:rPr>
        <w:t>တွေ့ရသော ဇာတ်လမ်းအမျိုးအစား</w:t>
      </w:r>
      <w:r w:rsidR="00B82497">
        <w:rPr>
          <w:rFonts w:hint="cs"/>
          <w:cs/>
          <w:lang w:val="my-MM" w:bidi="my-MM"/>
        </w:rPr>
        <w:t xml:space="preserve"> </w:t>
      </w:r>
      <w:r w:rsidR="00B82497">
        <w:rPr>
          <w:cs/>
          <w:lang w:val="my-MM" w:bidi="my-MM"/>
        </w:rPr>
        <w:t>များနှင့် ဒုတိယ</w:t>
      </w:r>
      <w:r w:rsidR="00384DFE">
        <w:rPr>
          <w:cs/>
          <w:lang w:val="my-MM" w:bidi="my-MM"/>
        </w:rPr>
        <w:t xml:space="preserve">ဤဇာတ်လမ်းများ၏အကြောင်းအရာ ဖြစ်သည်။ </w:t>
      </w:r>
      <w:r w:rsidR="00352AF4">
        <w:rPr>
          <w:cs/>
          <w:lang w:val="my-MM" w:bidi="my-MM"/>
        </w:rPr>
        <w:t>အနာဂတ္တိကျမ်းများ</w:t>
      </w:r>
      <w:r w:rsidR="00384DFE">
        <w:rPr>
          <w:cs/>
          <w:lang w:val="my-MM" w:bidi="my-MM"/>
        </w:rPr>
        <w:t>တွင်</w:t>
      </w:r>
      <w:r w:rsidR="00352AF4">
        <w:rPr>
          <w:rFonts w:hint="cs"/>
          <w:cs/>
          <w:lang w:val="my-MM" w:bidi="my-MM"/>
        </w:rPr>
        <w:t xml:space="preserve"> </w:t>
      </w:r>
      <w:r w:rsidR="00384DFE">
        <w:rPr>
          <w:cs/>
          <w:lang w:val="my-MM" w:bidi="my-MM"/>
        </w:rPr>
        <w:t>တွေ့ရသည့် ဇာတ်လမ်းအမျိုးအစားများကို ဦးစွာကြည့်ကြပါစို့။</w:t>
      </w:r>
    </w:p>
    <w:p w14:paraId="138CAEED" w14:textId="4873FD6E" w:rsidR="005B30FD" w:rsidRDefault="00384DFE" w:rsidP="00004070">
      <w:pPr>
        <w:pStyle w:val="PanelHeading"/>
        <w:rPr>
          <w:cs/>
          <w:lang w:bidi="ta-IN"/>
        </w:rPr>
      </w:pPr>
      <w:bookmarkStart w:id="4" w:name="_Toc158467826"/>
      <w:r>
        <w:rPr>
          <w:cs/>
          <w:lang w:val="my-MM" w:bidi="my-MM"/>
        </w:rPr>
        <w:t>ဇာတ်လမ်းအမျိုးအစားများ</w:t>
      </w:r>
      <w:bookmarkEnd w:id="4"/>
    </w:p>
    <w:p w14:paraId="1327DB3A" w14:textId="670D40EF" w:rsidR="005B30FD" w:rsidRDefault="00A12B30" w:rsidP="005B30FD">
      <w:pPr>
        <w:pStyle w:val="BodyText0"/>
        <w:rPr>
          <w:cs/>
          <w:lang w:bidi="te"/>
        </w:rPr>
      </w:pPr>
      <w:r w:rsidRPr="00DC098C">
        <w:rPr>
          <w:cs/>
        </w:rPr>
        <mc:AlternateContent>
          <mc:Choice Requires="wps">
            <w:drawing>
              <wp:anchor distT="0" distB="0" distL="114300" distR="114300" simplePos="0" relativeHeight="251669504" behindDoc="0" locked="1" layoutInCell="1" allowOverlap="1" wp14:anchorId="38A8EA94" wp14:editId="042D388E">
                <wp:simplePos x="0" y="0"/>
                <wp:positionH relativeFrom="leftMargin">
                  <wp:posOffset>419100</wp:posOffset>
                </wp:positionH>
                <wp:positionV relativeFrom="line">
                  <wp:posOffset>0</wp:posOffset>
                </wp:positionV>
                <wp:extent cx="356235" cy="356235"/>
                <wp:effectExtent l="0" t="0" r="0" b="0"/>
                <wp:wrapNone/>
                <wp:docPr id="6" name="PARA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E251281" w14:textId="04109AFE" w:rsidR="0053728E" w:rsidRPr="00A535F7" w:rsidRDefault="0053728E" w:rsidP="007A5132">
                            <w:pPr>
                              <w:pStyle w:val="ParaNumbering"/>
                            </w:pPr>
                            <w:r>
                              <w:rPr>
                                <w:rFonts w:cs="Corbel"/>
                                <w:cs/>
                                <w:lang w:val="my-MM" w:bidi="my-MM"/>
                              </w:rPr>
                              <w:t>006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8EA94" id="PARA6" o:spid="_x0000_s1035" type="#_x0000_t202" style="position:absolute;left:0;text-align:left;margin-left:33pt;margin-top:0;width:28.05pt;height:28.05pt;z-index:25166950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2pCwIAACA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4xoHqC+4nYee+OD4TuEMjyzEF+aR&#10;aVwI1Ruf0UgN2AsGj5IG/M+/nad8JACjlLSonIpalDYl+rtFYpLIRsePzmF07MncA0pxhq/C8ezi&#10;BR/16EoP5g0lvU09MMQsx04VjaN7H3v14pPgYrvNSSglx+Kj3TueSicME56v3RvzbgA9IltPMCqK&#10;le+w73N79LenCFJlYhKqPYYD2CjDTO3wZJLOf//PWbeHvfkF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O8a7akLAgAAIAQA&#10;AA4AAAAAAAAAAAAAAAAALgIAAGRycy9lMm9Eb2MueG1sUEsBAi0AFAAGAAgAAAAhAI1nQ9zcAAAA&#10;BgEAAA8AAAAAAAAAAAAAAAAAZQQAAGRycy9kb3ducmV2LnhtbFBLBQYAAAAABAAEAPMAAABuBQAA&#10;AAA=&#10;" filled="f" stroked="f" strokeweight=".5pt">
                <v:textbox inset="0,0,0,0">
                  <w:txbxContent>
                    <w:p w14:paraId="2E251281" w14:textId="04109AFE" w:rsidR="0053728E" w:rsidRPr="00A535F7" w:rsidRDefault="0053728E" w:rsidP="007A5132">
                      <w:pPr>
                        <w:pStyle w:val="ParaNumbering"/>
                      </w:pPr>
                      <w:r>
                        <w:rPr>
                          <w:rFonts w:cs="Corbel"/>
                          <w:cs/>
                          <w:lang w:val="my-MM" w:bidi="my-MM"/>
                        </w:rPr>
                        <w:t>006</w:t>
                      </w:r>
                    </w:p>
                  </w:txbxContent>
                </v:textbox>
                <w10:wrap anchorx="margin" anchory="line"/>
                <w10:anchorlock/>
              </v:shape>
            </w:pict>
          </mc:Fallback>
        </mc:AlternateContent>
      </w:r>
      <w:r w:rsidR="00384DFE">
        <w:rPr>
          <w:cs/>
          <w:lang w:val="my-MM" w:bidi="my-MM"/>
        </w:rPr>
        <w:t>ဓမ္မဟောင်း</w:t>
      </w:r>
      <w:r w:rsidR="00352AF4">
        <w:rPr>
          <w:cs/>
          <w:lang w:val="my-MM" w:bidi="my-MM"/>
        </w:rPr>
        <w:t>အနာဂတ္တိကျမ်းများတွင် အခြေခံဇာတ်လမ်းအမျိုးအစားနှစ်ခုပါဝင်သည်_</w:t>
      </w:r>
      <w:r w:rsidR="00384DFE">
        <w:rPr>
          <w:cs/>
          <w:lang w:val="my-MM" w:bidi="my-MM"/>
        </w:rPr>
        <w:t>အတ္ထုပ္ပတ္တိ</w:t>
      </w:r>
      <w:r w:rsidR="00352AF4">
        <w:rPr>
          <w:rFonts w:hint="cs"/>
          <w:cs/>
          <w:lang w:val="my-MM" w:bidi="my-MM"/>
        </w:rPr>
        <w:t xml:space="preserve"> </w:t>
      </w:r>
      <w:r w:rsidR="00352AF4">
        <w:rPr>
          <w:cs/>
          <w:lang w:val="my-MM" w:bidi="my-MM"/>
        </w:rPr>
        <w:t>နှင့်ကိုယ်ရေးအတ္ထုပ္ပတ္တိ</w:t>
      </w:r>
      <w:r w:rsidR="00384DFE">
        <w:rPr>
          <w:cs/>
          <w:lang w:val="my-MM" w:bidi="my-MM"/>
        </w:rPr>
        <w:t>ဖြစ်သည်။ အတ္ထုပ္ပတ္တိသည် တတိယလူ၏ရှုထောင့်မှဖော်ပြပြီး၊ ကိုယ်ရေး</w:t>
      </w:r>
      <w:r w:rsidR="00352AF4">
        <w:rPr>
          <w:rFonts w:hint="cs"/>
          <w:cs/>
          <w:lang w:val="my-MM" w:bidi="my-MM"/>
        </w:rPr>
        <w:t xml:space="preserve"> </w:t>
      </w:r>
      <w:r w:rsidR="00384DFE">
        <w:rPr>
          <w:cs/>
          <w:lang w:val="my-MM" w:bidi="my-MM"/>
        </w:rPr>
        <w:t>အတ္ထုပ္ပတ္တိများသည် ပထမလူ၏ရှုထောင့်မှ ပုံမှန်အားဖြင့်ဖော်ပြသည့်မှတ်တမ်းများဖြစ်သည်။</w:t>
      </w:r>
    </w:p>
    <w:p w14:paraId="36E3495A" w14:textId="17AAEBE1" w:rsidR="005B30FD" w:rsidRDefault="00384DFE" w:rsidP="00004070">
      <w:pPr>
        <w:pStyle w:val="BulletHeading"/>
        <w:rPr>
          <w:cs/>
          <w:lang w:bidi="ta-IN"/>
        </w:rPr>
      </w:pPr>
      <w:bookmarkStart w:id="5" w:name="_Toc158467827"/>
      <w:r>
        <w:rPr>
          <w:cs/>
          <w:lang w:val="my-MM" w:bidi="my-MM"/>
        </w:rPr>
        <w:t>အတ္ထုပ္ပတ္တိ</w:t>
      </w:r>
      <w:bookmarkEnd w:id="5"/>
    </w:p>
    <w:p w14:paraId="7AD5D23C" w14:textId="09A37F41" w:rsidR="005B30FD" w:rsidRDefault="00A12B30" w:rsidP="005B30FD">
      <w:pPr>
        <w:pStyle w:val="BodyText0"/>
        <w:rPr>
          <w:cs/>
          <w:lang w:bidi="te"/>
        </w:rPr>
      </w:pPr>
      <w:r w:rsidRPr="00DC098C">
        <w:rPr>
          <w:cs/>
        </w:rPr>
        <mc:AlternateContent>
          <mc:Choice Requires="wps">
            <w:drawing>
              <wp:anchor distT="0" distB="0" distL="114300" distR="114300" simplePos="0" relativeHeight="251671552" behindDoc="0" locked="1" layoutInCell="1" allowOverlap="1" wp14:anchorId="0569010D" wp14:editId="003B7612">
                <wp:simplePos x="0" y="0"/>
                <wp:positionH relativeFrom="leftMargin">
                  <wp:posOffset>419100</wp:posOffset>
                </wp:positionH>
                <wp:positionV relativeFrom="line">
                  <wp:posOffset>0</wp:posOffset>
                </wp:positionV>
                <wp:extent cx="356235" cy="356235"/>
                <wp:effectExtent l="0" t="0" r="0" b="0"/>
                <wp:wrapNone/>
                <wp:docPr id="7" name="PARA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ED711F4" w14:textId="02198903" w:rsidR="0053728E" w:rsidRPr="00A535F7" w:rsidRDefault="0053728E" w:rsidP="007A5132">
                            <w:pPr>
                              <w:pStyle w:val="ParaNumbering"/>
                            </w:pPr>
                            <w:r>
                              <w:rPr>
                                <w:rFonts w:cs="Corbel"/>
                                <w:cs/>
                                <w:lang w:val="my-MM" w:bidi="my-MM"/>
                              </w:rPr>
                              <w:t>007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9010D" id="PARA7" o:spid="_x0000_s1036" type="#_x0000_t202" style="position:absolute;left:0;text-align:left;margin-left:33pt;margin-top:0;width:28.05pt;height:28.05pt;z-index:25167155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YUzPvQoCAAAhBAAA&#10;DgAAAAAAAAAAAAAAAAAuAgAAZHJzL2Uyb0RvYy54bWxQSwECLQAUAAYACAAAACEAjWdD3NwAAAAG&#10;AQAADwAAAAAAAAAAAAAAAABkBAAAZHJzL2Rvd25yZXYueG1sUEsFBgAAAAAEAAQA8wAAAG0FAAAA&#10;AA==&#10;" filled="f" stroked="f" strokeweight=".5pt">
                <v:textbox inset="0,0,0,0">
                  <w:txbxContent>
                    <w:p w14:paraId="5ED711F4" w14:textId="02198903" w:rsidR="0053728E" w:rsidRPr="00A535F7" w:rsidRDefault="0053728E" w:rsidP="007A5132">
                      <w:pPr>
                        <w:pStyle w:val="ParaNumbering"/>
                      </w:pPr>
                      <w:r>
                        <w:rPr>
                          <w:rFonts w:cs="Corbel"/>
                          <w:cs/>
                          <w:lang w:val="my-MM" w:bidi="my-MM"/>
                        </w:rPr>
                        <w:t>007</w:t>
                      </w:r>
                    </w:p>
                  </w:txbxContent>
                </v:textbox>
                <w10:wrap anchorx="margin" anchory="line"/>
                <w10:anchorlock/>
              </v:shape>
            </w:pict>
          </mc:Fallback>
        </mc:AlternateContent>
      </w:r>
      <w:r w:rsidR="00384DFE">
        <w:rPr>
          <w:cs/>
          <w:lang w:val="my-MM" w:bidi="my-MM"/>
        </w:rPr>
        <w:t>အချို့ကိစ္စရပ်များတွင်၊ အတ္ထုပ္ပတ္တိဆိုင်ရာနှင့် ကိုယ်ရေးအတ္ထုပ္ပတ္တိဆိုင်ရာမှတ်တမ်းနှစ်ခုစလုံးအား တူညီသောကျမ်းတွင်တွေ့ရတတ်သည်။ ဥပမာ၊ ဒံယေလအနာဂတ္တိကျမ်း၏ပထမအခန်းခြောက်ခန်းသည် ဒံယေလ၏အသက်တာမှ အဖြစ်အပျက်များစွာကို တတိယလူ</w:t>
      </w:r>
      <w:r w:rsidR="003637AB">
        <w:rPr>
          <w:cs/>
          <w:lang w:val="my-MM" w:bidi="my-MM"/>
        </w:rPr>
        <w:t>၏အတ္ထုပ္ပတ္တိဆိုင်ရာရှုထောင့်မှ</w:t>
      </w:r>
      <w:r w:rsidR="00384DFE">
        <w:rPr>
          <w:cs/>
          <w:lang w:val="my-MM" w:bidi="my-MM"/>
        </w:rPr>
        <w:t>ဖော်ပြထား</w:t>
      </w:r>
      <w:r w:rsidR="003637AB">
        <w:rPr>
          <w:rFonts w:hint="cs"/>
          <w:cs/>
          <w:lang w:val="my-MM" w:bidi="my-MM"/>
        </w:rPr>
        <w:t xml:space="preserve"> </w:t>
      </w:r>
      <w:r w:rsidR="00384DFE">
        <w:rPr>
          <w:cs/>
          <w:lang w:val="my-MM" w:bidi="my-MM"/>
        </w:rPr>
        <w:t>သည်။ အခန်း ၁ တွင်၊ ဗာဗုလုန်နိုင်ငံတွင် ဒံယေလ၏လေ့လာသင်ယူမှုအကြောင်း တွေ့ရ</w:t>
      </w:r>
      <w:r w:rsidR="00352AF4">
        <w:rPr>
          <w:cs/>
          <w:lang w:val="my-MM" w:bidi="my-MM"/>
        </w:rPr>
        <w:t>သည်။ အခန်း ၂ တွင်၊ နေဗုခဒ်နေဇာ၏</w:t>
      </w:r>
      <w:r w:rsidR="00384DFE">
        <w:rPr>
          <w:cs/>
          <w:lang w:val="my-MM" w:bidi="my-MM"/>
        </w:rPr>
        <w:t>ကြီးမားသောရုပ်ထုတစ်ခုအကြောင်းအိပ်မက်နှင့် ထိုအိပ်မက်နှင့်</w:t>
      </w:r>
      <w:r w:rsidR="00352AF4">
        <w:rPr>
          <w:rFonts w:hint="cs"/>
          <w:cs/>
          <w:lang w:val="my-MM" w:bidi="my-MM"/>
        </w:rPr>
        <w:t xml:space="preserve"> </w:t>
      </w:r>
      <w:r w:rsidR="00384DFE">
        <w:rPr>
          <w:cs/>
          <w:lang w:val="my-MM" w:bidi="my-MM"/>
        </w:rPr>
        <w:t>သက်ဆိုင်၍ ဒံယေလ၏အဓိပ္ပာယ်ဖွင့်ဆိုချက်တို့ကို တွေ့ရသည်။ အခန်း ၃ သည် ကျော်ကြားသောမီးဖို</w:t>
      </w:r>
      <w:r w:rsidR="00352AF4">
        <w:rPr>
          <w:rFonts w:hint="cs"/>
          <w:cs/>
          <w:lang w:val="my-MM" w:bidi="my-MM"/>
        </w:rPr>
        <w:t xml:space="preserve"> </w:t>
      </w:r>
      <w:r w:rsidR="00384DFE">
        <w:rPr>
          <w:cs/>
          <w:lang w:val="my-MM" w:bidi="my-MM"/>
        </w:rPr>
        <w:t>ဇာတ်လမ်းဖြစ်</w:t>
      </w:r>
      <w:r w:rsidR="003637AB">
        <w:rPr>
          <w:rFonts w:hint="cs"/>
          <w:cs/>
          <w:lang w:val="my-MM" w:bidi="my-MM"/>
        </w:rPr>
        <w:t xml:space="preserve"> </w:t>
      </w:r>
      <w:r w:rsidR="00384DFE">
        <w:rPr>
          <w:cs/>
          <w:lang w:val="my-MM" w:bidi="my-MM"/>
        </w:rPr>
        <w:t>ပြီး၊ အခန်း ၄ တွင် နေဗုခဒ်နေဇာ၏သစ်ပင်တစ်ပင်အကြောင်းအိပ်မက်နှင့် ဒံယေလ၏ အဓိပ္ပာယ်ဖွင့်ဆို</w:t>
      </w:r>
      <w:r w:rsidR="003637AB">
        <w:rPr>
          <w:rFonts w:hint="cs"/>
          <w:cs/>
          <w:lang w:val="my-MM" w:bidi="my-MM"/>
        </w:rPr>
        <w:t xml:space="preserve"> </w:t>
      </w:r>
      <w:r w:rsidR="00384DFE">
        <w:rPr>
          <w:cs/>
          <w:lang w:val="my-MM" w:bidi="my-MM"/>
        </w:rPr>
        <w:t xml:space="preserve">ချက်အကြောင်းကို ဖော်ပြထားသည်။ ထို့နောက်၊ အခန်းကြီး ၅ သည် နံရံပေါ်လက်နှင့်ရေးသောစာကို </w:t>
      </w:r>
      <w:r w:rsidR="00384DFE">
        <w:rPr>
          <w:cs/>
          <w:lang w:val="my-MM" w:bidi="my-MM"/>
        </w:rPr>
        <w:lastRenderedPageBreak/>
        <w:t>ဗေလရှာဇာမြင်တွေ့သည့်အကြောင်းကို ဖော်ပြသည</w:t>
      </w:r>
      <w:r w:rsidR="003637AB">
        <w:rPr>
          <w:cs/>
          <w:lang w:val="my-MM" w:bidi="my-MM"/>
        </w:rPr>
        <w:t>်၊ အခန်း ၆ သည် ခြင်္သေ့တွင်</w:t>
      </w:r>
      <w:r w:rsidR="003637AB">
        <w:rPr>
          <w:rFonts w:hint="cs"/>
          <w:cs/>
          <w:lang w:val="my-MM" w:bidi="my-MM"/>
        </w:rPr>
        <w:t xml:space="preserve">းရှိ </w:t>
      </w:r>
      <w:r w:rsidR="00384DFE">
        <w:rPr>
          <w:cs/>
          <w:lang w:val="my-MM" w:bidi="my-MM"/>
        </w:rPr>
        <w:t>ဒံယေလ၏</w:t>
      </w:r>
      <w:r w:rsidR="003637AB">
        <w:rPr>
          <w:rFonts w:hint="cs"/>
          <w:cs/>
          <w:lang w:val="my-MM" w:bidi="my-MM"/>
        </w:rPr>
        <w:t xml:space="preserve"> </w:t>
      </w:r>
      <w:r w:rsidR="003637AB">
        <w:rPr>
          <w:cs/>
          <w:lang w:val="my-MM" w:bidi="my-MM"/>
        </w:rPr>
        <w:t>အကြောင်း</w:t>
      </w:r>
      <w:r w:rsidR="00384DFE">
        <w:rPr>
          <w:cs/>
          <w:lang w:val="my-MM" w:bidi="my-MM"/>
        </w:rPr>
        <w:t>မှတ်တမ်းဖြစ်သည်။ ဤအခန်းများအားလုံးသည် အတ္ထုပ္ပတ္တိပုံသဏ္ဍာန်ဖြစ်သည်။ ၎င်းတို့သည် ဓမ္မဟောင်းပရောဖက်ဖြစ်သည့် ဒံယေလအကြောင်း ဇာတ်လမ်းကို တတိယလူ၏ရှု့ထောင့်မှပုံဖော်ထား</w:t>
      </w:r>
      <w:r w:rsidR="003637AB">
        <w:rPr>
          <w:rFonts w:hint="cs"/>
          <w:cs/>
          <w:lang w:val="my-MM" w:bidi="my-MM"/>
        </w:rPr>
        <w:t xml:space="preserve"> </w:t>
      </w:r>
      <w:r w:rsidR="00384DFE">
        <w:rPr>
          <w:cs/>
          <w:lang w:val="my-MM" w:bidi="my-MM"/>
        </w:rPr>
        <w:t>သည်။</w:t>
      </w:r>
    </w:p>
    <w:p w14:paraId="67E4B28C" w14:textId="7B11F44B" w:rsidR="005B30FD" w:rsidRDefault="00384DFE" w:rsidP="002E1CEF">
      <w:pPr>
        <w:pStyle w:val="BulletHeading"/>
        <w:rPr>
          <w:cs/>
          <w:lang w:bidi="ta-IN"/>
        </w:rPr>
      </w:pPr>
      <w:bookmarkStart w:id="6" w:name="_Toc158467828"/>
      <w:r>
        <w:rPr>
          <w:cs/>
          <w:lang w:val="my-MM" w:bidi="my-MM"/>
        </w:rPr>
        <w:t>ကိုယ်ရေးအတ္ထုပ္ပတ္တိ</w:t>
      </w:r>
      <w:bookmarkEnd w:id="6"/>
    </w:p>
    <w:p w14:paraId="3AEE6DED" w14:textId="3A3D152C" w:rsidR="005B30FD" w:rsidRDefault="00A12B30" w:rsidP="003613A1">
      <w:pPr>
        <w:pStyle w:val="BodyText0"/>
        <w:rPr>
          <w:cs/>
          <w:lang w:bidi="te"/>
        </w:rPr>
      </w:pPr>
      <w:r w:rsidRPr="00DC098C">
        <w:rPr>
          <w:cs/>
        </w:rPr>
        <mc:AlternateContent>
          <mc:Choice Requires="wps">
            <w:drawing>
              <wp:anchor distT="0" distB="0" distL="114300" distR="114300" simplePos="0" relativeHeight="251673600" behindDoc="0" locked="1" layoutInCell="1" allowOverlap="1" wp14:anchorId="0580BF69" wp14:editId="243E2C6F">
                <wp:simplePos x="0" y="0"/>
                <wp:positionH relativeFrom="leftMargin">
                  <wp:posOffset>419100</wp:posOffset>
                </wp:positionH>
                <wp:positionV relativeFrom="line">
                  <wp:posOffset>0</wp:posOffset>
                </wp:positionV>
                <wp:extent cx="356235" cy="356235"/>
                <wp:effectExtent l="0" t="0" r="0" b="0"/>
                <wp:wrapNone/>
                <wp:docPr id="8" name="PARA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BCFD38E" w14:textId="4BB6C958" w:rsidR="0053728E" w:rsidRPr="00A535F7" w:rsidRDefault="0053728E" w:rsidP="007A5132">
                            <w:pPr>
                              <w:pStyle w:val="ParaNumbering"/>
                            </w:pPr>
                            <w:r>
                              <w:rPr>
                                <w:rFonts w:cs="Corbel"/>
                                <w:cs/>
                                <w:lang w:val="my-MM" w:bidi="my-MM"/>
                              </w:rPr>
                              <w:t>008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0BF69" id="PARA8" o:spid="_x0000_s1037" type="#_x0000_t202" style="position:absolute;left:0;text-align:left;margin-left:33pt;margin-top:0;width:28.05pt;height:28.05pt;z-index:25167360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rM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te47nGA+oLreeiZD47vFA6xZyE+M49U&#10;40Yo3/iERmrAZjB4lDTgf/3tPOUjAxilpEXpVNSitinRPywyk1Q2On50DqNjT+YeUIszfBaOZxcv&#10;+KhHV3owb6jpbeqBIWY5dqpoHN372MsX3wQX221OQi05Fvf2xfFUOoGYAH3t3ph3A+oR6XqEUVKs&#10;/AB+n9vDvz1FkCozk2DtMRzQRh1mboc3k4T+/j9n3V725jc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ES5OswLAgAAIQQA&#10;AA4AAAAAAAAAAAAAAAAALgIAAGRycy9lMm9Eb2MueG1sUEsBAi0AFAAGAAgAAAAhAI1nQ9zcAAAA&#10;BgEAAA8AAAAAAAAAAAAAAAAAZQQAAGRycy9kb3ducmV2LnhtbFBLBQYAAAAABAAEAPMAAABuBQAA&#10;AAA=&#10;" filled="f" stroked="f" strokeweight=".5pt">
                <v:textbox inset="0,0,0,0">
                  <w:txbxContent>
                    <w:p w14:paraId="1BCFD38E" w14:textId="4BB6C958" w:rsidR="0053728E" w:rsidRPr="00A535F7" w:rsidRDefault="0053728E" w:rsidP="007A5132">
                      <w:pPr>
                        <w:pStyle w:val="ParaNumbering"/>
                      </w:pPr>
                      <w:r>
                        <w:rPr>
                          <w:rFonts w:cs="Corbel"/>
                          <w:cs/>
                          <w:lang w:val="my-MM" w:bidi="my-MM"/>
                        </w:rPr>
                        <w:t>008</w:t>
                      </w:r>
                    </w:p>
                  </w:txbxContent>
                </v:textbox>
                <w10:wrap anchorx="margin" anchory="line"/>
                <w10:anchorlock/>
              </v:shape>
            </w:pict>
          </mc:Fallback>
        </mc:AlternateContent>
      </w:r>
      <w:r w:rsidR="00384DFE">
        <w:rPr>
          <w:cs/>
          <w:lang w:val="my-MM" w:bidi="my-MM"/>
        </w:rPr>
        <w:t>ဒံယေလ၏ ပထမအခန်းခြောက်ခန်းသည် အတ္ထုပ္ပတ္တိဆိုင်ရာဖြစ်သော်လည်း၊ အခန်း ၇-၁၂ သည် ကိုယ်ရေးအတ္ထုပ္ပတ္တိသို့ ဦးတည်သွားပါသည်။ အပိုင်းတစ်ခုစီကို အတိုချုပ်မိ</w:t>
      </w:r>
      <w:r w:rsidR="003637AB">
        <w:rPr>
          <w:cs/>
          <w:lang w:val="my-MM" w:bidi="my-MM"/>
        </w:rPr>
        <w:t>တ်ဆက်မှုများဖြင့်စတင်</w:t>
      </w:r>
      <w:r w:rsidR="003637AB">
        <w:rPr>
          <w:rFonts w:hint="cs"/>
          <w:cs/>
          <w:lang w:val="my-MM" w:bidi="my-MM"/>
        </w:rPr>
        <w:t xml:space="preserve"> </w:t>
      </w:r>
      <w:r w:rsidR="003637AB">
        <w:rPr>
          <w:cs/>
          <w:lang w:val="my-MM" w:bidi="my-MM"/>
        </w:rPr>
        <w:t>သော်လည်း၊ မြေပြင်အခြေအနေ</w:t>
      </w:r>
      <w:r w:rsidR="00384DFE">
        <w:rPr>
          <w:cs/>
          <w:lang w:val="my-MM" w:bidi="my-MM"/>
        </w:rPr>
        <w:t>ကို ပထမလူ၏မှတ်တမ်းများဖြင့် လွှမ်းမိုးထားသည်။ ဒံယေလသည် မိမိ၌မည်သို့ဖြစ်ပျက်သည်ကို သူ၏နုတ်ကပတ်တော်တွင် ကိုယ်တိုင်ဖော်ပြ</w:t>
      </w:r>
      <w:r w:rsidR="003637AB">
        <w:rPr>
          <w:cs/>
          <w:lang w:val="my-MM" w:bidi="my-MM"/>
        </w:rPr>
        <w:t>ထား</w:t>
      </w:r>
      <w:r w:rsidR="00384DFE">
        <w:rPr>
          <w:cs/>
          <w:lang w:val="my-MM" w:bidi="my-MM"/>
        </w:rPr>
        <w:t>သည်။ အခန်း ၇ တွင် သားရဲလေးကောင်အိပ်မက်နှင့်ပတ်သက်သော ဒံယေလ၏ကိုယ်ပိုင်မှတ်တမ်း</w:t>
      </w:r>
      <w:r w:rsidR="003637AB">
        <w:rPr>
          <w:rFonts w:hint="cs"/>
          <w:cs/>
          <w:lang w:val="my-MM" w:bidi="my-MM"/>
        </w:rPr>
        <w:t xml:space="preserve">၊ </w:t>
      </w:r>
      <w:r w:rsidR="003637AB">
        <w:rPr>
          <w:cs/>
          <w:lang w:val="my-MM" w:bidi="my-MM"/>
        </w:rPr>
        <w:t>အခန်းကြီး ၈ တွင်</w:t>
      </w:r>
      <w:r w:rsidR="00384DFE">
        <w:rPr>
          <w:cs/>
          <w:lang w:val="my-MM" w:bidi="my-MM"/>
        </w:rPr>
        <w:t>သိုးနှင့်</w:t>
      </w:r>
      <w:r w:rsidR="003637AB">
        <w:rPr>
          <w:rFonts w:hint="cs"/>
          <w:cs/>
          <w:lang w:val="my-MM" w:bidi="my-MM"/>
        </w:rPr>
        <w:t xml:space="preserve"> </w:t>
      </w:r>
      <w:r w:rsidR="00384DFE">
        <w:rPr>
          <w:cs/>
          <w:lang w:val="my-MM" w:bidi="my-MM"/>
        </w:rPr>
        <w:t>ဆိတ်ရူပါရုံအကြောင်း</w:t>
      </w:r>
      <w:r w:rsidR="003637AB">
        <w:rPr>
          <w:rFonts w:hint="cs"/>
          <w:cs/>
          <w:lang w:val="my-MM" w:bidi="my-MM"/>
        </w:rPr>
        <w:t>၊</w:t>
      </w:r>
      <w:r w:rsidR="00384DFE">
        <w:rPr>
          <w:cs/>
          <w:lang w:val="my-MM" w:bidi="my-MM"/>
        </w:rPr>
        <w:t xml:space="preserve"> အခန်း ၉ တွင်ကျွန်ခံသူများတိုင်းပြည်သို့ပြန်လာခြင်းနှင့်ပတ်သက်၍ ဒံယေလ၏</w:t>
      </w:r>
      <w:r w:rsidR="003637AB">
        <w:rPr>
          <w:rFonts w:hint="cs"/>
          <w:cs/>
          <w:lang w:val="my-MM" w:bidi="my-MM"/>
        </w:rPr>
        <w:t xml:space="preserve"> </w:t>
      </w:r>
      <w:r w:rsidR="003637AB">
        <w:rPr>
          <w:cs/>
          <w:lang w:val="my-MM" w:bidi="my-MM"/>
        </w:rPr>
        <w:t>ဆုတောင်းချက်အကြောင်း</w:t>
      </w:r>
      <w:r w:rsidR="003637AB">
        <w:rPr>
          <w:rFonts w:hint="cs"/>
          <w:cs/>
          <w:lang w:val="my-MM" w:bidi="my-MM"/>
        </w:rPr>
        <w:t xml:space="preserve"> </w:t>
      </w:r>
      <w:r w:rsidR="00384DFE">
        <w:rPr>
          <w:cs/>
          <w:lang w:val="my-MM" w:bidi="my-MM"/>
        </w:rPr>
        <w:t>ကိုယ်ရေးအတ္ထု</w:t>
      </w:r>
      <w:r w:rsidR="003637AB">
        <w:rPr>
          <w:cs/>
          <w:lang w:val="my-MM" w:bidi="my-MM"/>
        </w:rPr>
        <w:t>ပ္ပတ္တိဆိုင်ရာမှတ်တမ်း</w:t>
      </w:r>
      <w:r w:rsidR="003637AB">
        <w:rPr>
          <w:rFonts w:hint="cs"/>
          <w:cs/>
          <w:lang w:val="my-MM" w:bidi="my-MM"/>
        </w:rPr>
        <w:t xml:space="preserve">၊ </w:t>
      </w:r>
      <w:r w:rsidR="00384DFE">
        <w:rPr>
          <w:cs/>
          <w:lang w:val="my-MM" w:bidi="my-MM"/>
        </w:rPr>
        <w:t>အခန်းကြီး ၁၀–၁၂ သည်</w:t>
      </w:r>
      <w:r w:rsidR="003637AB">
        <w:rPr>
          <w:rFonts w:hint="cs"/>
          <w:cs/>
          <w:lang w:val="my-MM" w:bidi="my-MM"/>
        </w:rPr>
        <w:t xml:space="preserve"> </w:t>
      </w:r>
      <w:r w:rsidR="00384DFE">
        <w:rPr>
          <w:cs/>
          <w:lang w:val="my-MM" w:bidi="my-MM"/>
        </w:rPr>
        <w:t>ဘုရားသခင့်</w:t>
      </w:r>
      <w:r w:rsidR="003637AB">
        <w:rPr>
          <w:rFonts w:hint="cs"/>
          <w:cs/>
          <w:lang w:val="my-MM" w:bidi="my-MM"/>
        </w:rPr>
        <w:t xml:space="preserve"> </w:t>
      </w:r>
      <w:r w:rsidR="00384DFE">
        <w:rPr>
          <w:cs/>
          <w:lang w:val="my-MM" w:bidi="my-MM"/>
        </w:rPr>
        <w:t>လူမျိုးအ</w:t>
      </w:r>
      <w:r w:rsidR="005E36CE">
        <w:rPr>
          <w:cs/>
          <w:lang w:val="my-MM" w:bidi="my-MM"/>
        </w:rPr>
        <w:t>တွက် ဒံယေလ၏အနာဂတ်ရူပါရုံဆိုင်ရာ</w:t>
      </w:r>
      <w:r w:rsidR="00384DFE">
        <w:rPr>
          <w:cs/>
          <w:lang w:val="my-MM" w:bidi="my-MM"/>
        </w:rPr>
        <w:t>ကိုယ်ရေးအတ္ထုပ္ပတ္တိ</w:t>
      </w:r>
      <w:r w:rsidR="003637AB">
        <w:rPr>
          <w:cs/>
          <w:lang w:val="my-MM" w:bidi="my-MM"/>
        </w:rPr>
        <w:t>မှတ်တမ်း</w:t>
      </w:r>
      <w:r w:rsidR="003637AB">
        <w:rPr>
          <w:rFonts w:hint="cs"/>
          <w:cs/>
          <w:lang w:val="my-MM" w:bidi="my-MM"/>
        </w:rPr>
        <w:t>များ</w:t>
      </w:r>
      <w:r w:rsidR="003637AB">
        <w:rPr>
          <w:cs/>
          <w:lang w:val="my-MM" w:bidi="my-MM"/>
        </w:rPr>
        <w:t>ကိုဖော်ပြထားသည်။</w:t>
      </w:r>
    </w:p>
    <w:p w14:paraId="47B60CF0" w14:textId="54167482" w:rsidR="005B30FD" w:rsidRDefault="00A12B30" w:rsidP="003613A1">
      <w:pPr>
        <w:pStyle w:val="BodyText0"/>
        <w:rPr>
          <w:cs/>
          <w:lang w:bidi="te"/>
        </w:rPr>
      </w:pPr>
      <w:r w:rsidRPr="00DC098C">
        <w:rPr>
          <w:cs/>
        </w:rPr>
        <mc:AlternateContent>
          <mc:Choice Requires="wps">
            <w:drawing>
              <wp:anchor distT="0" distB="0" distL="114300" distR="114300" simplePos="0" relativeHeight="251675648" behindDoc="0" locked="1" layoutInCell="1" allowOverlap="1" wp14:anchorId="62F42517" wp14:editId="605E7F15">
                <wp:simplePos x="0" y="0"/>
                <wp:positionH relativeFrom="leftMargin">
                  <wp:posOffset>419100</wp:posOffset>
                </wp:positionH>
                <wp:positionV relativeFrom="line">
                  <wp:posOffset>0</wp:posOffset>
                </wp:positionV>
                <wp:extent cx="356235" cy="356235"/>
                <wp:effectExtent l="0" t="0" r="0" b="0"/>
                <wp:wrapNone/>
                <wp:docPr id="9" name="PARA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E781A82" w14:textId="087BE343" w:rsidR="0053728E" w:rsidRPr="00A535F7" w:rsidRDefault="0053728E" w:rsidP="007A5132">
                            <w:pPr>
                              <w:pStyle w:val="ParaNumbering"/>
                            </w:pPr>
                            <w:r>
                              <w:rPr>
                                <w:rFonts w:cs="Corbel"/>
                                <w:cs/>
                                <w:lang w:val="my-MM" w:bidi="my-MM"/>
                              </w:rPr>
                              <w:t>009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2517" id="PARA9" o:spid="_x0000_s1038" type="#_x0000_t202" style="position:absolute;left:0;text-align:left;margin-left:33pt;margin-top:0;width:28.05pt;height:28.05pt;z-index:25167564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Re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teYj3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CumJF4LAgAAIQQA&#10;AA4AAAAAAAAAAAAAAAAALgIAAGRycy9lMm9Eb2MueG1sUEsBAi0AFAAGAAgAAAAhAI1nQ9zcAAAA&#10;BgEAAA8AAAAAAAAAAAAAAAAAZQQAAGRycy9kb3ducmV2LnhtbFBLBQYAAAAABAAEAPMAAABuBQAA&#10;AAA=&#10;" filled="f" stroked="f" strokeweight=".5pt">
                <v:textbox inset="0,0,0,0">
                  <w:txbxContent>
                    <w:p w14:paraId="2E781A82" w14:textId="087BE343" w:rsidR="0053728E" w:rsidRPr="00A535F7" w:rsidRDefault="0053728E" w:rsidP="007A5132">
                      <w:pPr>
                        <w:pStyle w:val="ParaNumbering"/>
                      </w:pPr>
                      <w:r>
                        <w:rPr>
                          <w:rFonts w:cs="Corbel"/>
                          <w:cs/>
                          <w:lang w:val="my-MM" w:bidi="my-MM"/>
                        </w:rPr>
                        <w:t>009</w:t>
                      </w:r>
                    </w:p>
                  </w:txbxContent>
                </v:textbox>
                <w10:wrap anchorx="margin" anchory="line"/>
                <w10:anchorlock/>
              </v:shape>
            </w:pict>
          </mc:Fallback>
        </mc:AlternateContent>
      </w:r>
      <w:r w:rsidR="00384DFE">
        <w:rPr>
          <w:cs/>
          <w:lang w:val="my-MM" w:bidi="my-MM"/>
        </w:rPr>
        <w:t>ဓမ္မဟောင်း</w:t>
      </w:r>
      <w:r w:rsidR="005E36CE">
        <w:rPr>
          <w:cs/>
          <w:lang w:val="my-MM" w:bidi="my-MM"/>
        </w:rPr>
        <w:t>အနာဂတ္တိကျမ်း</w:t>
      </w:r>
      <w:r w:rsidR="005E36CE">
        <w:rPr>
          <w:rFonts w:hint="cs"/>
          <w:cs/>
          <w:lang w:val="my-MM" w:bidi="my-MM"/>
        </w:rPr>
        <w:t>များ</w:t>
      </w:r>
      <w:r w:rsidR="005E36CE">
        <w:rPr>
          <w:cs/>
          <w:lang w:val="my-MM" w:bidi="my-MM"/>
        </w:rPr>
        <w:t>ကို</w:t>
      </w:r>
      <w:r w:rsidR="005E36CE">
        <w:rPr>
          <w:rFonts w:hint="cs"/>
          <w:cs/>
          <w:lang w:val="my-MM" w:bidi="my-MM"/>
        </w:rPr>
        <w:t xml:space="preserve"> </w:t>
      </w:r>
      <w:r w:rsidR="005E36CE">
        <w:rPr>
          <w:cs/>
          <w:lang w:val="my-MM" w:bidi="my-MM"/>
        </w:rPr>
        <w:t>ကျွန်ုပ်တို့</w:t>
      </w:r>
      <w:r w:rsidR="00384DFE">
        <w:rPr>
          <w:cs/>
          <w:lang w:val="my-MM" w:bidi="my-MM"/>
        </w:rPr>
        <w:t>လေ့လ</w:t>
      </w:r>
      <w:r w:rsidR="005E36CE">
        <w:rPr>
          <w:cs/>
          <w:lang w:val="my-MM" w:bidi="my-MM"/>
        </w:rPr>
        <w:t>ာသည့်အခါ၊ အတ္ထုပ္ပတ္တိများနှင့်</w:t>
      </w:r>
      <w:r w:rsidR="005E36CE">
        <w:rPr>
          <w:rFonts w:hint="cs"/>
          <w:cs/>
          <w:lang w:val="my-MM" w:bidi="my-MM"/>
        </w:rPr>
        <w:t xml:space="preserve"> </w:t>
      </w:r>
      <w:r w:rsidR="00384DFE">
        <w:rPr>
          <w:cs/>
          <w:lang w:val="my-MM" w:bidi="my-MM"/>
        </w:rPr>
        <w:t>ကိုယ်ရေး</w:t>
      </w:r>
      <w:r w:rsidR="005E36CE">
        <w:rPr>
          <w:rFonts w:hint="cs"/>
          <w:cs/>
          <w:lang w:val="my-MM" w:bidi="my-MM"/>
        </w:rPr>
        <w:t xml:space="preserve"> </w:t>
      </w:r>
      <w:r w:rsidR="00384DFE">
        <w:rPr>
          <w:cs/>
          <w:lang w:val="my-MM" w:bidi="my-MM"/>
        </w:rPr>
        <w:t>အတ္ထုပ္ပတ္တိများစွာကို တွေ့ရမည်ဖြစ်ပြီး၊ ၎င်းအမျိုးအစားများကိုအမြဲသတိထား</w:t>
      </w:r>
      <w:r w:rsidR="005E36CE">
        <w:rPr>
          <w:rFonts w:hint="cs"/>
          <w:cs/>
          <w:lang w:val="my-MM" w:bidi="my-MM"/>
        </w:rPr>
        <w:t xml:space="preserve">ကာ </w:t>
      </w:r>
      <w:r w:rsidR="005E36CE">
        <w:rPr>
          <w:cs/>
          <w:lang w:val="my-MM" w:bidi="my-MM"/>
        </w:rPr>
        <w:t>လေ့လာ</w:t>
      </w:r>
      <w:r w:rsidR="00384DFE">
        <w:rPr>
          <w:cs/>
          <w:lang w:val="my-MM" w:bidi="my-MM"/>
        </w:rPr>
        <w:t>ရမည်ဖြစ်</w:t>
      </w:r>
      <w:r w:rsidR="005E36CE">
        <w:rPr>
          <w:rFonts w:hint="cs"/>
          <w:cs/>
          <w:lang w:val="my-MM" w:bidi="my-MM"/>
        </w:rPr>
        <w:t xml:space="preserve"> </w:t>
      </w:r>
      <w:r w:rsidR="00384DFE">
        <w:rPr>
          <w:cs/>
          <w:lang w:val="my-MM" w:bidi="my-MM"/>
        </w:rPr>
        <w:t>သည်။ ဓမ္မဟောင်းကျမ်းရေးသူများသည် ၎င်းတို့၏သင်ခန်းစာများကို သွယ်ဝိုက်၍သင်ကြားနိုင်ရန် ဇာတ်လမ်းပုံစံဖြင့်ရေးသားခဲ့ကြပြီး၊ ဤအမျိုးအစားများကိုသတိမထားပါက၊ ကျွန်ုပ်တို့ထံပေးသည့် အရေးကြီးသောသတင်းစကားများမှ ကျွန်ုပ်တို့သည်လွှဲသွားမည်ဖြစ်သည်။</w:t>
      </w:r>
    </w:p>
    <w:p w14:paraId="312B7F70" w14:textId="396D7E29" w:rsidR="005B30FD" w:rsidRDefault="00A12B30" w:rsidP="005B30FD">
      <w:pPr>
        <w:pStyle w:val="BodyText0"/>
        <w:rPr>
          <w:cs/>
          <w:lang w:bidi="te"/>
        </w:rPr>
      </w:pPr>
      <w:r w:rsidRPr="00DC098C">
        <w:rPr>
          <w:cs/>
        </w:rPr>
        <mc:AlternateContent>
          <mc:Choice Requires="wps">
            <w:drawing>
              <wp:anchor distT="0" distB="0" distL="114300" distR="114300" simplePos="0" relativeHeight="251677696" behindDoc="0" locked="1" layoutInCell="1" allowOverlap="1" wp14:anchorId="667F5BF1" wp14:editId="65ED6C3E">
                <wp:simplePos x="0" y="0"/>
                <wp:positionH relativeFrom="leftMargin">
                  <wp:posOffset>419100</wp:posOffset>
                </wp:positionH>
                <wp:positionV relativeFrom="line">
                  <wp:posOffset>0</wp:posOffset>
                </wp:positionV>
                <wp:extent cx="356235" cy="356235"/>
                <wp:effectExtent l="0" t="0" r="0" b="0"/>
                <wp:wrapNone/>
                <wp:docPr id="10" name="PARA1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010FF52" w14:textId="48E45527" w:rsidR="0053728E" w:rsidRPr="00A535F7" w:rsidRDefault="0053728E" w:rsidP="007A5132">
                            <w:pPr>
                              <w:pStyle w:val="ParaNumbering"/>
                            </w:pPr>
                            <w:r>
                              <w:rPr>
                                <w:rFonts w:cs="Corbel"/>
                                <w:cs/>
                                <w:lang w:val="my-MM" w:bidi="my-MM"/>
                              </w:rPr>
                              <w:t>010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5BF1" id="PARA10" o:spid="_x0000_s1039" type="#_x0000_t202" style="position:absolute;left:0;text-align:left;margin-left:33pt;margin-top:0;width:28.05pt;height:28.05pt;z-index:25167769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Ev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tdYjH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A5T0S8LAgAAIQQA&#10;AA4AAAAAAAAAAAAAAAAALgIAAGRycy9lMm9Eb2MueG1sUEsBAi0AFAAGAAgAAAAhAI1nQ9zcAAAA&#10;BgEAAA8AAAAAAAAAAAAAAAAAZQQAAGRycy9kb3ducmV2LnhtbFBLBQYAAAAABAAEAPMAAABuBQAA&#10;AAA=&#10;" filled="f" stroked="f" strokeweight=".5pt">
                <v:textbox inset="0,0,0,0">
                  <w:txbxContent>
                    <w:p w14:paraId="5010FF52" w14:textId="48E45527" w:rsidR="0053728E" w:rsidRPr="00A535F7" w:rsidRDefault="0053728E" w:rsidP="007A5132">
                      <w:pPr>
                        <w:pStyle w:val="ParaNumbering"/>
                      </w:pPr>
                      <w:r>
                        <w:rPr>
                          <w:rFonts w:cs="Corbel"/>
                          <w:cs/>
                          <w:lang w:val="my-MM" w:bidi="my-MM"/>
                        </w:rPr>
                        <w:t>010</w:t>
                      </w:r>
                    </w:p>
                  </w:txbxContent>
                </v:textbox>
                <w10:wrap anchorx="margin" anchory="line"/>
                <w10:anchorlock/>
              </v:shape>
            </w:pict>
          </mc:Fallback>
        </mc:AlternateContent>
      </w:r>
      <w:r w:rsidR="00384DFE">
        <w:rPr>
          <w:cs/>
          <w:lang w:val="my-MM" w:bidi="my-MM"/>
        </w:rPr>
        <w:t xml:space="preserve">သမိုင်းဆိုင်ရာဇာတ်လမ်းများသည် </w:t>
      </w:r>
      <w:r w:rsidR="005E36CE">
        <w:rPr>
          <w:cs/>
          <w:lang w:val="my-MM" w:bidi="my-MM"/>
        </w:rPr>
        <w:t>အနာဂတ္တိကျမ်း</w:t>
      </w:r>
      <w:r w:rsidR="005E36CE">
        <w:rPr>
          <w:rFonts w:hint="cs"/>
          <w:cs/>
          <w:lang w:val="my-MM" w:bidi="my-MM"/>
        </w:rPr>
        <w:t>များ</w:t>
      </w:r>
      <w:r w:rsidR="00384DFE">
        <w:rPr>
          <w:cs/>
          <w:lang w:val="my-MM" w:bidi="my-MM"/>
        </w:rPr>
        <w:t>၏ အရေးပါသောအစိတ်အပိုင်းတစ်ခု</w:t>
      </w:r>
      <w:r w:rsidR="005E36CE">
        <w:rPr>
          <w:rFonts w:hint="cs"/>
          <w:cs/>
          <w:lang w:val="my-MM" w:bidi="my-MM"/>
        </w:rPr>
        <w:t xml:space="preserve"> </w:t>
      </w:r>
      <w:r w:rsidR="00384DFE">
        <w:rPr>
          <w:cs/>
          <w:lang w:val="my-MM" w:bidi="my-MM"/>
        </w:rPr>
        <w:t>ဖြစ်ကြောင်း တွေ့မြင်ပြီးနောက်၊ ယခုကျွန်ုပ်တို့သည် နောက်ထပ်မေးခွန်းတစ်ခုဖြစ်သော_ဤမှတ်တမ်း</w:t>
      </w:r>
      <w:r w:rsidR="005E36CE">
        <w:rPr>
          <w:rFonts w:hint="cs"/>
          <w:cs/>
          <w:lang w:val="my-MM" w:bidi="my-MM"/>
        </w:rPr>
        <w:t xml:space="preserve"> </w:t>
      </w:r>
      <w:r w:rsidR="00384DFE">
        <w:rPr>
          <w:cs/>
          <w:lang w:val="my-MM" w:bidi="my-MM"/>
        </w:rPr>
        <w:t>များ</w:t>
      </w:r>
      <w:r w:rsidR="005E36CE">
        <w:rPr>
          <w:cs/>
          <w:lang w:val="my-MM" w:bidi="my-MM"/>
        </w:rPr>
        <w:t>၏</w:t>
      </w:r>
      <w:r w:rsidR="00384DFE">
        <w:rPr>
          <w:cs/>
          <w:lang w:val="my-MM" w:bidi="my-MM"/>
        </w:rPr>
        <w:t>အခြေခံအကြောင်းအရာများကားအဘယ်နည်း ကိုလေ့လာရန် အနေအထားတွင်ရှိနေပြီဖြစ်</w:t>
      </w:r>
      <w:r w:rsidR="005E36CE">
        <w:rPr>
          <w:rFonts w:hint="cs"/>
          <w:cs/>
          <w:lang w:val="my-MM" w:bidi="my-MM"/>
        </w:rPr>
        <w:t xml:space="preserve"> </w:t>
      </w:r>
      <w:r w:rsidR="00384DFE">
        <w:rPr>
          <w:cs/>
          <w:lang w:val="my-MM" w:bidi="my-MM"/>
        </w:rPr>
        <w:t>သည်။</w:t>
      </w:r>
    </w:p>
    <w:p w14:paraId="346E06A5" w14:textId="77EF44B3" w:rsidR="005B30FD" w:rsidRDefault="00384DFE" w:rsidP="00004070">
      <w:pPr>
        <w:pStyle w:val="PanelHeading"/>
        <w:rPr>
          <w:cs/>
          <w:lang w:bidi="ta-IN"/>
        </w:rPr>
      </w:pPr>
      <w:bookmarkStart w:id="7" w:name="_Toc158467829"/>
      <w:r>
        <w:rPr>
          <w:cs/>
          <w:lang w:val="my-MM" w:bidi="my-MM"/>
        </w:rPr>
        <w:t>ဇာတ်လမ်းများ၏အကြောင်းအရာ</w:t>
      </w:r>
      <w:bookmarkEnd w:id="7"/>
    </w:p>
    <w:p w14:paraId="53452470" w14:textId="4912AC6B" w:rsidR="005B30FD" w:rsidRDefault="00A12B30" w:rsidP="003613A1">
      <w:pPr>
        <w:pStyle w:val="BodyText0"/>
        <w:rPr>
          <w:cs/>
          <w:lang w:bidi="te"/>
        </w:rPr>
      </w:pPr>
      <w:r w:rsidRPr="00DC098C">
        <w:rPr>
          <w:cs/>
        </w:rPr>
        <mc:AlternateContent>
          <mc:Choice Requires="wps">
            <w:drawing>
              <wp:anchor distT="0" distB="0" distL="114300" distR="114300" simplePos="0" relativeHeight="251679744" behindDoc="0" locked="1" layoutInCell="1" allowOverlap="1" wp14:anchorId="56BF878E" wp14:editId="62DD7C10">
                <wp:simplePos x="0" y="0"/>
                <wp:positionH relativeFrom="leftMargin">
                  <wp:posOffset>419100</wp:posOffset>
                </wp:positionH>
                <wp:positionV relativeFrom="line">
                  <wp:posOffset>0</wp:posOffset>
                </wp:positionV>
                <wp:extent cx="356235" cy="356235"/>
                <wp:effectExtent l="0" t="0" r="0" b="0"/>
                <wp:wrapNone/>
                <wp:docPr id="11" name="PARA1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1093CDC" w14:textId="6D9BC42E" w:rsidR="0053728E" w:rsidRPr="00A535F7" w:rsidRDefault="0053728E" w:rsidP="007A5132">
                            <w:pPr>
                              <w:pStyle w:val="ParaNumbering"/>
                            </w:pPr>
                            <w:r>
                              <w:rPr>
                                <w:rFonts w:cs="Corbel"/>
                                <w:cs/>
                                <w:lang w:val="my-MM" w:bidi="my-MM"/>
                              </w:rPr>
                              <w:t>011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F878E" id="PARA11" o:spid="_x0000_s1040" type="#_x0000_t202" style="position:absolute;left:0;text-align:left;margin-left:33pt;margin-top:0;width:28.05pt;height:28.05pt;z-index:25167974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mmh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Na7xedzjAPUF1/PQMx8c3yocYsdCfGEe&#10;qcaNUL7xGY3UgM1g8ChpwP/823nKRwYwSkmL0qmoRW1Tor9bZCapbHT86BxGx57MA6AWZ/gsHM8u&#10;XvBRj670YN5Q05vUA0PMcuxU0Ti6D7GXL74JLjabnIRacizu7N7xVDqBmAB97d6YdwPqEel6glFS&#10;rHwHfp/bw785RZAqM5Ng7TEc0EYdZm6HN5OE/vt/zrq97PU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0nmmhDAIAACEE&#10;AAAOAAAAAAAAAAAAAAAAAC4CAABkcnMvZTJvRG9jLnhtbFBLAQItABQABgAIAAAAIQCNZ0Pc3AAA&#10;AAYBAAAPAAAAAAAAAAAAAAAAAGYEAABkcnMvZG93bnJldi54bWxQSwUGAAAAAAQABADzAAAAbwUA&#10;AAAA&#10;" filled="f" stroked="f" strokeweight=".5pt">
                <v:textbox inset="0,0,0,0">
                  <w:txbxContent>
                    <w:p w14:paraId="71093CDC" w14:textId="6D9BC42E" w:rsidR="0053728E" w:rsidRPr="00A535F7" w:rsidRDefault="0053728E" w:rsidP="007A5132">
                      <w:pPr>
                        <w:pStyle w:val="ParaNumbering"/>
                      </w:pPr>
                      <w:r>
                        <w:rPr>
                          <w:rFonts w:cs="Corbel"/>
                          <w:cs/>
                          <w:lang w:val="my-MM" w:bidi="my-MM"/>
                        </w:rPr>
                        <w:t>011</w:t>
                      </w:r>
                    </w:p>
                  </w:txbxContent>
                </v:textbox>
                <w10:wrap anchorx="margin" anchory="line"/>
                <w10:anchorlock/>
              </v:shape>
            </w:pict>
          </mc:Fallback>
        </mc:AlternateContent>
      </w:r>
      <w:r w:rsidR="00384DFE">
        <w:rPr>
          <w:cs/>
          <w:lang w:val="my-MM" w:bidi="my-MM"/>
        </w:rPr>
        <w:t>အနာဂတ္တိကျမ်းများတစ်လျှောက်လုံးတွင် ဇာတ်လမ်းများသည် အခြေခံအချက်လေးချက်၌ အထူးပြု</w:t>
      </w:r>
      <w:r w:rsidR="005E36CE">
        <w:rPr>
          <w:cs/>
          <w:lang w:val="my-MM" w:bidi="my-MM"/>
        </w:rPr>
        <w:t>ကြသည်ကိုတွေ့ရသည်_ ပထမ</w:t>
      </w:r>
      <w:r w:rsidR="005E36CE">
        <w:rPr>
          <w:rFonts w:hint="cs"/>
          <w:cs/>
          <w:lang w:val="my-MM" w:bidi="my-MM"/>
        </w:rPr>
        <w:t xml:space="preserve"> </w:t>
      </w:r>
      <w:r w:rsidR="00384DFE">
        <w:rPr>
          <w:cs/>
          <w:lang w:val="my-MM" w:bidi="my-MM"/>
        </w:rPr>
        <w:t>ပရောဖက်ပြုချက်ဆိုင်ရာခေါ်တော်မူခြင်း၊ ဒုတိယ ပုံဆောင်</w:t>
      </w:r>
      <w:r w:rsidR="005E36CE">
        <w:rPr>
          <w:rFonts w:hint="cs"/>
          <w:cs/>
          <w:lang w:val="my-MM" w:bidi="my-MM"/>
        </w:rPr>
        <w:t xml:space="preserve"> </w:t>
      </w:r>
      <w:r w:rsidR="00384DFE">
        <w:rPr>
          <w:cs/>
          <w:lang w:val="my-MM" w:bidi="my-MM"/>
        </w:rPr>
        <w:t>ချက်ဆိုင်ရာလုပ်ဆောင်မှုများ၊ တ</w:t>
      </w:r>
      <w:r w:rsidR="005E36CE">
        <w:rPr>
          <w:cs/>
          <w:lang w:val="my-MM" w:bidi="my-MM"/>
        </w:rPr>
        <w:t>တိယ ရူပါရုံဆိုင်ရာတင်ပြချက်များ</w:t>
      </w:r>
      <w:r w:rsidR="005E36CE">
        <w:rPr>
          <w:rFonts w:hint="cs"/>
          <w:cs/>
          <w:lang w:val="my-MM" w:bidi="my-MM"/>
        </w:rPr>
        <w:t>နှင့်</w:t>
      </w:r>
      <w:r w:rsidR="00384DFE">
        <w:rPr>
          <w:cs/>
          <w:lang w:val="my-MM" w:bidi="my-MM"/>
        </w:rPr>
        <w:t xml:space="preserve"> စတုတ္ထ သမိုင်းဆိုင်ရာနောက်ခံ</w:t>
      </w:r>
      <w:r w:rsidR="005E36CE">
        <w:rPr>
          <w:rFonts w:hint="cs"/>
          <w:cs/>
          <w:lang w:val="my-MM" w:bidi="my-MM"/>
        </w:rPr>
        <w:t xml:space="preserve"> </w:t>
      </w:r>
      <w:r w:rsidR="00384DFE">
        <w:rPr>
          <w:cs/>
          <w:lang w:val="my-MM" w:bidi="my-MM"/>
        </w:rPr>
        <w:t>တို့ဖြစ်သည်။</w:t>
      </w:r>
    </w:p>
    <w:p w14:paraId="30334BA0" w14:textId="6CC4C1A1" w:rsidR="005B30FD" w:rsidRDefault="00384DFE" w:rsidP="00004070">
      <w:pPr>
        <w:pStyle w:val="BulletHeading"/>
        <w:rPr>
          <w:cs/>
          <w:lang w:bidi="ta-IN"/>
        </w:rPr>
      </w:pPr>
      <w:bookmarkStart w:id="8" w:name="_Toc158467830"/>
      <w:r>
        <w:rPr>
          <w:cs/>
          <w:lang w:val="my-MM" w:bidi="my-MM"/>
        </w:rPr>
        <w:t>ပရောဖက်ပြုချက်ဆိုင်ရာခေါ်တော်မူခြင်း</w:t>
      </w:r>
      <w:bookmarkEnd w:id="8"/>
    </w:p>
    <w:p w14:paraId="42EEBFB5" w14:textId="50869D3F" w:rsidR="005B30FD" w:rsidRDefault="00A12B30" w:rsidP="003613A1">
      <w:pPr>
        <w:pStyle w:val="BodyText0"/>
        <w:rPr>
          <w:cs/>
          <w:lang w:bidi="te"/>
        </w:rPr>
      </w:pPr>
      <w:r w:rsidRPr="00DC098C">
        <w:rPr>
          <w:cs/>
        </w:rPr>
        <mc:AlternateContent>
          <mc:Choice Requires="wps">
            <w:drawing>
              <wp:anchor distT="0" distB="0" distL="114300" distR="114300" simplePos="0" relativeHeight="251681792" behindDoc="0" locked="1" layoutInCell="1" allowOverlap="1" wp14:anchorId="6DC0716F" wp14:editId="1EEF7162">
                <wp:simplePos x="0" y="0"/>
                <wp:positionH relativeFrom="leftMargin">
                  <wp:posOffset>419100</wp:posOffset>
                </wp:positionH>
                <wp:positionV relativeFrom="line">
                  <wp:posOffset>0</wp:posOffset>
                </wp:positionV>
                <wp:extent cx="356235" cy="356235"/>
                <wp:effectExtent l="0" t="0" r="0" b="0"/>
                <wp:wrapNone/>
                <wp:docPr id="12" name="PARA1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0BB5553" w14:textId="03F630FB" w:rsidR="0053728E" w:rsidRPr="00A535F7" w:rsidRDefault="0053728E" w:rsidP="007A5132">
                            <w:pPr>
                              <w:pStyle w:val="ParaNumbering"/>
                            </w:pPr>
                            <w:r>
                              <w:rPr>
                                <w:rFonts w:cs="Corbel"/>
                                <w:cs/>
                                <w:lang w:val="my-MM" w:bidi="my-MM"/>
                              </w:rPr>
                              <w:t>012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716F" id="PARA12" o:spid="_x0000_s1041" type="#_x0000_t202" style="position:absolute;left:0;text-align:left;margin-left:33pt;margin-top:0;width:28.05pt;height:28.05pt;z-index:25168179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5zQ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tdYjn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JFrnNALAgAAIQQA&#10;AA4AAAAAAAAAAAAAAAAALgIAAGRycy9lMm9Eb2MueG1sUEsBAi0AFAAGAAgAAAAhAI1nQ9zcAAAA&#10;BgEAAA8AAAAAAAAAAAAAAAAAZQQAAGRycy9kb3ducmV2LnhtbFBLBQYAAAAABAAEAPMAAABuBQAA&#10;AAA=&#10;" filled="f" stroked="f" strokeweight=".5pt">
                <v:textbox inset="0,0,0,0">
                  <w:txbxContent>
                    <w:p w14:paraId="30BB5553" w14:textId="03F630FB" w:rsidR="0053728E" w:rsidRPr="00A535F7" w:rsidRDefault="0053728E" w:rsidP="007A5132">
                      <w:pPr>
                        <w:pStyle w:val="ParaNumbering"/>
                      </w:pPr>
                      <w:r>
                        <w:rPr>
                          <w:rFonts w:cs="Corbel"/>
                          <w:cs/>
                          <w:lang w:val="my-MM" w:bidi="my-MM"/>
                        </w:rPr>
                        <w:t>012</w:t>
                      </w:r>
                    </w:p>
                  </w:txbxContent>
                </v:textbox>
                <w10:wrap anchorx="margin" anchory="line"/>
                <w10:anchorlock/>
              </v:shape>
            </w:pict>
          </mc:Fallback>
        </mc:AlternateContent>
      </w:r>
      <w:r w:rsidR="00384DFE">
        <w:rPr>
          <w:cs/>
          <w:lang w:val="my-MM" w:bidi="my-MM"/>
        </w:rPr>
        <w:t>ပရောဖက်ပြုချက်ဆိုင်ရာခေါ်တော်မူခြင်းသည် ပရောဖက်များကို သူ့ကိုယ်စားပြောဆိ</w:t>
      </w:r>
      <w:r w:rsidR="005E3F4B">
        <w:rPr>
          <w:cs/>
          <w:lang w:val="my-MM" w:bidi="my-MM"/>
        </w:rPr>
        <w:t>ုရန် ဘုရားသခင်စေခိုင်း</w:t>
      </w:r>
      <w:r w:rsidR="005E3F4B">
        <w:rPr>
          <w:rFonts w:hint="cs"/>
          <w:cs/>
          <w:lang w:val="my-MM" w:bidi="my-MM"/>
        </w:rPr>
        <w:t>ခြင်း</w:t>
      </w:r>
      <w:r w:rsidR="00384DFE">
        <w:rPr>
          <w:cs/>
          <w:lang w:val="my-MM" w:bidi="my-MM"/>
        </w:rPr>
        <w:t xml:space="preserve">ကို ဆိုလိုခြင်းဖြစ်သည်။ ဤမှတ်တမ်းမျိုးသည် အဓိကကျမ်းပိုဒ်များစွာတွင် </w:t>
      </w:r>
      <w:r w:rsidR="00384DFE">
        <w:rPr>
          <w:cs/>
          <w:lang w:val="my-MM" w:bidi="my-MM"/>
        </w:rPr>
        <w:lastRenderedPageBreak/>
        <w:t>တွေ့ရသည်။ ဥပမာ၊ ဟေရှာယ ၆ တွင်ဘုရားသခင်သည် ဟေရှာယအား ခေါ်တော်မူကြောင်း ဖော်ပြ</w:t>
      </w:r>
      <w:r w:rsidR="005E3F4B">
        <w:rPr>
          <w:rFonts w:hint="cs"/>
          <w:cs/>
          <w:lang w:val="my-MM" w:bidi="my-MM"/>
        </w:rPr>
        <w:t xml:space="preserve"> </w:t>
      </w:r>
      <w:r w:rsidR="00384DFE">
        <w:rPr>
          <w:cs/>
          <w:lang w:val="my-MM" w:bidi="my-MM"/>
        </w:rPr>
        <w:t xml:space="preserve">သည်။ ယေရမိ ၁ သည်ဘုရားသခင်၏ပဋိညာဉ်ကိုကိုယ်စားပြုရန် ယေရမိအား မည်ကဲ့သို့ခေါ်ခဲ့သည်ကို ဖော်ပြသည်။ အလားတူပင်၊ ယေဇကျေလ ၂ တွင်ဘုရားသခင်သည် </w:t>
      </w:r>
      <w:r w:rsidR="005E3F4B">
        <w:rPr>
          <w:cs/>
          <w:lang w:val="my-MM" w:bidi="my-MM"/>
        </w:rPr>
        <w:t>သူ့အားအစေခံရန်</w:t>
      </w:r>
      <w:r w:rsidR="00384DFE">
        <w:rPr>
          <w:cs/>
          <w:lang w:val="my-MM" w:bidi="my-MM"/>
        </w:rPr>
        <w:t>ယေဇကျေလအား အလွန်ထူးခြားသောနည်းဖြင့် ခေါ်ခဲ့ကြောင်း သိရှိရသည်။ ဤကျမ်းပိုဒ်တစ်ခုစီတွင် ကျွန်ုပ်တို့သည် ဇာတ်လမ်းများကိုတွေ့ရပြီး၊ ဘုရားသခင်ရှေ့တွင် ပရောဖက်၏နှိမ့်ချခြင်းနှင့် သူတို့၏ဓမ္မအမှုတော်များကို ဘုရားသခင်ကအခွင့်အာဏာဖြင့် မည</w:t>
      </w:r>
      <w:r w:rsidR="005E3F4B">
        <w:rPr>
          <w:cs/>
          <w:lang w:val="my-MM" w:bidi="my-MM"/>
        </w:rPr>
        <w:t>်သို့အာမခံပေးထား</w:t>
      </w:r>
      <w:r w:rsidR="005E3F4B">
        <w:rPr>
          <w:rFonts w:hint="cs"/>
          <w:cs/>
          <w:lang w:val="my-MM" w:bidi="my-MM"/>
        </w:rPr>
        <w:t xml:space="preserve">သည်ကို </w:t>
      </w:r>
      <w:r w:rsidR="005E3F4B">
        <w:rPr>
          <w:cs/>
          <w:lang w:val="my-MM" w:bidi="my-MM"/>
        </w:rPr>
        <w:t>လေ့</w:t>
      </w:r>
      <w:r w:rsidR="005E3F4B">
        <w:rPr>
          <w:rFonts w:hint="cs"/>
          <w:cs/>
          <w:lang w:val="my-MM" w:bidi="my-MM"/>
        </w:rPr>
        <w:t>လာ</w:t>
      </w:r>
      <w:r w:rsidR="00384DFE">
        <w:rPr>
          <w:cs/>
          <w:lang w:val="my-MM" w:bidi="my-MM"/>
        </w:rPr>
        <w:t>သိရှိရသည်။</w:t>
      </w:r>
    </w:p>
    <w:p w14:paraId="27210470" w14:textId="2E2FEA10" w:rsidR="005B30FD" w:rsidRDefault="00A12B30" w:rsidP="003613A1">
      <w:pPr>
        <w:pStyle w:val="BodyText0"/>
        <w:rPr>
          <w:cs/>
          <w:lang w:bidi="te"/>
        </w:rPr>
      </w:pPr>
      <w:r w:rsidRPr="00DC098C">
        <w:rPr>
          <w:cs/>
        </w:rPr>
        <mc:AlternateContent>
          <mc:Choice Requires="wps">
            <w:drawing>
              <wp:anchor distT="0" distB="0" distL="114300" distR="114300" simplePos="0" relativeHeight="251683840" behindDoc="0" locked="1" layoutInCell="1" allowOverlap="1" wp14:anchorId="44F18F72" wp14:editId="6FB57251">
                <wp:simplePos x="0" y="0"/>
                <wp:positionH relativeFrom="leftMargin">
                  <wp:posOffset>419100</wp:posOffset>
                </wp:positionH>
                <wp:positionV relativeFrom="line">
                  <wp:posOffset>0</wp:posOffset>
                </wp:positionV>
                <wp:extent cx="356235" cy="356235"/>
                <wp:effectExtent l="0" t="0" r="0" b="0"/>
                <wp:wrapNone/>
                <wp:docPr id="13" name="PARA1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1C1084D" w14:textId="3F1C3F9B" w:rsidR="0053728E" w:rsidRPr="00A535F7" w:rsidRDefault="0053728E" w:rsidP="007A5132">
                            <w:pPr>
                              <w:pStyle w:val="ParaNumbering"/>
                            </w:pPr>
                            <w:r>
                              <w:rPr>
                                <w:rFonts w:cs="Corbel"/>
                                <w:cs/>
                                <w:lang w:val="my-MM" w:bidi="my-MM"/>
                              </w:rPr>
                              <w:t>013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18F72" id="PARA13" o:spid="_x0000_s1042" type="#_x0000_t202" style="position:absolute;left:0;text-align:left;margin-left:33pt;margin-top:0;width:28.05pt;height:28.05pt;z-index:25168384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C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tdYjX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P50gkILAgAAIQQA&#10;AA4AAAAAAAAAAAAAAAAALgIAAGRycy9lMm9Eb2MueG1sUEsBAi0AFAAGAAgAAAAhAI1nQ9zcAAAA&#10;BgEAAA8AAAAAAAAAAAAAAAAAZQQAAGRycy9kb3ducmV2LnhtbFBLBQYAAAAABAAEAPMAAABuBQAA&#10;AAA=&#10;" filled="f" stroked="f" strokeweight=".5pt">
                <v:textbox inset="0,0,0,0">
                  <w:txbxContent>
                    <w:p w14:paraId="21C1084D" w14:textId="3F1C3F9B" w:rsidR="0053728E" w:rsidRPr="00A535F7" w:rsidRDefault="0053728E" w:rsidP="007A5132">
                      <w:pPr>
                        <w:pStyle w:val="ParaNumbering"/>
                      </w:pPr>
                      <w:r>
                        <w:rPr>
                          <w:rFonts w:cs="Corbel"/>
                          <w:cs/>
                          <w:lang w:val="my-MM" w:bidi="my-MM"/>
                        </w:rPr>
                        <w:t>013</w:t>
                      </w:r>
                    </w:p>
                  </w:txbxContent>
                </v:textbox>
                <w10:wrap anchorx="margin" anchory="line"/>
                <w10:anchorlock/>
              </v:shape>
            </w:pict>
          </mc:Fallback>
        </mc:AlternateContent>
      </w:r>
      <w:r w:rsidR="00384DFE">
        <w:rPr>
          <w:cs/>
          <w:lang w:val="my-MM" w:bidi="my-MM"/>
        </w:rPr>
        <w:t>ပရောဖက်အားခေါ်တော်မူခြင်းဆိုင်ရာဇာတ်လမ်းများသည် ဘုရားသခင်က ပရောဖက်များအား သူ၏စေခိုင်းမှုကိုလုပ်ဆောင်ရန် ခေါ်တော်မူခြင်းဖြစ်ကြောင်း အတည်ပြုရန် သို့မဟုတ် သရုပ်ပြရန် ပုံစံ</w:t>
      </w:r>
      <w:r w:rsidR="005E3F4B">
        <w:rPr>
          <w:rFonts w:hint="cs"/>
          <w:cs/>
          <w:lang w:val="my-MM" w:bidi="my-MM"/>
        </w:rPr>
        <w:t xml:space="preserve"> </w:t>
      </w:r>
      <w:r w:rsidR="00384DFE">
        <w:rPr>
          <w:cs/>
          <w:lang w:val="my-MM" w:bidi="my-MM"/>
        </w:rPr>
        <w:t>ပြုထားသည်။ ဓမ္မဟောင်းအနာဂတ္တိကျမ်းများသည် မထင်ရှားသော သို့မဟုတ် လက်ခံရန်မလွယ်ကူ</w:t>
      </w:r>
      <w:r w:rsidR="005E3F4B">
        <w:rPr>
          <w:rFonts w:hint="cs"/>
          <w:cs/>
          <w:lang w:val="my-MM" w:bidi="my-MM"/>
        </w:rPr>
        <w:t xml:space="preserve"> </w:t>
      </w:r>
      <w:r w:rsidR="00384DFE">
        <w:rPr>
          <w:cs/>
          <w:lang w:val="my-MM" w:bidi="my-MM"/>
        </w:rPr>
        <w:t>သောအရာများကို မကြာခဏပြောလေ့ရှိသောကြောင့် ၎င်းသည်အရေးကြီးပါသည်။ ထို့ပြင် ဘုရားသခင်</w:t>
      </w:r>
      <w:r w:rsidR="005E3F4B">
        <w:rPr>
          <w:rFonts w:hint="cs"/>
          <w:cs/>
          <w:lang w:val="my-MM" w:bidi="my-MM"/>
        </w:rPr>
        <w:t xml:space="preserve"> </w:t>
      </w:r>
      <w:r w:rsidR="005E3F4B">
        <w:rPr>
          <w:cs/>
          <w:lang w:val="my-MM" w:bidi="my-MM"/>
        </w:rPr>
        <w:t>သည် မိမိအားအစေခံရန် ဤလူများကို</w:t>
      </w:r>
      <w:r w:rsidR="00384DFE">
        <w:rPr>
          <w:cs/>
          <w:lang w:val="my-MM" w:bidi="my-MM"/>
        </w:rPr>
        <w:t>ခေါ်တော်မူခဲ့ကြောင်း ဤဇာတ်လမ်းများကသက်သေပြသည်ကို ကျွန်ုပ်တို့အမြဲသတိရနေရမည်ဖြစ်သည်။ ဓမ္မဟောင်းအနာဂတ္တိကျမ်းများကို</w:t>
      </w:r>
      <w:r w:rsidR="005E3F4B">
        <w:rPr>
          <w:rFonts w:hint="cs"/>
          <w:cs/>
          <w:lang w:val="my-MM" w:bidi="my-MM"/>
        </w:rPr>
        <w:t xml:space="preserve"> </w:t>
      </w:r>
      <w:r w:rsidR="005E3F4B">
        <w:rPr>
          <w:cs/>
          <w:lang w:val="my-MM" w:bidi="my-MM"/>
        </w:rPr>
        <w:t>ကျွန်ုပ်တို့</w:t>
      </w:r>
      <w:r w:rsidR="00384DFE">
        <w:rPr>
          <w:cs/>
          <w:lang w:val="my-MM" w:bidi="my-MM"/>
        </w:rPr>
        <w:t>နားထောင်သည့်</w:t>
      </w:r>
      <w:r w:rsidR="005E3F4B">
        <w:rPr>
          <w:rFonts w:hint="cs"/>
          <w:cs/>
          <w:lang w:val="my-MM" w:bidi="my-MM"/>
        </w:rPr>
        <w:t xml:space="preserve"> </w:t>
      </w:r>
      <w:r w:rsidR="00384DFE">
        <w:rPr>
          <w:cs/>
          <w:lang w:val="my-MM" w:bidi="my-MM"/>
        </w:rPr>
        <w:t>အခါ၊ ကျွန်ုပ်တို့မကြိုက်သော၊ လက်မခံချင်သောအရာများကိုကြားရမည်ဖြစ်သည်၊ သို့သော်လည်း ပရောဖက်များသည် ဘုရားသခင်၏ခေါ်ထား</w:t>
      </w:r>
      <w:r w:rsidR="005E3F4B">
        <w:rPr>
          <w:rFonts w:hint="cs"/>
          <w:cs/>
          <w:lang w:val="my-MM" w:bidi="my-MM"/>
        </w:rPr>
        <w:t>တော်မူ</w:t>
      </w:r>
      <w:r w:rsidR="00384DFE">
        <w:rPr>
          <w:cs/>
          <w:lang w:val="my-MM" w:bidi="my-MM"/>
        </w:rPr>
        <w:t>ခြင်းကို ခံရသူများဖြစ်</w:t>
      </w:r>
      <w:r w:rsidR="005E3F4B">
        <w:rPr>
          <w:rFonts w:hint="cs"/>
          <w:cs/>
          <w:lang w:val="my-MM" w:bidi="my-MM"/>
        </w:rPr>
        <w:t>ကြ</w:t>
      </w:r>
      <w:r w:rsidR="00384DFE">
        <w:rPr>
          <w:cs/>
          <w:lang w:val="my-MM" w:bidi="my-MM"/>
        </w:rPr>
        <w:t>သည်ကို သတိပြုရမည်</w:t>
      </w:r>
      <w:r w:rsidR="005E3F4B">
        <w:rPr>
          <w:rFonts w:hint="cs"/>
          <w:cs/>
          <w:lang w:val="my-MM" w:bidi="my-MM"/>
        </w:rPr>
        <w:t xml:space="preserve"> </w:t>
      </w:r>
      <w:r w:rsidR="00384DFE">
        <w:rPr>
          <w:cs/>
          <w:lang w:val="my-MM" w:bidi="my-MM"/>
        </w:rPr>
        <w:t>ဖြစ်သည်။</w:t>
      </w:r>
    </w:p>
    <w:p w14:paraId="25CFC96E" w14:textId="1E93CCB5" w:rsidR="005B30FD" w:rsidRDefault="00384DFE" w:rsidP="00004070">
      <w:pPr>
        <w:pStyle w:val="BulletHeading"/>
        <w:rPr>
          <w:cs/>
          <w:lang w:bidi="ta-IN"/>
        </w:rPr>
      </w:pPr>
      <w:bookmarkStart w:id="9" w:name="_Toc158467831"/>
      <w:r>
        <w:rPr>
          <w:cs/>
          <w:lang w:val="my-MM" w:bidi="my-MM"/>
        </w:rPr>
        <w:t>ပုံဆောင်ချက်ဆိုင်ရာလုပ်ဆောင်မှုများ</w:t>
      </w:r>
      <w:bookmarkEnd w:id="9"/>
    </w:p>
    <w:p w14:paraId="39BCBD64" w14:textId="1173963C" w:rsidR="005B30FD" w:rsidRDefault="00A12B30" w:rsidP="003613A1">
      <w:pPr>
        <w:pStyle w:val="BodyText0"/>
        <w:rPr>
          <w:cs/>
          <w:lang w:bidi="te"/>
        </w:rPr>
      </w:pPr>
      <w:r w:rsidRPr="00DC098C">
        <w:rPr>
          <w:cs/>
        </w:rPr>
        <mc:AlternateContent>
          <mc:Choice Requires="wps">
            <w:drawing>
              <wp:anchor distT="0" distB="0" distL="114300" distR="114300" simplePos="0" relativeHeight="251685888" behindDoc="0" locked="1" layoutInCell="1" allowOverlap="1" wp14:anchorId="3A39FDFF" wp14:editId="262EE289">
                <wp:simplePos x="0" y="0"/>
                <wp:positionH relativeFrom="leftMargin">
                  <wp:posOffset>419100</wp:posOffset>
                </wp:positionH>
                <wp:positionV relativeFrom="line">
                  <wp:posOffset>0</wp:posOffset>
                </wp:positionV>
                <wp:extent cx="356235" cy="356235"/>
                <wp:effectExtent l="0" t="0" r="0" b="0"/>
                <wp:wrapNone/>
                <wp:docPr id="14" name="PARA1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D20A418" w14:textId="785E8336" w:rsidR="0053728E" w:rsidRPr="00A535F7" w:rsidRDefault="0053728E" w:rsidP="007A5132">
                            <w:pPr>
                              <w:pStyle w:val="ParaNumbering"/>
                            </w:pPr>
                            <w:r>
                              <w:rPr>
                                <w:rFonts w:cs="Corbel"/>
                                <w:cs/>
                                <w:lang w:val="my-MM" w:bidi="my-MM"/>
                              </w:rPr>
                              <w:t>014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9FDFF" id="PARA14" o:spid="_x0000_s1043" type="#_x0000_t202" style="position:absolute;left:0;text-align:left;margin-left:33pt;margin-top:0;width:28.05pt;height:28.05pt;z-index:25168588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cz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jWt8Hvc4QH3B9Tz0zAfHdwqHeGQhvjCP&#10;VONGKN/4jEZqwGYweJQ04H/+7TzlIwMYpaRF6VTUorYp0d8tMpNUNjp+dA6jY0/mHlCLM3wWjmcX&#10;L/ioR1d6MG+o6W3qgSFmOXaqaBzd+9jLF98EF9ttTkItORYf7d7xVDqBmAB97d6YdwPqEel6glFS&#10;rHwHfp/bw789RZAqM5Ng7TEc0EYdZm6HN5OE/vt/zrq97M0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bgXczDAIAACEE&#10;AAAOAAAAAAAAAAAAAAAAAC4CAABkcnMvZTJvRG9jLnhtbFBLAQItABQABgAIAAAAIQCNZ0Pc3AAA&#10;AAYBAAAPAAAAAAAAAAAAAAAAAGYEAABkcnMvZG93bnJldi54bWxQSwUGAAAAAAQABADzAAAAbwUA&#10;AAAA&#10;" filled="f" stroked="f" strokeweight=".5pt">
                <v:textbox inset="0,0,0,0">
                  <w:txbxContent>
                    <w:p w14:paraId="3D20A418" w14:textId="785E8336" w:rsidR="0053728E" w:rsidRPr="00A535F7" w:rsidRDefault="0053728E" w:rsidP="007A5132">
                      <w:pPr>
                        <w:pStyle w:val="ParaNumbering"/>
                      </w:pPr>
                      <w:r>
                        <w:rPr>
                          <w:rFonts w:cs="Corbel"/>
                          <w:cs/>
                          <w:lang w:val="my-MM" w:bidi="my-MM"/>
                        </w:rPr>
                        <w:t>014</w:t>
                      </w:r>
                    </w:p>
                  </w:txbxContent>
                </v:textbox>
                <w10:wrap anchorx="margin" anchory="line"/>
                <w10:anchorlock/>
              </v:shape>
            </w:pict>
          </mc:Fallback>
        </mc:AlternateContent>
      </w:r>
      <w:r w:rsidR="00384DFE">
        <w:rPr>
          <w:cs/>
          <w:lang w:val="my-MM" w:bidi="my-MM"/>
        </w:rPr>
        <w:t>အနာဂတ္တိကျမ်းများရှိ သမိုင်းဆိုင်ရာဇာတ်လမ်းများသည်လည်း ပရောဖက်များ၏ပုံဆောင်ချက်</w:t>
      </w:r>
      <w:r w:rsidR="005E3F4B">
        <w:rPr>
          <w:rFonts w:hint="cs"/>
          <w:cs/>
          <w:lang w:val="my-MM" w:bidi="my-MM"/>
        </w:rPr>
        <w:t xml:space="preserve"> </w:t>
      </w:r>
      <w:r w:rsidR="00384DFE">
        <w:rPr>
          <w:cs/>
          <w:lang w:val="my-MM" w:bidi="my-MM"/>
        </w:rPr>
        <w:t>ဆိုင်ရာလုပ်ဆောင်မှုများအပေါ် အာရုံစိုက်ပါသည်။ ဘုရားသခင်သည် သူတို့၏ဓမ္မအမှုတော်များအတွက် ပုံဆောင်ချက်ဆိုင်ရာတန်ဖိုးကိုဖော်ပြသည့် လုပ်ငန်းအချို့ကိုလုပ်ဆောင်ရန် သူ၏ပြောရေးဆိုခွင့်ရှိသူများ</w:t>
      </w:r>
      <w:r w:rsidR="005E3F4B">
        <w:rPr>
          <w:rFonts w:hint="cs"/>
          <w:cs/>
          <w:lang w:val="my-MM" w:bidi="my-MM"/>
        </w:rPr>
        <w:t xml:space="preserve"> </w:t>
      </w:r>
      <w:r w:rsidR="00384DFE">
        <w:rPr>
          <w:cs/>
          <w:lang w:val="my-MM" w:bidi="my-MM"/>
        </w:rPr>
        <w:t>ကို အကြိမ်ကြိမ်ခေါ်ခဲ့သည်။ ဥပမာ ယေရမိ ၁၃ တွင်၊ ပရောဖက်သည် ယုဒပြည်၏ဖောက်ပြန်ပျက်စီး</w:t>
      </w:r>
      <w:r w:rsidR="005E3F4B">
        <w:rPr>
          <w:rFonts w:hint="cs"/>
          <w:cs/>
          <w:lang w:val="my-MM" w:bidi="my-MM"/>
        </w:rPr>
        <w:t xml:space="preserve"> </w:t>
      </w:r>
      <w:r w:rsidR="00384DFE">
        <w:rPr>
          <w:cs/>
          <w:lang w:val="my-MM" w:bidi="my-MM"/>
        </w:rPr>
        <w:t>ခြင်းကို</w:t>
      </w:r>
      <w:r w:rsidR="005E3F4B">
        <w:rPr>
          <w:rFonts w:hint="cs"/>
          <w:cs/>
          <w:lang w:val="my-MM" w:bidi="my-MM"/>
        </w:rPr>
        <w:t xml:space="preserve"> </w:t>
      </w:r>
      <w:r w:rsidR="005E3F4B">
        <w:rPr>
          <w:cs/>
          <w:lang w:val="my-MM" w:bidi="my-MM"/>
        </w:rPr>
        <w:t>ဖော်ပြရန်အတွက် သူ၏ချည်ခါးပ</w:t>
      </w:r>
      <w:r w:rsidR="005E3F4B">
        <w:rPr>
          <w:rFonts w:hint="cs"/>
          <w:cs/>
          <w:lang w:val="my-MM" w:bidi="my-MM"/>
        </w:rPr>
        <w:t>န်း</w:t>
      </w:r>
      <w:r w:rsidR="00384DFE">
        <w:rPr>
          <w:cs/>
          <w:lang w:val="my-MM" w:bidi="my-MM"/>
        </w:rPr>
        <w:t>ကို ဆွေးမြေ့သွားသည့်အထိမြှုပ်ထားရန် အမိန့်ပေးခြင်းခံရ</w:t>
      </w:r>
      <w:r w:rsidR="005E3F4B">
        <w:rPr>
          <w:rFonts w:hint="cs"/>
          <w:cs/>
          <w:lang w:val="my-MM" w:bidi="my-MM"/>
        </w:rPr>
        <w:t xml:space="preserve"> </w:t>
      </w:r>
      <w:r w:rsidR="00384DFE">
        <w:rPr>
          <w:cs/>
          <w:lang w:val="my-MM" w:bidi="my-MM"/>
        </w:rPr>
        <w:t>သည်။ အခန်းကြီး ၁၉ တွင်၊ ယေရမိသည် ယုဒပြည်တွင်ဖြစ်ပျက်မည့်အရာများကို ပုံဆောင်ချက်အဖြစ် မင်းများရှေ့တွင် ရွှံ့ဖြင့်လုပ်သောရေဘူးကို ဝယ်ပြီးခွဲရန် မိန့်ကြားခြင်းခံရသည်။ အခန်း ၃၂ တွင် တစ်နေ့၌</w:t>
      </w:r>
      <w:r w:rsidR="005E3F4B">
        <w:rPr>
          <w:rFonts w:hint="cs"/>
          <w:cs/>
          <w:lang w:val="my-MM" w:bidi="my-MM"/>
        </w:rPr>
        <w:t xml:space="preserve"> </w:t>
      </w:r>
      <w:r w:rsidR="00384DFE">
        <w:rPr>
          <w:cs/>
          <w:lang w:val="my-MM" w:bidi="my-MM"/>
        </w:rPr>
        <w:t>ဘုရားသခင်သည် သူ၏လူများကို ပြည်တော်ဆီ ပြန်လည်ခေါ်ဆောင်လာမည့်</w:t>
      </w:r>
      <w:r w:rsidR="005E3F4B">
        <w:rPr>
          <w:rFonts w:hint="cs"/>
          <w:cs/>
          <w:lang w:val="my-MM" w:bidi="my-MM"/>
        </w:rPr>
        <w:t xml:space="preserve"> </w:t>
      </w:r>
      <w:r w:rsidR="00384DFE">
        <w:rPr>
          <w:cs/>
          <w:lang w:val="my-MM" w:bidi="my-MM"/>
        </w:rPr>
        <w:t>အာမခံချက်ပေးသည့်</w:t>
      </w:r>
      <w:r w:rsidR="005E3F4B">
        <w:rPr>
          <w:rFonts w:hint="cs"/>
          <w:cs/>
          <w:lang w:val="my-MM" w:bidi="my-MM"/>
        </w:rPr>
        <w:t xml:space="preserve"> </w:t>
      </w:r>
      <w:r w:rsidR="00384DFE">
        <w:rPr>
          <w:cs/>
          <w:lang w:val="my-MM" w:bidi="my-MM"/>
        </w:rPr>
        <w:t>လက္ခဏာအဖြစ်၊ ယေရမိအား လယ်ကိုဝယ်ပြီးစာချုပ်ကိုလုံခြုံအောင်ထားရန် ညွှန်ကြားထားသည်။</w:t>
      </w:r>
    </w:p>
    <w:p w14:paraId="6B2B0041" w14:textId="0BF68DE1" w:rsidR="005B30FD" w:rsidRDefault="00A12B30" w:rsidP="003613A1">
      <w:pPr>
        <w:pStyle w:val="BodyText0"/>
        <w:rPr>
          <w:cs/>
          <w:lang w:bidi="te"/>
        </w:rPr>
      </w:pPr>
      <w:r w:rsidRPr="00DC098C">
        <w:rPr>
          <w:cs/>
        </w:rPr>
        <mc:AlternateContent>
          <mc:Choice Requires="wps">
            <w:drawing>
              <wp:anchor distT="0" distB="0" distL="114300" distR="114300" simplePos="0" relativeHeight="251687936" behindDoc="0" locked="1" layoutInCell="1" allowOverlap="1" wp14:anchorId="0DC51951" wp14:editId="5410DE59">
                <wp:simplePos x="0" y="0"/>
                <wp:positionH relativeFrom="leftMargin">
                  <wp:posOffset>419100</wp:posOffset>
                </wp:positionH>
                <wp:positionV relativeFrom="line">
                  <wp:posOffset>0</wp:posOffset>
                </wp:positionV>
                <wp:extent cx="356235" cy="356235"/>
                <wp:effectExtent l="0" t="0" r="0" b="0"/>
                <wp:wrapNone/>
                <wp:docPr id="15" name="PARA1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83FD62F" w14:textId="340A04E5" w:rsidR="0053728E" w:rsidRPr="00A535F7" w:rsidRDefault="0053728E" w:rsidP="007A5132">
                            <w:pPr>
                              <w:pStyle w:val="ParaNumbering"/>
                            </w:pPr>
                            <w:r>
                              <w:rPr>
                                <w:rFonts w:cs="Corbel"/>
                                <w:cs/>
                                <w:lang w:val="my-MM" w:bidi="my-MM"/>
                              </w:rPr>
                              <w:t>015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51951" id="PARA15" o:spid="_x0000_s1044" type="#_x0000_t202" style="position:absolute;left:0;text-align:left;margin-left:33pt;margin-top:0;width:28.05pt;height:28.05pt;z-index:25168793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KECw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jWvcjXscoL7geh565oPjO4VD7FmIL8wj&#10;1bgRyjc+o5EasBkMHiUN+J9/O0/5yABGKWlROhW1qG1K9HeLzCSVjY4fncPo2JN5ANTiDJ+F49nF&#10;Cz7q0ZUezDtqept6YIhZjp0qGkf3IfbyxTfBxXabk1BLjsW9fXU8lU4gJkDfunfm3YB6RLqeYJQU&#10;Kz+A3+f28G9PEaTKzCRYewwHtFGHmdvhzSSh//6fs24ve/ML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MvpgoQLAgAAIQQA&#10;AA4AAAAAAAAAAAAAAAAALgIAAGRycy9lMm9Eb2MueG1sUEsBAi0AFAAGAAgAAAAhAI1nQ9zcAAAA&#10;BgEAAA8AAAAAAAAAAAAAAAAAZQQAAGRycy9kb3ducmV2LnhtbFBLBQYAAAAABAAEAPMAAABuBQAA&#10;AAA=&#10;" filled="f" stroked="f" strokeweight=".5pt">
                <v:textbox inset="0,0,0,0">
                  <w:txbxContent>
                    <w:p w14:paraId="183FD62F" w14:textId="340A04E5" w:rsidR="0053728E" w:rsidRPr="00A535F7" w:rsidRDefault="0053728E" w:rsidP="007A5132">
                      <w:pPr>
                        <w:pStyle w:val="ParaNumbering"/>
                      </w:pPr>
                      <w:r>
                        <w:rPr>
                          <w:rFonts w:cs="Corbel"/>
                          <w:cs/>
                          <w:lang w:val="my-MM" w:bidi="my-MM"/>
                        </w:rPr>
                        <w:t>015</w:t>
                      </w:r>
                    </w:p>
                  </w:txbxContent>
                </v:textbox>
                <w10:wrap anchorx="margin" anchory="line"/>
                <w10:anchorlock/>
              </v:shape>
            </w:pict>
          </mc:Fallback>
        </mc:AlternateContent>
      </w:r>
      <w:r w:rsidR="00384DFE">
        <w:rPr>
          <w:cs/>
          <w:lang w:val="my-MM" w:bidi="my-MM"/>
        </w:rPr>
        <w:t xml:space="preserve">ယေရမိအနာဂတ္တိကျမ်းရှိ ဤဥပမာများသည် </w:t>
      </w:r>
      <w:r w:rsidR="009B5ED5">
        <w:rPr>
          <w:cs/>
          <w:lang w:val="my-MM" w:bidi="my-MM"/>
        </w:rPr>
        <w:t>အနာဂတ္တိကျမ်း</w:t>
      </w:r>
      <w:r w:rsidR="00384DFE">
        <w:rPr>
          <w:cs/>
          <w:lang w:val="my-MM" w:bidi="my-MM"/>
        </w:rPr>
        <w:t>များတွင် တွေ့ရသည့်ပုံဆောင်ချက်</w:t>
      </w:r>
      <w:r w:rsidR="009B5ED5">
        <w:rPr>
          <w:rFonts w:hint="cs"/>
          <w:cs/>
          <w:lang w:val="my-MM" w:bidi="my-MM"/>
        </w:rPr>
        <w:t xml:space="preserve"> </w:t>
      </w:r>
      <w:r w:rsidR="00384DFE">
        <w:rPr>
          <w:cs/>
          <w:lang w:val="my-MM" w:bidi="my-MM"/>
        </w:rPr>
        <w:t>ဆိုင်ရာလုပ်ဆောင်မှုများစွာထဲမှ အနည်းငယ်မျှသာဖြစ်သည်။ ဟောရှေနှင့် ယေဇကျေလကဲ့သို့သော ကျမ်းများသည် ထိုသို့သောဖြစ်ရပ်များနှင့် ပြည့်နေသည်။ ဓမ္မဟောင်းကျမ်းတွင်၊ ပရောဖက်များ၏</w:t>
      </w:r>
      <w:r w:rsidR="009B5ED5">
        <w:rPr>
          <w:rFonts w:hint="cs"/>
          <w:cs/>
          <w:lang w:val="my-MM" w:bidi="my-MM"/>
        </w:rPr>
        <w:t xml:space="preserve"> </w:t>
      </w:r>
      <w:r w:rsidR="00384DFE">
        <w:rPr>
          <w:cs/>
          <w:lang w:val="my-MM" w:bidi="my-MM"/>
        </w:rPr>
        <w:t>နှုတ်ကပတ်တော်များအားဖြင့် ဘုရားသခင်ပြောသောအရာကို ဘုရားသခင်၏လူများသည် ၎င်းတို့၏</w:t>
      </w:r>
      <w:r w:rsidR="009B5ED5">
        <w:rPr>
          <w:rFonts w:hint="cs"/>
          <w:cs/>
          <w:lang w:val="my-MM" w:bidi="my-MM"/>
        </w:rPr>
        <w:t xml:space="preserve"> </w:t>
      </w:r>
      <w:r w:rsidR="00384DFE">
        <w:rPr>
          <w:cs/>
          <w:lang w:val="my-MM" w:bidi="my-MM"/>
        </w:rPr>
        <w:t>မျက်စိဖြင့် မြင်နိုင်ကြသည်။ ကျွန်ုပ်တို့သည် ဤမှတ်တမ်းများကိုဖတ်ရှုသည့်အခါ၊ ပရောဖက်များမှ</w:t>
      </w:r>
      <w:r w:rsidR="009B5ED5">
        <w:rPr>
          <w:rFonts w:hint="cs"/>
          <w:cs/>
          <w:lang w:val="my-MM" w:bidi="my-MM"/>
        </w:rPr>
        <w:t xml:space="preserve"> </w:t>
      </w:r>
      <w:r w:rsidR="00384DFE">
        <w:rPr>
          <w:cs/>
          <w:lang w:val="my-MM" w:bidi="my-MM"/>
        </w:rPr>
        <w:t>တစ်ဆင့် ဘုရားသခင်ပြောသောအရာကို ကျွန်ုပ်တို့၏မျက်စိဖြင့် မြင်တွေ့နိုင်သည်။</w:t>
      </w:r>
    </w:p>
    <w:p w14:paraId="185DC85A" w14:textId="38B3F782" w:rsidR="005B30FD" w:rsidRDefault="00384DFE" w:rsidP="00004070">
      <w:pPr>
        <w:pStyle w:val="BulletHeading"/>
        <w:rPr>
          <w:cs/>
          <w:lang w:bidi="ta-IN"/>
        </w:rPr>
      </w:pPr>
      <w:bookmarkStart w:id="10" w:name="_Toc158467832"/>
      <w:r>
        <w:rPr>
          <w:cs/>
          <w:lang w:val="my-MM" w:bidi="my-MM"/>
        </w:rPr>
        <w:lastRenderedPageBreak/>
        <w:t>ရူပါရုံတင်ပြချက်များ</w:t>
      </w:r>
      <w:bookmarkEnd w:id="10"/>
    </w:p>
    <w:p w14:paraId="70F4B421" w14:textId="7C7FE1E8" w:rsidR="005B30FD" w:rsidRDefault="00A12B30" w:rsidP="003613A1">
      <w:pPr>
        <w:pStyle w:val="BodyText0"/>
        <w:rPr>
          <w:cs/>
          <w:lang w:bidi="te"/>
        </w:rPr>
      </w:pPr>
      <w:r w:rsidRPr="00DC098C">
        <w:rPr>
          <w:cs/>
        </w:rPr>
        <mc:AlternateContent>
          <mc:Choice Requires="wps">
            <w:drawing>
              <wp:anchor distT="0" distB="0" distL="114300" distR="114300" simplePos="0" relativeHeight="251689984" behindDoc="0" locked="1" layoutInCell="1" allowOverlap="1" wp14:anchorId="030F64A9" wp14:editId="47E26A32">
                <wp:simplePos x="0" y="0"/>
                <wp:positionH relativeFrom="leftMargin">
                  <wp:posOffset>419100</wp:posOffset>
                </wp:positionH>
                <wp:positionV relativeFrom="line">
                  <wp:posOffset>0</wp:posOffset>
                </wp:positionV>
                <wp:extent cx="356235" cy="356235"/>
                <wp:effectExtent l="0" t="0" r="0" b="0"/>
                <wp:wrapNone/>
                <wp:docPr id="16" name="PARA1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88EE5A4" w14:textId="31B7A344" w:rsidR="0053728E" w:rsidRPr="00A535F7" w:rsidRDefault="0053728E" w:rsidP="007A5132">
                            <w:pPr>
                              <w:pStyle w:val="ParaNumbering"/>
                            </w:pPr>
                            <w:r>
                              <w:rPr>
                                <w:rFonts w:cs="Corbel"/>
                                <w:cs/>
                                <w:lang w:val="my-MM" w:bidi="my-MM"/>
                              </w:rPr>
                              <w:t>016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F64A9" id="PARA16" o:spid="_x0000_s1045" type="#_x0000_t202" style="position:absolute;left:0;text-align:left;margin-left:33pt;margin-top:0;width:28.05pt;height:28.05pt;z-index:25168998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f1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jWt8Gfc4QH3B9Tz0zAfHdwqHeGQhvjCP&#10;VONGKN/4jEZqwGYweJQ04H/+7TzlIwMYpaRF6VTUorYp0d8tMpNUNjp+dA6jY0/mHlCLM3wWjmcX&#10;L/ioR1d6MG+o6W3qgSFmOXaqaBzd+9jLF98EF9ttTkItORYf7d7xVDqBmAB97d6YdwPqEel6glFS&#10;rHwHfp/bw789RZAqM5Ng7TEc0EYdZm6HN5OE/vt/zrq97M0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uHHf1DAIAACEE&#10;AAAOAAAAAAAAAAAAAAAAAC4CAABkcnMvZTJvRG9jLnhtbFBLAQItABQABgAIAAAAIQCNZ0Pc3AAA&#10;AAYBAAAPAAAAAAAAAAAAAAAAAGYEAABkcnMvZG93bnJldi54bWxQSwUGAAAAAAQABADzAAAAbwUA&#10;AAAA&#10;" filled="f" stroked="f" strokeweight=".5pt">
                <v:textbox inset="0,0,0,0">
                  <w:txbxContent>
                    <w:p w14:paraId="388EE5A4" w14:textId="31B7A344" w:rsidR="0053728E" w:rsidRPr="00A535F7" w:rsidRDefault="0053728E" w:rsidP="007A5132">
                      <w:pPr>
                        <w:pStyle w:val="ParaNumbering"/>
                      </w:pPr>
                      <w:r>
                        <w:rPr>
                          <w:rFonts w:cs="Corbel"/>
                          <w:cs/>
                          <w:lang w:val="my-MM" w:bidi="my-MM"/>
                        </w:rPr>
                        <w:t>016</w:t>
                      </w:r>
                    </w:p>
                  </w:txbxContent>
                </v:textbox>
                <w10:wrap anchorx="margin" anchory="line"/>
                <w10:anchorlock/>
              </v:shape>
            </w:pict>
          </mc:Fallback>
        </mc:AlternateContent>
      </w:r>
      <w:r w:rsidR="00384DFE">
        <w:rPr>
          <w:cs/>
          <w:lang w:val="my-MM" w:bidi="my-MM"/>
        </w:rPr>
        <w:t>ပရောဖက်များအားခေါ်တော်မူခြင်းများနှင့် ပုံဆောင်ချက်ဆိုင်ရာလုပ်ဆောင်မှုမှတ်တမ်းများ</w:t>
      </w:r>
      <w:r w:rsidR="009B5ED5">
        <w:rPr>
          <w:rFonts w:hint="cs"/>
          <w:cs/>
          <w:lang w:val="my-MM" w:bidi="my-MM"/>
        </w:rPr>
        <w:t xml:space="preserve"> </w:t>
      </w:r>
      <w:r w:rsidR="00384DFE">
        <w:rPr>
          <w:cs/>
          <w:lang w:val="my-MM" w:bidi="my-MM"/>
        </w:rPr>
        <w:t>အပြင်၊ အနာဂတ္တိကျမ်းများတွင်ပါရှိသည့် သမိုင်းဆိုင်ရာ တတိယဇာတ်လမ်းအမျိုးအစားဖြစ်သည့် ရူပါရုံ</w:t>
      </w:r>
      <w:r w:rsidR="009B5ED5">
        <w:rPr>
          <w:rFonts w:hint="cs"/>
          <w:cs/>
          <w:lang w:val="my-MM" w:bidi="my-MM"/>
        </w:rPr>
        <w:t xml:space="preserve"> </w:t>
      </w:r>
      <w:r w:rsidR="00384DFE">
        <w:rPr>
          <w:cs/>
          <w:lang w:val="my-MM" w:bidi="my-MM"/>
        </w:rPr>
        <w:t xml:space="preserve">ဆိုင်ရာတင်ပြချက်များကို </w:t>
      </w:r>
      <w:r w:rsidR="009B5ED5">
        <w:rPr>
          <w:cs/>
          <w:lang w:val="my-MM" w:bidi="my-MM"/>
        </w:rPr>
        <w:t>ကျွန်ုပ်တို့</w:t>
      </w:r>
      <w:r w:rsidR="00384DFE">
        <w:rPr>
          <w:cs/>
          <w:lang w:val="my-MM" w:bidi="my-MM"/>
        </w:rPr>
        <w:t>ဆက်လက်‌လေ့လာကြပါမည်။ ရူပါရုံဆိုင်ရာတင်ပြချက်များသည် ပရောဖက်နှင့် ဘုရားသခင်တို့၏ တွေ့ဆုံခြင်းအကြောင်းကို ဖော်ပြသည့်ကျမ်းပိုဒ်များဖြစ်သည်။ အလွန်</w:t>
      </w:r>
      <w:r w:rsidR="009B5ED5">
        <w:rPr>
          <w:rFonts w:hint="cs"/>
          <w:cs/>
          <w:lang w:val="my-MM" w:bidi="my-MM"/>
        </w:rPr>
        <w:t xml:space="preserve"> </w:t>
      </w:r>
      <w:r w:rsidR="00384DFE">
        <w:rPr>
          <w:cs/>
          <w:lang w:val="my-MM" w:bidi="my-MM"/>
        </w:rPr>
        <w:t>အရေးကြီးသော ရူပါရုံဆိုင်ရာတင်ပြချက် ဖြစ်ရပ်တစ်ခုအား အာမုတ် ၇:၁-၉ တွင်တွေ့ရသည်။ ဤကျမ်း</w:t>
      </w:r>
      <w:r w:rsidR="009B5ED5">
        <w:rPr>
          <w:rFonts w:hint="cs"/>
          <w:cs/>
          <w:lang w:val="my-MM" w:bidi="my-MM"/>
        </w:rPr>
        <w:t xml:space="preserve"> </w:t>
      </w:r>
      <w:r w:rsidR="00384DFE">
        <w:rPr>
          <w:cs/>
          <w:lang w:val="my-MM" w:bidi="my-MM"/>
        </w:rPr>
        <w:t>ပိုဒ်သည် အမှန်အားဖြင့် ရူပါရုံသုံးခု၏တင်ပြချက်ဖြစ်သည်။ ပထမ ၇:၁-၃ တွင်၊ ထာဝရဘုရားသည် မြောက်ပိုင်းဣသရေလအားဖျက်ဆီးမည့် ကျိုင်းကောင်တစ်အုပ်ကို အာမုတ်အားပြသခဲ့ပြီး၊ အာမုတ်</w:t>
      </w:r>
      <w:r w:rsidR="009B5ED5">
        <w:rPr>
          <w:rFonts w:hint="cs"/>
          <w:cs/>
          <w:lang w:val="my-MM" w:bidi="my-MM"/>
        </w:rPr>
        <w:t xml:space="preserve"> </w:t>
      </w:r>
      <w:r w:rsidR="00384DFE">
        <w:rPr>
          <w:cs/>
          <w:lang w:val="my-MM" w:bidi="my-MM"/>
        </w:rPr>
        <w:t>သည် ဤရူပါရုံကိုတုံ့ပြန်ခဲ့သည်။ ၇:၂ တွင်၊ သူသည်ဤသို့မိန့်တော်မူသည်_</w:t>
      </w:r>
    </w:p>
    <w:p w14:paraId="408D1BE9" w14:textId="34D4711A"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692032" behindDoc="0" locked="1" layoutInCell="1" allowOverlap="1" wp14:anchorId="5503D520" wp14:editId="1758E1FD">
                <wp:simplePos x="0" y="0"/>
                <wp:positionH relativeFrom="leftMargin">
                  <wp:posOffset>419100</wp:posOffset>
                </wp:positionH>
                <wp:positionV relativeFrom="line">
                  <wp:posOffset>0</wp:posOffset>
                </wp:positionV>
                <wp:extent cx="356235" cy="356235"/>
                <wp:effectExtent l="0" t="0" r="0" b="0"/>
                <wp:wrapNone/>
                <wp:docPr id="17" name="PARA1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3663281" w14:textId="1DA6878D" w:rsidR="0053728E" w:rsidRPr="00A535F7" w:rsidRDefault="0053728E" w:rsidP="007A5132">
                            <w:pPr>
                              <w:pStyle w:val="ParaNumbering"/>
                            </w:pPr>
                            <w:r>
                              <w:rPr>
                                <w:rFonts w:cs="Corbel"/>
                                <w:cs/>
                                <w:lang w:val="my-MM" w:bidi="my-MM"/>
                              </w:rPr>
                              <w:t>017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3D520" id="PARA17" o:spid="_x0000_s1046" type="#_x0000_t202" style="position:absolute;left:0;text-align:left;margin-left:33pt;margin-top:0;width:28.05pt;height:28.05pt;z-index:25169203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LcuUGALAgAAIQQA&#10;AA4AAAAAAAAAAAAAAAAALgIAAGRycy9lMm9Eb2MueG1sUEsBAi0AFAAGAAgAAAAhAI1nQ9zcAAAA&#10;BgEAAA8AAAAAAAAAAAAAAAAAZQQAAGRycy9kb3ducmV2LnhtbFBLBQYAAAAABAAEAPMAAABuBQAA&#10;AAA=&#10;" filled="f" stroked="f" strokeweight=".5pt">
                <v:textbox inset="0,0,0,0">
                  <w:txbxContent>
                    <w:p w14:paraId="13663281" w14:textId="1DA6878D" w:rsidR="0053728E" w:rsidRPr="00A535F7" w:rsidRDefault="0053728E" w:rsidP="007A5132">
                      <w:pPr>
                        <w:pStyle w:val="ParaNumbering"/>
                      </w:pPr>
                      <w:r>
                        <w:rPr>
                          <w:rFonts w:cs="Corbel"/>
                          <w:cs/>
                          <w:lang w:val="my-MM" w:bidi="my-MM"/>
                        </w:rPr>
                        <w:t>017</w:t>
                      </w:r>
                    </w:p>
                  </w:txbxContent>
                </v:textbox>
                <w10:wrap anchorx="margin" anchory="line"/>
                <w10:anchorlock/>
              </v:shape>
            </w:pict>
          </mc:Fallback>
        </mc:AlternateContent>
      </w:r>
      <w:r w:rsidR="00384DFE">
        <w:rPr>
          <w:cs/>
          <w:lang w:val="my-MM" w:bidi="my-MM"/>
        </w:rPr>
        <w:t>အိုအရှင်ထာဝရဘုရား၊ အပြစ်မှလွတ်တော်မူပါ။ ယာကုပ်သည်ငယ်သောကြောင့်၊ အဘယ်သို့ ထရပါလိမ့်မည်နည်းဟု လျှောက်သော် (အာမုတ် ၇:၂)။</w:t>
      </w:r>
    </w:p>
    <w:p w14:paraId="0018DB6B" w14:textId="5D2C1F64" w:rsidR="005B30FD" w:rsidRDefault="00A12B30" w:rsidP="003613A1">
      <w:pPr>
        <w:pStyle w:val="BodyText0"/>
        <w:rPr>
          <w:cs/>
          <w:lang w:bidi="te"/>
        </w:rPr>
      </w:pPr>
      <w:r w:rsidRPr="00DC098C">
        <w:rPr>
          <w:cs/>
        </w:rPr>
        <mc:AlternateContent>
          <mc:Choice Requires="wps">
            <w:drawing>
              <wp:anchor distT="0" distB="0" distL="114300" distR="114300" simplePos="0" relativeHeight="251694080" behindDoc="0" locked="1" layoutInCell="1" allowOverlap="1" wp14:anchorId="6221465F" wp14:editId="33BDE722">
                <wp:simplePos x="0" y="0"/>
                <wp:positionH relativeFrom="leftMargin">
                  <wp:posOffset>419100</wp:posOffset>
                </wp:positionH>
                <wp:positionV relativeFrom="line">
                  <wp:posOffset>0</wp:posOffset>
                </wp:positionV>
                <wp:extent cx="356235" cy="356235"/>
                <wp:effectExtent l="0" t="0" r="0" b="0"/>
                <wp:wrapNone/>
                <wp:docPr id="18" name="PARA1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E042B51" w14:textId="7B5B39EB" w:rsidR="0053728E" w:rsidRPr="00A535F7" w:rsidRDefault="0053728E" w:rsidP="007A5132">
                            <w:pPr>
                              <w:pStyle w:val="ParaNumbering"/>
                            </w:pPr>
                            <w:r>
                              <w:rPr>
                                <w:rFonts w:cs="Corbel"/>
                                <w:cs/>
                                <w:lang w:val="my-MM" w:bidi="my-MM"/>
                              </w:rPr>
                              <w:t>018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1465F" id="PARA18" o:spid="_x0000_s1047" type="#_x0000_t202" style="position:absolute;left:0;text-align:left;margin-left:33pt;margin-top:0;width:28.05pt;height:28.05pt;z-index:25169408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6UR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z6x4HqC+4noee+eD4TuEQexbiM/NI&#10;NW6E8o1PaKQGbAaDR0kD/tffzlM+MoBRSlqUTkUtapsS/cMiM0llo+NH5zA69mTuAbU4w2fheHbx&#10;go96dKUH84aa3qYeGGKWY6eKxtG9j7188U1wsd3mJNSSY3FvXxxPpROICdDX7o15N6Aeka5HGCXF&#10;yg/g97k9/NtTBKkyMwnWHsMBbdRh5nZ4M0no7/9z1u1lb34D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JLbpRELAgAAIQQA&#10;AA4AAAAAAAAAAAAAAAAALgIAAGRycy9lMm9Eb2MueG1sUEsBAi0AFAAGAAgAAAAhAI1nQ9zcAAAA&#10;BgEAAA8AAAAAAAAAAAAAAAAAZQQAAGRycy9kb3ducmV2LnhtbFBLBQYAAAAABAAEAPMAAABuBQAA&#10;AAA=&#10;" filled="f" stroked="f" strokeweight=".5pt">
                <v:textbox inset="0,0,0,0">
                  <w:txbxContent>
                    <w:p w14:paraId="6E042B51" w14:textId="7B5B39EB" w:rsidR="0053728E" w:rsidRPr="00A535F7" w:rsidRDefault="0053728E" w:rsidP="007A5132">
                      <w:pPr>
                        <w:pStyle w:val="ParaNumbering"/>
                      </w:pPr>
                      <w:r>
                        <w:rPr>
                          <w:rFonts w:cs="Corbel"/>
                          <w:cs/>
                          <w:lang w:val="my-MM" w:bidi="my-MM"/>
                        </w:rPr>
                        <w:t>018</w:t>
                      </w:r>
                    </w:p>
                  </w:txbxContent>
                </v:textbox>
                <w10:wrap anchorx="margin" anchory="line"/>
                <w10:anchorlock/>
              </v:shape>
            </w:pict>
          </mc:Fallback>
        </mc:AlternateContent>
      </w:r>
      <w:r w:rsidR="00384DFE">
        <w:rPr>
          <w:cs/>
          <w:lang w:val="my-MM" w:bidi="my-MM"/>
        </w:rPr>
        <w:t>ထိုကဲ့သို့သော ကြောက်မက်ဖွယ်ကောင်းသော ကျိုင်းကောင်ဘေးဒဏ်ကြောင့် ကျန်ကြွင်းသူ</w:t>
      </w:r>
      <w:r w:rsidR="009B5ED5">
        <w:rPr>
          <w:rFonts w:hint="cs"/>
          <w:cs/>
          <w:lang w:val="my-MM" w:bidi="my-MM"/>
        </w:rPr>
        <w:t xml:space="preserve"> </w:t>
      </w:r>
      <w:r w:rsidR="00384DFE">
        <w:rPr>
          <w:cs/>
          <w:lang w:val="my-MM" w:bidi="my-MM"/>
        </w:rPr>
        <w:t>ဘုရားသခင်၏လူမျိုးသည်ပင်လျင် အသက်မရှင်နိုင်မည်ကို အာမုတ်စိုးရိမ်ခဲ့သည်။ ထို့ကြောင</w:t>
      </w:r>
      <w:r w:rsidR="009B5ED5">
        <w:rPr>
          <w:cs/>
          <w:lang w:val="my-MM" w:bidi="my-MM"/>
        </w:rPr>
        <w:t>့်အခန်းငယ် ၃ တွင်၊ ဘုရားသခင်သည်</w:t>
      </w:r>
      <w:r w:rsidR="00384DFE">
        <w:rPr>
          <w:cs/>
          <w:lang w:val="my-MM" w:bidi="my-MM"/>
        </w:rPr>
        <w:t>နောင်တရပြီး ကျိုင်းကောင်များကို မစေလွှတ်ရန် ဆုံးဖြတ်ခဲ့သည်။</w:t>
      </w:r>
    </w:p>
    <w:p w14:paraId="1070AE92" w14:textId="3D6B1C23" w:rsidR="005B30FD" w:rsidRDefault="00A12B30" w:rsidP="005B30FD">
      <w:pPr>
        <w:pStyle w:val="BodyText0"/>
        <w:rPr>
          <w:cs/>
          <w:lang w:bidi="te"/>
        </w:rPr>
      </w:pPr>
      <w:r w:rsidRPr="00DC098C">
        <w:rPr>
          <w:cs/>
        </w:rPr>
        <mc:AlternateContent>
          <mc:Choice Requires="wps">
            <w:drawing>
              <wp:anchor distT="0" distB="0" distL="114300" distR="114300" simplePos="0" relativeHeight="251696128" behindDoc="0" locked="1" layoutInCell="1" allowOverlap="1" wp14:anchorId="03A7A9BE" wp14:editId="3D2E4946">
                <wp:simplePos x="0" y="0"/>
                <wp:positionH relativeFrom="leftMargin">
                  <wp:posOffset>419100</wp:posOffset>
                </wp:positionH>
                <wp:positionV relativeFrom="line">
                  <wp:posOffset>0</wp:posOffset>
                </wp:positionV>
                <wp:extent cx="356235" cy="356235"/>
                <wp:effectExtent l="0" t="0" r="0" b="0"/>
                <wp:wrapNone/>
                <wp:docPr id="19" name="PARA1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D634249" w14:textId="3FD0ECF5" w:rsidR="0053728E" w:rsidRPr="00A535F7" w:rsidRDefault="0053728E" w:rsidP="007A5132">
                            <w:pPr>
                              <w:pStyle w:val="ParaNumbering"/>
                            </w:pPr>
                            <w:r>
                              <w:rPr>
                                <w:rFonts w:cs="Corbel"/>
                                <w:cs/>
                                <w:lang w:val="my-MM" w:bidi="my-MM"/>
                              </w:rPr>
                              <w:t>019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7A9BE" id="PARA19" o:spid="_x0000_s1048" type="#_x0000_t202" style="position:absolute;left:0;text-align:left;margin-left:33pt;margin-top:0;width:28.05pt;height:28.05pt;z-index:25169612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uD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z+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9xLuDDAIAACEE&#10;AAAOAAAAAAAAAAAAAAAAAC4CAABkcnMvZTJvRG9jLnhtbFBLAQItABQABgAIAAAAIQCNZ0Pc3AAA&#10;AAYBAAAPAAAAAAAAAAAAAAAAAGYEAABkcnMvZG93bnJldi54bWxQSwUGAAAAAAQABADzAAAAbwUA&#10;AAAA&#10;" filled="f" stroked="f" strokeweight=".5pt">
                <v:textbox inset="0,0,0,0">
                  <w:txbxContent>
                    <w:p w14:paraId="5D634249" w14:textId="3FD0ECF5" w:rsidR="0053728E" w:rsidRPr="00A535F7" w:rsidRDefault="0053728E" w:rsidP="007A5132">
                      <w:pPr>
                        <w:pStyle w:val="ParaNumbering"/>
                      </w:pPr>
                      <w:r>
                        <w:rPr>
                          <w:rFonts w:cs="Corbel"/>
                          <w:cs/>
                          <w:lang w:val="my-MM" w:bidi="my-MM"/>
                        </w:rPr>
                        <w:t>019</w:t>
                      </w:r>
                    </w:p>
                  </w:txbxContent>
                </v:textbox>
                <w10:wrap anchorx="margin" anchory="line"/>
                <w10:anchorlock/>
              </v:shape>
            </w:pict>
          </mc:Fallback>
        </mc:AlternateContent>
      </w:r>
      <w:r w:rsidR="00384DFE">
        <w:rPr>
          <w:cs/>
          <w:lang w:val="my-MM" w:bidi="my-MM"/>
        </w:rPr>
        <w:t>ထိုနည်းတူ</w:t>
      </w:r>
      <w:r w:rsidR="009B5ED5">
        <w:rPr>
          <w:rFonts w:hint="cs"/>
          <w:cs/>
          <w:lang w:val="my-MM" w:bidi="my-MM"/>
        </w:rPr>
        <w:t xml:space="preserve"> </w:t>
      </w:r>
      <w:r w:rsidR="00384DFE">
        <w:rPr>
          <w:cs/>
          <w:lang w:val="my-MM" w:bidi="my-MM"/>
        </w:rPr>
        <w:t>အာမုတ်အခန်းကြီး ၇ အခန်းငယ် ၄-၆ တွင်၊ ဘုရားသခင်သည် ဣသရေလမြောက်</w:t>
      </w:r>
      <w:r w:rsidR="009B5ED5">
        <w:rPr>
          <w:rFonts w:hint="cs"/>
          <w:cs/>
          <w:lang w:val="my-MM" w:bidi="my-MM"/>
        </w:rPr>
        <w:t xml:space="preserve"> </w:t>
      </w:r>
      <w:r w:rsidR="00384DFE">
        <w:rPr>
          <w:cs/>
          <w:lang w:val="my-MM" w:bidi="my-MM"/>
        </w:rPr>
        <w:t>ပိုင်းကိုလောင်စေခြင်းငှာ မီး သို့မဟုတ် မိုးခေါင်ခြင်းအား စီရင်အမိန့်ပေးသည်ကို အာမုတ်အားတွေ့မြင်</w:t>
      </w:r>
      <w:r w:rsidR="009B5ED5">
        <w:rPr>
          <w:rFonts w:hint="cs"/>
          <w:cs/>
          <w:lang w:val="my-MM" w:bidi="my-MM"/>
        </w:rPr>
        <w:t xml:space="preserve"> </w:t>
      </w:r>
      <w:r w:rsidR="00384DFE">
        <w:rPr>
          <w:cs/>
          <w:lang w:val="my-MM" w:bidi="my-MM"/>
        </w:rPr>
        <w:t>စေသည်။ အာမုတ် ၇:၅ တွင် အာမုတ်သည်ထာဝရဘုရားအား တဖန်ပြန်၍တောင်းလျောက်ခဲ့သည်မှာ_</w:t>
      </w:r>
    </w:p>
    <w:p w14:paraId="05297506" w14:textId="530390B9" w:rsidR="005B30FD" w:rsidRDefault="00A12B30" w:rsidP="003613A1">
      <w:pPr>
        <w:pStyle w:val="BodyText0"/>
        <w:rPr>
          <w:cs/>
          <w:lang w:bidi="te"/>
        </w:rPr>
      </w:pPr>
      <w:r w:rsidRPr="00DC098C">
        <w:rPr>
          <w:cs/>
        </w:rPr>
        <mc:AlternateContent>
          <mc:Choice Requires="wps">
            <w:drawing>
              <wp:anchor distT="0" distB="0" distL="114300" distR="114300" simplePos="0" relativeHeight="251698176" behindDoc="0" locked="1" layoutInCell="1" allowOverlap="1" wp14:anchorId="131DF64B" wp14:editId="544D8684">
                <wp:simplePos x="0" y="0"/>
                <wp:positionH relativeFrom="leftMargin">
                  <wp:posOffset>419100</wp:posOffset>
                </wp:positionH>
                <wp:positionV relativeFrom="line">
                  <wp:posOffset>0</wp:posOffset>
                </wp:positionV>
                <wp:extent cx="356235" cy="356235"/>
                <wp:effectExtent l="0" t="0" r="0" b="0"/>
                <wp:wrapNone/>
                <wp:docPr id="20" name="PARA2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27DE70A" w14:textId="3EFF6126" w:rsidR="0053728E" w:rsidRPr="00A535F7" w:rsidRDefault="0053728E" w:rsidP="007A5132">
                            <w:pPr>
                              <w:pStyle w:val="ParaNumbering"/>
                            </w:pPr>
                            <w:r>
                              <w:rPr>
                                <w:rFonts w:cs="Corbel"/>
                                <w:cs/>
                                <w:lang w:val="my-MM" w:bidi="my-MM"/>
                              </w:rPr>
                              <w:t>020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DF64B" id="PARA20" o:spid="_x0000_s1049" type="#_x0000_t202" style="position:absolute;left:0;text-align:left;margin-left:33pt;margin-top:0;width:28.05pt;height:28.05pt;z-index:25169817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7y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zx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YMU7yDAIAACEE&#10;AAAOAAAAAAAAAAAAAAAAAC4CAABkcnMvZTJvRG9jLnhtbFBLAQItABQABgAIAAAAIQCNZ0Pc3AAA&#10;AAYBAAAPAAAAAAAAAAAAAAAAAGYEAABkcnMvZG93bnJldi54bWxQSwUGAAAAAAQABADzAAAAbwUA&#10;AAAA&#10;" filled="f" stroked="f" strokeweight=".5pt">
                <v:textbox inset="0,0,0,0">
                  <w:txbxContent>
                    <w:p w14:paraId="427DE70A" w14:textId="3EFF6126" w:rsidR="0053728E" w:rsidRPr="00A535F7" w:rsidRDefault="0053728E" w:rsidP="007A5132">
                      <w:pPr>
                        <w:pStyle w:val="ParaNumbering"/>
                      </w:pPr>
                      <w:r>
                        <w:rPr>
                          <w:rFonts w:cs="Corbel"/>
                          <w:cs/>
                          <w:lang w:val="my-MM" w:bidi="my-MM"/>
                        </w:rPr>
                        <w:t>020</w:t>
                      </w:r>
                    </w:p>
                  </w:txbxContent>
                </v:textbox>
                <w10:wrap anchorx="margin" anchory="line"/>
                <w10:anchorlock/>
              </v:shape>
            </w:pict>
          </mc:Fallback>
        </mc:AlternateContent>
      </w:r>
      <w:r w:rsidR="00384DFE" w:rsidRPr="002A09B7">
        <w:rPr>
          <w:cs/>
          <w:lang w:val="my-MM" w:bidi="my-MM"/>
        </w:rPr>
        <w:t>အိုအရှင်ထာဝရဘုရား၊ ဆိုင်းတော်မူပါ။ ယာကုပ်သည်ငယ်သောကြောင့်၊ အဘယ်သို့ ထရပါလိမ့်</w:t>
      </w:r>
      <w:r w:rsidR="009B5ED5">
        <w:rPr>
          <w:rFonts w:hint="cs"/>
          <w:cs/>
          <w:lang w:val="my-MM" w:bidi="my-MM"/>
        </w:rPr>
        <w:t xml:space="preserve"> </w:t>
      </w:r>
      <w:r w:rsidR="00384DFE" w:rsidRPr="002A09B7">
        <w:rPr>
          <w:cs/>
          <w:lang w:val="my-MM" w:bidi="my-MM"/>
        </w:rPr>
        <w:t>မည်နည်းဟု လျှောက်သော် (အာမုတ် ၇:၅)။</w:t>
      </w:r>
    </w:p>
    <w:p w14:paraId="2CC15721" w14:textId="5D00B421" w:rsidR="005B30FD" w:rsidRDefault="00A12B30" w:rsidP="003613A1">
      <w:pPr>
        <w:pStyle w:val="BodyText0"/>
        <w:rPr>
          <w:cs/>
          <w:lang w:bidi="te"/>
        </w:rPr>
      </w:pPr>
      <w:r w:rsidRPr="00DC098C">
        <w:rPr>
          <w:cs/>
        </w:rPr>
        <mc:AlternateContent>
          <mc:Choice Requires="wps">
            <w:drawing>
              <wp:anchor distT="0" distB="0" distL="114300" distR="114300" simplePos="0" relativeHeight="251700224" behindDoc="0" locked="1" layoutInCell="1" allowOverlap="1" wp14:anchorId="7F0B4C4C" wp14:editId="009E4F1C">
                <wp:simplePos x="0" y="0"/>
                <wp:positionH relativeFrom="leftMargin">
                  <wp:posOffset>419100</wp:posOffset>
                </wp:positionH>
                <wp:positionV relativeFrom="line">
                  <wp:posOffset>0</wp:posOffset>
                </wp:positionV>
                <wp:extent cx="356235" cy="356235"/>
                <wp:effectExtent l="0" t="0" r="0" b="0"/>
                <wp:wrapNone/>
                <wp:docPr id="21" name="PARA2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3B51BD2" w14:textId="74994703" w:rsidR="0053728E" w:rsidRPr="00A535F7" w:rsidRDefault="0053728E" w:rsidP="007A5132">
                            <w:pPr>
                              <w:pStyle w:val="ParaNumbering"/>
                            </w:pPr>
                            <w:r>
                              <w:rPr>
                                <w:rFonts w:cs="Corbel"/>
                                <w:cs/>
                                <w:lang w:val="my-MM" w:bidi="my-MM"/>
                              </w:rPr>
                              <w:t>021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B4C4C" id="PARA21" o:spid="_x0000_s1050" type="#_x0000_t202" style="position:absolute;left:0;text-align:left;margin-left:33pt;margin-top:0;width:28.05pt;height:28.05pt;z-index:25170022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8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Xnn8c9DlBfcD0PPfPB8a3CIXYsxBfm&#10;kWrcCOUbn9FIDdgMBo+SBvzPv52nfGQAo5S0KJ2KWtQ2Jfq7RWaSykbHj85hdOzJPABqcYbPwvHs&#10;4gUf9ehKD+YNNb1JPTDELMdOFY2j+xB7+eKb4GKzyUmoJcfizu4dT6UTiAnQ1+6NeTegHpGuJxgl&#10;xcp34Pe5PfybUwSpMjMJ1h7DAW3UYeZ2eDNJ6L//56zby17/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i/PZ8DAIAACEE&#10;AAAOAAAAAAAAAAAAAAAAAC4CAABkcnMvZTJvRG9jLnhtbFBLAQItABQABgAIAAAAIQCNZ0Pc3AAA&#10;AAYBAAAPAAAAAAAAAAAAAAAAAGYEAABkcnMvZG93bnJldi54bWxQSwUGAAAAAAQABADzAAAAbwUA&#10;AAAA&#10;" filled="f" stroked="f" strokeweight=".5pt">
                <v:textbox inset="0,0,0,0">
                  <w:txbxContent>
                    <w:p w14:paraId="13B51BD2" w14:textId="74994703" w:rsidR="0053728E" w:rsidRPr="00A535F7" w:rsidRDefault="0053728E" w:rsidP="007A5132">
                      <w:pPr>
                        <w:pStyle w:val="ParaNumbering"/>
                      </w:pPr>
                      <w:r>
                        <w:rPr>
                          <w:rFonts w:cs="Corbel"/>
                          <w:cs/>
                          <w:lang w:val="my-MM" w:bidi="my-MM"/>
                        </w:rPr>
                        <w:t>021</w:t>
                      </w:r>
                    </w:p>
                  </w:txbxContent>
                </v:textbox>
                <w10:wrap anchorx="margin" anchory="line"/>
                <w10:anchorlock/>
              </v:shape>
            </w:pict>
          </mc:Fallback>
        </mc:AlternateContent>
      </w:r>
      <w:r w:rsidR="00384DFE">
        <w:rPr>
          <w:cs/>
          <w:lang w:val="my-MM" w:bidi="my-MM"/>
        </w:rPr>
        <w:t>တစ်ဖန်၊ အခန်းငယ် ၆ တွင် ဘုရားသခင်သည်နောင်တရခဲ့သည်။</w:t>
      </w:r>
    </w:p>
    <w:p w14:paraId="5D12F89A" w14:textId="78E98ECD" w:rsidR="005B30FD" w:rsidRDefault="00A12B30" w:rsidP="005B30FD">
      <w:pPr>
        <w:pStyle w:val="BodyText0"/>
        <w:rPr>
          <w:cs/>
          <w:lang w:bidi="te"/>
        </w:rPr>
      </w:pPr>
      <w:r w:rsidRPr="00DC098C">
        <w:rPr>
          <w:cs/>
        </w:rPr>
        <mc:AlternateContent>
          <mc:Choice Requires="wps">
            <w:drawing>
              <wp:anchor distT="0" distB="0" distL="114300" distR="114300" simplePos="0" relativeHeight="251702272" behindDoc="0" locked="1" layoutInCell="1" allowOverlap="1" wp14:anchorId="3481BBB8" wp14:editId="1E6AC1EC">
                <wp:simplePos x="0" y="0"/>
                <wp:positionH relativeFrom="leftMargin">
                  <wp:posOffset>419100</wp:posOffset>
                </wp:positionH>
                <wp:positionV relativeFrom="line">
                  <wp:posOffset>0</wp:posOffset>
                </wp:positionV>
                <wp:extent cx="356235" cy="356235"/>
                <wp:effectExtent l="0" t="0" r="0" b="0"/>
                <wp:wrapNone/>
                <wp:docPr id="22" name="PARA2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A4F91C3" w14:textId="7318B5F2" w:rsidR="0053728E" w:rsidRPr="00A535F7" w:rsidRDefault="0053728E" w:rsidP="007A5132">
                            <w:pPr>
                              <w:pStyle w:val="ParaNumbering"/>
                            </w:pPr>
                            <w:r>
                              <w:rPr>
                                <w:rFonts w:cs="Corbel"/>
                                <w:cs/>
                                <w:lang w:val="my-MM" w:bidi="my-MM"/>
                              </w:rPr>
                              <w:t>022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1BBB8" id="PARA22" o:spid="_x0000_s1051" type="#_x0000_t202" style="position:absolute;left:0;text-align:left;margin-left:33pt;margin-top:0;width:28.05pt;height:28.05pt;z-index:25170227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MN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z5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HCQMNDAIAACEE&#10;AAAOAAAAAAAAAAAAAAAAAC4CAABkcnMvZTJvRG9jLnhtbFBLAQItABQABgAIAAAAIQCNZ0Pc3AAA&#10;AAYBAAAPAAAAAAAAAAAAAAAAAGYEAABkcnMvZG93bnJldi54bWxQSwUGAAAAAAQABADzAAAAbwUA&#10;AAAA&#10;" filled="f" stroked="f" strokeweight=".5pt">
                <v:textbox inset="0,0,0,0">
                  <w:txbxContent>
                    <w:p w14:paraId="1A4F91C3" w14:textId="7318B5F2" w:rsidR="0053728E" w:rsidRPr="00A535F7" w:rsidRDefault="0053728E" w:rsidP="007A5132">
                      <w:pPr>
                        <w:pStyle w:val="ParaNumbering"/>
                      </w:pPr>
                      <w:r>
                        <w:rPr>
                          <w:rFonts w:cs="Corbel"/>
                          <w:cs/>
                          <w:lang w:val="my-MM" w:bidi="my-MM"/>
                        </w:rPr>
                        <w:t>022</w:t>
                      </w:r>
                    </w:p>
                  </w:txbxContent>
                </v:textbox>
                <w10:wrap anchorx="margin" anchory="line"/>
                <w10:anchorlock/>
              </v:shape>
            </w:pict>
          </mc:Fallback>
        </mc:AlternateContent>
      </w:r>
      <w:r w:rsidR="00384DFE">
        <w:rPr>
          <w:cs/>
          <w:lang w:val="my-MM" w:bidi="my-MM"/>
        </w:rPr>
        <w:t>ထို့နောက် အာမုတ် ၇:၇-၉ တွင် တတိယရူပါရုံကိုဖော်ပြထားသည်။ ဤတစ်ကြိမ်တွင်၊ ဘုရား</w:t>
      </w:r>
      <w:r w:rsidR="009B5ED5">
        <w:rPr>
          <w:rFonts w:hint="cs"/>
          <w:cs/>
          <w:lang w:val="my-MM" w:bidi="my-MM"/>
        </w:rPr>
        <w:t xml:space="preserve"> </w:t>
      </w:r>
      <w:r w:rsidR="00384DFE">
        <w:rPr>
          <w:cs/>
          <w:lang w:val="my-MM" w:bidi="my-MM"/>
        </w:rPr>
        <w:t>သခင်သည်လက်၌ ချိန်ကြိုးတစ်ခုကိုင်ဆောင်ထားကာ အုတ်ရိုးတစ်ခုအနားတွင် ရပ်နေသည်ကို အာမုတ်</w:t>
      </w:r>
      <w:r w:rsidR="009B5ED5">
        <w:rPr>
          <w:rFonts w:hint="cs"/>
          <w:cs/>
          <w:lang w:val="my-MM" w:bidi="my-MM"/>
        </w:rPr>
        <w:t xml:space="preserve"> </w:t>
      </w:r>
      <w:r w:rsidR="009B5ED5">
        <w:rPr>
          <w:cs/>
          <w:lang w:val="my-MM" w:bidi="my-MM"/>
        </w:rPr>
        <w:t xml:space="preserve">မြင်ခဲ့သည်။ </w:t>
      </w:r>
      <w:r w:rsidR="00384DFE">
        <w:rPr>
          <w:cs/>
          <w:lang w:val="my-MM" w:bidi="my-MM"/>
        </w:rPr>
        <w:t>နံ</w:t>
      </w:r>
      <w:r w:rsidR="009B5ED5">
        <w:rPr>
          <w:cs/>
          <w:lang w:val="my-MM" w:bidi="my-MM"/>
        </w:rPr>
        <w:t>ရံသည်ဖြောင့်တန်းမှုရှိမရှိနှင့်</w:t>
      </w:r>
      <w:r w:rsidR="00384DFE">
        <w:rPr>
          <w:cs/>
          <w:lang w:val="my-MM" w:bidi="my-MM"/>
        </w:rPr>
        <w:t xml:space="preserve"> ဖြိုချရန်လိုအပ်နေသည်ကိုသိရှိရန် ကိုယ်တော်သည်တိုင်းတာ</w:t>
      </w:r>
      <w:r w:rsidR="009B5ED5">
        <w:rPr>
          <w:rFonts w:hint="cs"/>
          <w:cs/>
          <w:lang w:val="my-MM" w:bidi="my-MM"/>
        </w:rPr>
        <w:t xml:space="preserve"> </w:t>
      </w:r>
      <w:r w:rsidR="00384DFE">
        <w:rPr>
          <w:cs/>
          <w:lang w:val="my-MM" w:bidi="my-MM"/>
        </w:rPr>
        <w:t>နေပါသည်။ ယခု၊ ဘုရားသခင်သည် သူ၏လူတို့တွင် တစ်ဦးစီတိုင်းကို တရားစီရင်မည်ဖြစ်ပြီး၊ မိမိအား</w:t>
      </w:r>
      <w:r w:rsidR="009B5ED5">
        <w:rPr>
          <w:rFonts w:hint="cs"/>
          <w:cs/>
          <w:lang w:val="my-MM" w:bidi="my-MM"/>
        </w:rPr>
        <w:t xml:space="preserve"> </w:t>
      </w:r>
      <w:r w:rsidR="00384DFE">
        <w:rPr>
          <w:cs/>
          <w:lang w:val="my-MM" w:bidi="my-MM"/>
        </w:rPr>
        <w:t>ဆန့်ကျင်သောသူကိုသာ ဖျက်ဆီးမည်ဟူသော အချက်ကိုဤချိန်ကြိုးသည် ပုံဆောင်သည်။ ဤရူပါရုံနှင့်</w:t>
      </w:r>
      <w:r w:rsidR="009B5ED5">
        <w:rPr>
          <w:rFonts w:hint="cs"/>
          <w:cs/>
          <w:lang w:val="my-MM" w:bidi="my-MM"/>
        </w:rPr>
        <w:t xml:space="preserve"> </w:t>
      </w:r>
      <w:r w:rsidR="00384DFE">
        <w:rPr>
          <w:cs/>
          <w:lang w:val="my-MM" w:bidi="my-MM"/>
        </w:rPr>
        <w:t>ပတ်သက်၍ အာမုတ်၌ပြောစရာမရှိပေ။ ဖြောင့်မတ်သောကျန်ကြွင်းသူကို ရှာတွေ့ပြီး အသက်ရှင်လိမ့်</w:t>
      </w:r>
      <w:r w:rsidR="009B5ED5">
        <w:rPr>
          <w:rFonts w:hint="cs"/>
          <w:cs/>
          <w:lang w:val="my-MM" w:bidi="my-MM"/>
        </w:rPr>
        <w:t xml:space="preserve"> </w:t>
      </w:r>
      <w:r w:rsidR="00384DFE">
        <w:rPr>
          <w:cs/>
          <w:lang w:val="my-MM" w:bidi="my-MM"/>
        </w:rPr>
        <w:t>မည်ကို သူသိသည်။</w:t>
      </w:r>
    </w:p>
    <w:p w14:paraId="3326705E" w14:textId="42B1EAEB" w:rsidR="005B30FD" w:rsidRDefault="00A12B30" w:rsidP="005B30FD">
      <w:pPr>
        <w:pStyle w:val="BodyText0"/>
        <w:rPr>
          <w:cs/>
          <w:lang w:bidi="te"/>
        </w:rPr>
      </w:pPr>
      <w:r w:rsidRPr="00DC098C">
        <w:rPr>
          <w:cs/>
        </w:rPr>
        <mc:AlternateContent>
          <mc:Choice Requires="wps">
            <w:drawing>
              <wp:anchor distT="0" distB="0" distL="114300" distR="114300" simplePos="0" relativeHeight="251704320" behindDoc="0" locked="1" layoutInCell="1" allowOverlap="1" wp14:anchorId="138366F7" wp14:editId="05941EB5">
                <wp:simplePos x="0" y="0"/>
                <wp:positionH relativeFrom="leftMargin">
                  <wp:posOffset>419100</wp:posOffset>
                </wp:positionH>
                <wp:positionV relativeFrom="line">
                  <wp:posOffset>0</wp:posOffset>
                </wp:positionV>
                <wp:extent cx="356235" cy="356235"/>
                <wp:effectExtent l="0" t="0" r="0" b="0"/>
                <wp:wrapNone/>
                <wp:docPr id="23" name="PARA2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17DFF8C" w14:textId="5AD6DBC9" w:rsidR="0053728E" w:rsidRPr="00A535F7" w:rsidRDefault="0053728E" w:rsidP="007A5132">
                            <w:pPr>
                              <w:pStyle w:val="ParaNumbering"/>
                            </w:pPr>
                            <w:r>
                              <w:rPr>
                                <w:rFonts w:cs="Corbel"/>
                                <w:cs/>
                                <w:lang w:val="my-MM" w:bidi="my-MM"/>
                              </w:rPr>
                              <w:t>023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66F7" id="PARA23" o:spid="_x0000_s1052" type="#_x0000_t202" style="position:absolute;left:0;text-align:left;margin-left:33pt;margin-top:0;width:28.05pt;height:28.05pt;z-index:25170432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2f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z1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oFh2fDAIAACEE&#10;AAAOAAAAAAAAAAAAAAAAAC4CAABkcnMvZTJvRG9jLnhtbFBLAQItABQABgAIAAAAIQCNZ0Pc3AAA&#10;AAYBAAAPAAAAAAAAAAAAAAAAAGYEAABkcnMvZG93bnJldi54bWxQSwUGAAAAAAQABADzAAAAbwUA&#10;AAAA&#10;" filled="f" stroked="f" strokeweight=".5pt">
                <v:textbox inset="0,0,0,0">
                  <w:txbxContent>
                    <w:p w14:paraId="717DFF8C" w14:textId="5AD6DBC9" w:rsidR="0053728E" w:rsidRPr="00A535F7" w:rsidRDefault="0053728E" w:rsidP="007A5132">
                      <w:pPr>
                        <w:pStyle w:val="ParaNumbering"/>
                      </w:pPr>
                      <w:r>
                        <w:rPr>
                          <w:rFonts w:cs="Corbel"/>
                          <w:cs/>
                          <w:lang w:val="my-MM" w:bidi="my-MM"/>
                        </w:rPr>
                        <w:t>023</w:t>
                      </w:r>
                    </w:p>
                  </w:txbxContent>
                </v:textbox>
                <w10:wrap anchorx="margin" anchory="line"/>
                <w10:anchorlock/>
              </v:shape>
            </w:pict>
          </mc:Fallback>
        </mc:AlternateContent>
      </w:r>
      <w:r w:rsidR="00384DFE">
        <w:rPr>
          <w:cs/>
          <w:lang w:val="my-MM" w:bidi="my-MM"/>
        </w:rPr>
        <w:t>ပ</w:t>
      </w:r>
      <w:r w:rsidR="009B5ED5">
        <w:rPr>
          <w:cs/>
          <w:lang w:val="my-MM" w:bidi="my-MM"/>
        </w:rPr>
        <w:t>ရောဖက်ကျမ်းများတွင် ဤကဲ့သို့သော</w:t>
      </w:r>
      <w:r w:rsidR="00384DFE">
        <w:rPr>
          <w:cs/>
          <w:lang w:val="my-MM" w:bidi="my-MM"/>
        </w:rPr>
        <w:t>ရူပါရုံတင်ပြချက်များဖြင့် ပြည့်နေပါသည်။ ဘုရားသခင်</w:t>
      </w:r>
      <w:r w:rsidR="009B5ED5">
        <w:rPr>
          <w:rFonts w:hint="cs"/>
          <w:cs/>
          <w:lang w:val="my-MM" w:bidi="my-MM"/>
        </w:rPr>
        <w:t xml:space="preserve"> </w:t>
      </w:r>
      <w:r w:rsidR="00384DFE">
        <w:rPr>
          <w:cs/>
          <w:lang w:val="my-MM" w:bidi="my-MM"/>
        </w:rPr>
        <w:t>၏ရထားပလ္လင်ကြီးကိုမြင်ရသည့် ယေဇကျေလ၏ပထမအခန်းကို သင်မှတ်မိပါလိမ့်မည်။ ပရောဖက်</w:t>
      </w:r>
      <w:r w:rsidR="009B5ED5">
        <w:rPr>
          <w:rFonts w:hint="cs"/>
          <w:cs/>
          <w:lang w:val="my-MM" w:bidi="my-MM"/>
        </w:rPr>
        <w:t xml:space="preserve"> </w:t>
      </w:r>
      <w:r w:rsidR="009B5ED5">
        <w:rPr>
          <w:cs/>
          <w:lang w:val="my-MM" w:bidi="my-MM"/>
        </w:rPr>
        <w:t>ဒံယေလ၏</w:t>
      </w:r>
      <w:r w:rsidR="00384DFE">
        <w:rPr>
          <w:cs/>
          <w:lang w:val="my-MM" w:bidi="my-MM"/>
        </w:rPr>
        <w:t>ရူပါရုံများစွာကိုလည်း သင်မှတ်မိမည်ဖြစ်သည်။ ပရောဖက်ပြုချက်ဆိုင်ရာ ရူပါရုံတင်ပြချက်</w:t>
      </w:r>
      <w:r w:rsidR="009B5ED5">
        <w:rPr>
          <w:rFonts w:hint="cs"/>
          <w:cs/>
          <w:lang w:val="my-MM" w:bidi="my-MM"/>
        </w:rPr>
        <w:t xml:space="preserve"> </w:t>
      </w:r>
      <w:r w:rsidR="00384DFE">
        <w:rPr>
          <w:cs/>
          <w:lang w:val="my-MM" w:bidi="my-MM"/>
        </w:rPr>
        <w:t>များသည် ကျွန်ုပ်တို့အား ပရောဖက်ပြုချက်ဆိုင်ရာ နှုတ်ကပတ်တော်၏ ကောင်းကင်ဆိုင်ရာမူလရင်းမြစ်</w:t>
      </w:r>
      <w:r w:rsidR="009B5ED5">
        <w:rPr>
          <w:rFonts w:hint="cs"/>
          <w:cs/>
          <w:lang w:val="my-MM" w:bidi="my-MM"/>
        </w:rPr>
        <w:t xml:space="preserve"> </w:t>
      </w:r>
      <w:r w:rsidR="00384DFE">
        <w:rPr>
          <w:cs/>
          <w:lang w:val="my-MM" w:bidi="my-MM"/>
        </w:rPr>
        <w:t>ကို သိစေပါသည်။</w:t>
      </w:r>
    </w:p>
    <w:p w14:paraId="3540F326" w14:textId="6BB5A922" w:rsidR="005B30FD" w:rsidRDefault="00384DFE" w:rsidP="00004070">
      <w:pPr>
        <w:pStyle w:val="BulletHeading"/>
        <w:rPr>
          <w:cs/>
          <w:lang w:bidi="ta-IN"/>
        </w:rPr>
      </w:pPr>
      <w:bookmarkStart w:id="11" w:name="_Toc158467833"/>
      <w:r>
        <w:rPr>
          <w:cs/>
          <w:lang w:val="my-MM" w:bidi="my-MM"/>
        </w:rPr>
        <w:lastRenderedPageBreak/>
        <w:t>သမိုင်းဆိုင်ရာနောက်ခံများ</w:t>
      </w:r>
      <w:bookmarkEnd w:id="11"/>
    </w:p>
    <w:p w14:paraId="42992DB9" w14:textId="6E85973F" w:rsidR="005B30FD" w:rsidRDefault="00A12B30" w:rsidP="003613A1">
      <w:pPr>
        <w:pStyle w:val="BodyText0"/>
        <w:rPr>
          <w:cs/>
          <w:lang w:bidi="te"/>
        </w:rPr>
      </w:pPr>
      <w:r w:rsidRPr="00DC098C">
        <w:rPr>
          <w:cs/>
        </w:rPr>
        <mc:AlternateContent>
          <mc:Choice Requires="wps">
            <w:drawing>
              <wp:anchor distT="0" distB="0" distL="114300" distR="114300" simplePos="0" relativeHeight="251706368" behindDoc="0" locked="1" layoutInCell="1" allowOverlap="1" wp14:anchorId="1D889A98" wp14:editId="4F01728B">
                <wp:simplePos x="0" y="0"/>
                <wp:positionH relativeFrom="leftMargin">
                  <wp:posOffset>419100</wp:posOffset>
                </wp:positionH>
                <wp:positionV relativeFrom="line">
                  <wp:posOffset>0</wp:posOffset>
                </wp:positionV>
                <wp:extent cx="356235" cy="356235"/>
                <wp:effectExtent l="0" t="0" r="0" b="0"/>
                <wp:wrapNone/>
                <wp:docPr id="24" name="PARA2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69DFF2F" w14:textId="28F9D871" w:rsidR="0053728E" w:rsidRPr="00A535F7" w:rsidRDefault="0053728E" w:rsidP="007A5132">
                            <w:pPr>
                              <w:pStyle w:val="ParaNumbering"/>
                            </w:pPr>
                            <w:r>
                              <w:rPr>
                                <w:rFonts w:cs="Corbel"/>
                                <w:cs/>
                                <w:lang w:val="my-MM" w:bidi="my-MM"/>
                              </w:rPr>
                              <w:t>024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89A98" id="PARA24" o:spid="_x0000_s1053" type="#_x0000_t202" style="position:absolute;left:0;text-align:left;margin-left:33pt;margin-top:0;width:28.05pt;height:28.05pt;z-index:25170636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u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55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N4+juDAIAACEE&#10;AAAOAAAAAAAAAAAAAAAAAC4CAABkcnMvZTJvRG9jLnhtbFBLAQItABQABgAIAAAAIQCNZ0Pc3AAA&#10;AAYBAAAPAAAAAAAAAAAAAAAAAGYEAABkcnMvZG93bnJldi54bWxQSwUGAAAAAAQABADzAAAAbwUA&#10;AAAA&#10;" filled="f" stroked="f" strokeweight=".5pt">
                <v:textbox inset="0,0,0,0">
                  <w:txbxContent>
                    <w:p w14:paraId="369DFF2F" w14:textId="28F9D871" w:rsidR="0053728E" w:rsidRPr="00A535F7" w:rsidRDefault="0053728E" w:rsidP="007A5132">
                      <w:pPr>
                        <w:pStyle w:val="ParaNumbering"/>
                      </w:pPr>
                      <w:r>
                        <w:rPr>
                          <w:rFonts w:cs="Corbel"/>
                          <w:cs/>
                          <w:lang w:val="my-MM" w:bidi="my-MM"/>
                        </w:rPr>
                        <w:t>024</w:t>
                      </w:r>
                    </w:p>
                  </w:txbxContent>
                </v:textbox>
                <w10:wrap anchorx="margin" anchory="line"/>
                <w10:anchorlock/>
              </v:shape>
            </w:pict>
          </mc:Fallback>
        </mc:AlternateContent>
      </w:r>
      <w:r w:rsidR="00384DFE">
        <w:rPr>
          <w:cs/>
          <w:lang w:val="my-MM" w:bidi="my-MM"/>
        </w:rPr>
        <w:t>ယခုအခါ ပရောဖက်ပြုချက်ဆိုင်ရာ ခေါ်တော်မူခြင်းနှင့် ပုံဆောင်ချက်ဆိုင်ရာလုပ်ဆောင်မှုများ</w:t>
      </w:r>
      <w:r w:rsidR="009B5ED5">
        <w:rPr>
          <w:rFonts w:hint="cs"/>
          <w:cs/>
          <w:lang w:val="my-MM" w:bidi="my-MM"/>
        </w:rPr>
        <w:t xml:space="preserve"> </w:t>
      </w:r>
      <w:r w:rsidR="00384DFE">
        <w:rPr>
          <w:cs/>
          <w:lang w:val="my-MM" w:bidi="my-MM"/>
        </w:rPr>
        <w:t>နှင့် ရူပါရုံဆိုင်ရာတင်ပြချက်များအပြင်၊ အနာဂတ္တိကျမ်းများ၏သမိုင်းဆိုင်ရာမှတ်တမ်းများစွာသည် သမိုင်းဆိုင်ရာနောက်ခံများကို ထောက်ပံ့ပေးပါသည်။ ဤဇာတ်လမ်းမျိုးများသည် အနာဂတ္တိကျမ်းများ</w:t>
      </w:r>
      <w:r w:rsidR="009B5ED5">
        <w:rPr>
          <w:rFonts w:hint="cs"/>
          <w:cs/>
          <w:lang w:val="my-MM" w:bidi="my-MM"/>
        </w:rPr>
        <w:t xml:space="preserve"> </w:t>
      </w:r>
      <w:r w:rsidR="00384DFE">
        <w:rPr>
          <w:cs/>
          <w:lang w:val="my-MM" w:bidi="my-MM"/>
        </w:rPr>
        <w:t>တစ်လျှောက် နေရာတိုင်းတွင်တွေ့နိုင်သည်။ သမိုင်းဆိုင်ရာနောက်ခံကို အာရုံစိုက်ခြင်း၏အလွန်အရေး</w:t>
      </w:r>
      <w:r w:rsidR="009B5ED5">
        <w:rPr>
          <w:rFonts w:hint="cs"/>
          <w:cs/>
          <w:lang w:val="my-MM" w:bidi="my-MM"/>
        </w:rPr>
        <w:t xml:space="preserve"> </w:t>
      </w:r>
      <w:r w:rsidR="00384DFE">
        <w:rPr>
          <w:cs/>
          <w:lang w:val="my-MM" w:bidi="my-MM"/>
        </w:rPr>
        <w:t>ကြီးသော ဥပမာတစ်ခုကို ဟေရှာယ ၇–၈ တွင် တွေ့ရသည်။ ဤအခန်းများတွင် ဟေရှာယ ၇:၁၄ ၏</w:t>
      </w:r>
      <w:r w:rsidR="009B5ED5">
        <w:rPr>
          <w:rFonts w:hint="cs"/>
          <w:cs/>
          <w:lang w:val="my-MM" w:bidi="my-MM"/>
        </w:rPr>
        <w:t xml:space="preserve"> </w:t>
      </w:r>
      <w:r w:rsidR="00384DFE">
        <w:rPr>
          <w:cs/>
          <w:lang w:val="my-MM" w:bidi="my-MM"/>
        </w:rPr>
        <w:t>ထင်ရှားသော ကြိုတင်ဟောပြောသည့်သမိုင်းဆိုင်ရာ ဆက်စပ်မှုကိုဖော်ပြသည်။ ဟေရှာယ ၇:၁၄ တွင်</w:t>
      </w:r>
      <w:r w:rsidR="009B5ED5">
        <w:rPr>
          <w:rFonts w:hint="cs"/>
          <w:cs/>
          <w:lang w:val="my-MM" w:bidi="my-MM"/>
        </w:rPr>
        <w:t xml:space="preserve"> </w:t>
      </w:r>
      <w:r w:rsidR="00384DFE">
        <w:rPr>
          <w:cs/>
          <w:lang w:val="my-MM" w:bidi="my-MM"/>
        </w:rPr>
        <w:t>ဖတ်ရသည့် နုတ်ကပတ်တော်များမှာ_</w:t>
      </w:r>
    </w:p>
    <w:p w14:paraId="749C5D30" w14:textId="614D109F" w:rsidR="005B30FD" w:rsidRDefault="00384DFE" w:rsidP="00004070">
      <w:pPr>
        <w:pStyle w:val="Quotations"/>
        <w:rPr>
          <w:cs/>
          <w:lang w:bidi="te"/>
        </w:rPr>
      </w:pPr>
      <w:r w:rsidRPr="002A09B7">
        <w:rPr>
          <w:cs/>
          <w:lang w:val="my-MM" w:bidi="my-MM"/>
        </w:rPr>
        <w:t>သတို့သမီးကညာသည် ပဋိသန္ဓေစွဲယူ၍၊ သားယောက်ျားကို ဘွားမြင်လတံ့။ ထိုသားကို ဧမာနွေလအမည်ဖြင့် မှည့်ရလတံ့(ဟေရှာယ ၇:၁၄)။</w:t>
      </w:r>
    </w:p>
    <w:p w14:paraId="3B246C88" w14:textId="48C8BAFD" w:rsidR="005B30FD" w:rsidRDefault="00A12B30" w:rsidP="003613A1">
      <w:pPr>
        <w:pStyle w:val="BodyText0"/>
        <w:rPr>
          <w:cs/>
          <w:lang w:bidi="te"/>
        </w:rPr>
      </w:pPr>
      <w:r w:rsidRPr="00DC098C">
        <w:rPr>
          <w:cs/>
        </w:rPr>
        <mc:AlternateContent>
          <mc:Choice Requires="wps">
            <w:drawing>
              <wp:anchor distT="0" distB="0" distL="114300" distR="114300" simplePos="0" relativeHeight="251710464" behindDoc="0" locked="1" layoutInCell="1" allowOverlap="1" wp14:anchorId="1E5307F3" wp14:editId="47A4D0AB">
                <wp:simplePos x="0" y="0"/>
                <wp:positionH relativeFrom="leftMargin">
                  <wp:posOffset>419100</wp:posOffset>
                </wp:positionH>
                <wp:positionV relativeFrom="line">
                  <wp:posOffset>0</wp:posOffset>
                </wp:positionV>
                <wp:extent cx="356235" cy="356235"/>
                <wp:effectExtent l="0" t="0" r="0" b="0"/>
                <wp:wrapNone/>
                <wp:docPr id="26" name="PARA2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17FC3FF" w14:textId="1FE5ECA6" w:rsidR="0053728E" w:rsidRPr="00A535F7" w:rsidRDefault="0053728E" w:rsidP="007A5132">
                            <w:pPr>
                              <w:pStyle w:val="ParaNumbering"/>
                            </w:pPr>
                            <w:r>
                              <w:rPr>
                                <w:rFonts w:cs="Corbel"/>
                                <w:cs/>
                                <w:lang w:val="my-MM" w:bidi="my-MM"/>
                              </w:rPr>
                              <w:t>026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307F3" id="PARA26" o:spid="_x0000_s1054" type="#_x0000_t202" style="position:absolute;left:0;text-align:left;margin-left:33pt;margin-top:0;width:28.05pt;height:28.05pt;z-index:25171046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1Z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H53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dix1ZDAIAACEE&#10;AAAOAAAAAAAAAAAAAAAAAC4CAABkcnMvZTJvRG9jLnhtbFBLAQItABQABgAIAAAAIQCNZ0Pc3AAA&#10;AAYBAAAPAAAAAAAAAAAAAAAAAGYEAABkcnMvZG93bnJldi54bWxQSwUGAAAAAAQABADzAAAAbwUA&#10;AAAA&#10;" filled="f" stroked="f" strokeweight=".5pt">
                <v:textbox inset="0,0,0,0">
                  <w:txbxContent>
                    <w:p w14:paraId="717FC3FF" w14:textId="1FE5ECA6" w:rsidR="0053728E" w:rsidRPr="00A535F7" w:rsidRDefault="0053728E" w:rsidP="007A5132">
                      <w:pPr>
                        <w:pStyle w:val="ParaNumbering"/>
                      </w:pPr>
                      <w:r>
                        <w:rPr>
                          <w:rFonts w:cs="Corbel"/>
                          <w:cs/>
                          <w:lang w:val="my-MM" w:bidi="my-MM"/>
                        </w:rPr>
                        <w:t>026</w:t>
                      </w:r>
                    </w:p>
                  </w:txbxContent>
                </v:textbox>
                <w10:wrap anchorx="margin" anchory="line"/>
                <w10:anchorlock/>
              </v:shape>
            </w:pict>
          </mc:Fallback>
        </mc:AlternateContent>
      </w:r>
      <w:r w:rsidR="00384DFE">
        <w:rPr>
          <w:cs/>
          <w:lang w:val="my-MM" w:bidi="my-MM"/>
        </w:rPr>
        <w:t>ယခုအခါ၊ ခရစ်ယာန်များသည် ဟေရှာယအခန်းကြီး ၇-၈ ၏ဇာတ်လမ်းဖြစ်သော၊ ဤအခန်းငယ်</w:t>
      </w:r>
      <w:r w:rsidR="009B5ED5">
        <w:rPr>
          <w:rFonts w:hint="cs"/>
          <w:cs/>
          <w:lang w:val="my-MM" w:bidi="my-MM"/>
        </w:rPr>
        <w:t xml:space="preserve"> </w:t>
      </w:r>
      <w:r w:rsidR="00384DFE">
        <w:rPr>
          <w:cs/>
          <w:lang w:val="my-MM" w:bidi="my-MM"/>
        </w:rPr>
        <w:t>ကို ဝန်းရံထားသည့်ဇာတ်လမ်းကို မကြာခဏ ဂရုမစိုက်ကြပါ။ ဤအခန်းများသည် ဟေရှာယ၏ပရော</w:t>
      </w:r>
      <w:r w:rsidR="009B5ED5">
        <w:rPr>
          <w:rFonts w:hint="cs"/>
          <w:cs/>
          <w:lang w:val="my-MM" w:bidi="my-MM"/>
        </w:rPr>
        <w:t xml:space="preserve"> </w:t>
      </w:r>
      <w:r w:rsidR="00384DFE">
        <w:rPr>
          <w:cs/>
          <w:lang w:val="my-MM" w:bidi="my-MM"/>
        </w:rPr>
        <w:t>ဖက်ပြုချက်ဆိုင်ရာ နှုတ်ကပတ်တော်အတွက် သမိုင်းဆိုင်ရာဆက်စပ်မှုကို ပေးသည်။</w:t>
      </w:r>
    </w:p>
    <w:p w14:paraId="493A4059" w14:textId="4B10CA7D" w:rsidR="005B30FD" w:rsidRDefault="00A12B30" w:rsidP="003613A1">
      <w:pPr>
        <w:pStyle w:val="BodyText0"/>
        <w:rPr>
          <w:cs/>
          <w:lang w:bidi="te"/>
        </w:rPr>
      </w:pPr>
      <w:r w:rsidRPr="00DC098C">
        <w:rPr>
          <w:cs/>
        </w:rPr>
        <mc:AlternateContent>
          <mc:Choice Requires="wps">
            <w:drawing>
              <wp:anchor distT="0" distB="0" distL="114300" distR="114300" simplePos="0" relativeHeight="251712512" behindDoc="0" locked="1" layoutInCell="1" allowOverlap="1" wp14:anchorId="5963C853" wp14:editId="1622946D">
                <wp:simplePos x="0" y="0"/>
                <wp:positionH relativeFrom="leftMargin">
                  <wp:posOffset>419100</wp:posOffset>
                </wp:positionH>
                <wp:positionV relativeFrom="line">
                  <wp:posOffset>0</wp:posOffset>
                </wp:positionV>
                <wp:extent cx="356235" cy="356235"/>
                <wp:effectExtent l="0" t="0" r="0" b="0"/>
                <wp:wrapNone/>
                <wp:docPr id="27" name="PARA2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9FB221C" w14:textId="499D2A7B" w:rsidR="0053728E" w:rsidRPr="00A535F7" w:rsidRDefault="0053728E" w:rsidP="007A5132">
                            <w:pPr>
                              <w:pStyle w:val="ParaNumbering"/>
                            </w:pPr>
                            <w:r>
                              <w:rPr>
                                <w:rFonts w:cs="Corbel"/>
                                <w:cs/>
                                <w:lang w:val="my-MM" w:bidi="my-MM"/>
                              </w:rPr>
                              <w:t>027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3C853" id="PARA27" o:spid="_x0000_s1055" type="#_x0000_t202" style="position:absolute;left:0;text-align:left;margin-left:33pt;margin-top:0;width:28.05pt;height:28.05pt;z-index:25171251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go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5l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4fugoDAIAACEE&#10;AAAOAAAAAAAAAAAAAAAAAC4CAABkcnMvZTJvRG9jLnhtbFBLAQItABQABgAIAAAAIQCNZ0Pc3AAA&#10;AAYBAAAPAAAAAAAAAAAAAAAAAGYEAABkcnMvZG93bnJldi54bWxQSwUGAAAAAAQABADzAAAAbwUA&#10;AAAA&#10;" filled="f" stroked="f" strokeweight=".5pt">
                <v:textbox inset="0,0,0,0">
                  <w:txbxContent>
                    <w:p w14:paraId="69FB221C" w14:textId="499D2A7B" w:rsidR="0053728E" w:rsidRPr="00A535F7" w:rsidRDefault="0053728E" w:rsidP="007A5132">
                      <w:pPr>
                        <w:pStyle w:val="ParaNumbering"/>
                      </w:pPr>
                      <w:r>
                        <w:rPr>
                          <w:rFonts w:cs="Corbel"/>
                          <w:cs/>
                          <w:lang w:val="my-MM" w:bidi="my-MM"/>
                        </w:rPr>
                        <w:t>027</w:t>
                      </w:r>
                    </w:p>
                  </w:txbxContent>
                </v:textbox>
                <w10:wrap anchorx="margin" anchory="line"/>
                <w10:anchorlock/>
              </v:shape>
            </w:pict>
          </mc:Fallback>
        </mc:AlternateContent>
      </w:r>
      <w:r w:rsidR="009B5ED5">
        <w:rPr>
          <w:cs/>
          <w:lang w:val="my-MM" w:bidi="my-MM"/>
        </w:rPr>
        <w:t xml:space="preserve">ဟေရှာယ ၇:၁-၂ တွင်၊ </w:t>
      </w:r>
      <w:r w:rsidR="00384DFE">
        <w:rPr>
          <w:cs/>
          <w:lang w:val="my-MM" w:bidi="my-MM"/>
        </w:rPr>
        <w:t>ဆီးရီးယားနှင့် မြောက်ပိုင်းဣသရေလတို့၏ ခြိမ်းခြောက်မှုများကြောင့် ကြ</w:t>
      </w:r>
      <w:r w:rsidR="009B5ED5">
        <w:rPr>
          <w:cs/>
          <w:lang w:val="my-MM" w:bidi="my-MM"/>
        </w:rPr>
        <w:t>ောက်လန့်နေသည့်အာခတ်ထံ ဟေရှာယသည်</w:t>
      </w:r>
      <w:r w:rsidR="00384DFE">
        <w:rPr>
          <w:cs/>
          <w:lang w:val="my-MM" w:bidi="my-MM"/>
        </w:rPr>
        <w:t>ချဉ်း</w:t>
      </w:r>
      <w:r w:rsidR="009B5ED5">
        <w:rPr>
          <w:cs/>
          <w:lang w:val="my-MM" w:bidi="my-MM"/>
        </w:rPr>
        <w:t>ကပ်နေသည်ကို</w:t>
      </w:r>
      <w:r w:rsidR="009B5ED5">
        <w:rPr>
          <w:rFonts w:hint="cs"/>
          <w:cs/>
          <w:lang w:val="my-MM" w:bidi="my-MM"/>
        </w:rPr>
        <w:t xml:space="preserve"> </w:t>
      </w:r>
      <w:r w:rsidR="00384DFE">
        <w:rPr>
          <w:cs/>
          <w:lang w:val="my-MM" w:bidi="my-MM"/>
        </w:rPr>
        <w:t>တွေ့ရသည်။ ဤလူမျိုးတို့သည် အာရှုရိအင်ပါယာကို ဆန့်ကျင်သည့်မဟာမိတ်အဖွဲ့တွင် ဘုရင်အာခတ်အား ပါဝင်စေလိုကြသည်။ ထို့ကြောင့် ၇:၃-၁၁တွင်၊ ဟေရှာယအနေဖြင့်အာခတ</w:t>
      </w:r>
      <w:r w:rsidR="009B5ED5">
        <w:rPr>
          <w:cs/>
          <w:lang w:val="my-MM" w:bidi="my-MM"/>
        </w:rPr>
        <w:t>်အား သတိပေးခဲ့ကြောင်း ဇာတ်လမ်း</w:t>
      </w:r>
      <w:r w:rsidR="009B5ED5">
        <w:rPr>
          <w:rFonts w:hint="cs"/>
          <w:cs/>
          <w:lang w:val="my-MM" w:bidi="my-MM"/>
        </w:rPr>
        <w:t>တွင်</w:t>
      </w:r>
      <w:r w:rsidR="00384DFE">
        <w:rPr>
          <w:cs/>
          <w:lang w:val="my-MM" w:bidi="my-MM"/>
        </w:rPr>
        <w:t>ဖော်ပြ</w:t>
      </w:r>
      <w:r w:rsidR="009B5ED5">
        <w:rPr>
          <w:rFonts w:hint="cs"/>
          <w:cs/>
          <w:lang w:val="my-MM" w:bidi="my-MM"/>
        </w:rPr>
        <w:t xml:space="preserve"> </w:t>
      </w:r>
      <w:r w:rsidR="00384DFE">
        <w:rPr>
          <w:cs/>
          <w:lang w:val="my-MM" w:bidi="my-MM"/>
        </w:rPr>
        <w:t>သည်။ ဤလူမျိုးကို မကြောက်ရွံ့ရန်၊ ကယ်တင်ခြင်းအတွက</w:t>
      </w:r>
      <w:r w:rsidR="009B5ED5">
        <w:rPr>
          <w:cs/>
          <w:lang w:val="my-MM" w:bidi="my-MM"/>
        </w:rPr>
        <w:t>် ထာဝရဘုရားကို</w:t>
      </w:r>
      <w:r w:rsidR="00384DFE">
        <w:rPr>
          <w:cs/>
          <w:lang w:val="my-MM" w:bidi="my-MM"/>
        </w:rPr>
        <w:t>ကိုးစားရန် သတိပေးခဲ့</w:t>
      </w:r>
      <w:r w:rsidR="009B5ED5">
        <w:rPr>
          <w:rFonts w:hint="cs"/>
          <w:cs/>
          <w:lang w:val="my-MM" w:bidi="my-MM"/>
        </w:rPr>
        <w:t xml:space="preserve"> </w:t>
      </w:r>
      <w:r w:rsidR="00384DFE">
        <w:rPr>
          <w:cs/>
          <w:lang w:val="my-MM" w:bidi="my-MM"/>
        </w:rPr>
        <w:t>သည်။</w:t>
      </w:r>
      <w:r w:rsidR="009B5ED5">
        <w:rPr>
          <w:cs/>
          <w:lang w:val="my-MM" w:bidi="my-MM"/>
        </w:rPr>
        <w:t xml:space="preserve"> သို့သော် အာခတ်သည် ဘုရားသခင်ကို</w:t>
      </w:r>
      <w:r w:rsidR="00384DFE">
        <w:rPr>
          <w:cs/>
          <w:lang w:val="my-MM" w:bidi="my-MM"/>
        </w:rPr>
        <w:t>ယုံကြည်ရန်ငြင်းဆိုကြောင်း ၇:၁၂ တွင် တွေ့ရသည်။ ထို့ကြောင့်၊ ၇:၁</w:t>
      </w:r>
      <w:r w:rsidR="009B5ED5">
        <w:rPr>
          <w:cs/>
          <w:lang w:val="my-MM" w:bidi="my-MM"/>
        </w:rPr>
        <w:t>၃–၈:၁၈ တွင်၊ ဟေရှာယသည် အာခတ်ကို</w:t>
      </w:r>
      <w:r w:rsidR="00384DFE">
        <w:rPr>
          <w:cs/>
          <w:lang w:val="my-MM" w:bidi="my-MM"/>
        </w:rPr>
        <w:t>ပြစ်တင်ဆုံးမပြီး၊ ဘုရားသခင်သည်ယုဒပြည်</w:t>
      </w:r>
      <w:r w:rsidR="009B5ED5">
        <w:rPr>
          <w:rFonts w:hint="cs"/>
          <w:cs/>
          <w:lang w:val="my-MM" w:bidi="my-MM"/>
        </w:rPr>
        <w:t xml:space="preserve"> </w:t>
      </w:r>
      <w:r w:rsidR="00384DFE">
        <w:rPr>
          <w:cs/>
          <w:lang w:val="my-MM" w:bidi="my-MM"/>
        </w:rPr>
        <w:t>ကို အာရှုရိအင်ပါယာအားဖြင့် တရားစီရင်မည်ဟုမိန့်တော်မူကြောင်း ဇာတ်လမ်းတွင် ရှင်းပြထားသည်။ ဤသမိုင်းဆိုင်ရာဇာတ်လမ်းသည် ဤကျမ်းပိုဒ်ရှိဟေရှာယ၏ပရောဖက်ပြုချက်များအတွက် ဆက်စပ်မှု</w:t>
      </w:r>
      <w:r w:rsidR="007850C6">
        <w:rPr>
          <w:rFonts w:hint="cs"/>
          <w:cs/>
          <w:lang w:val="my-MM" w:bidi="my-MM"/>
        </w:rPr>
        <w:t xml:space="preserve"> </w:t>
      </w:r>
      <w:r w:rsidR="00384DFE">
        <w:rPr>
          <w:cs/>
          <w:lang w:val="my-MM" w:bidi="my-MM"/>
        </w:rPr>
        <w:t>တစ်ခုဖြစ်သည့် သမိုင်းနောက်ခံကိုပေးရန် ပုံစံပြုထားသည်။ သူ၏ကြိုတင်ဟောပြောမှုများကို ဤသမိုင်း</w:t>
      </w:r>
      <w:r w:rsidR="007850C6">
        <w:rPr>
          <w:rFonts w:hint="cs"/>
          <w:cs/>
          <w:lang w:val="my-MM" w:bidi="my-MM"/>
        </w:rPr>
        <w:t xml:space="preserve"> </w:t>
      </w:r>
      <w:r w:rsidR="00384DFE">
        <w:rPr>
          <w:cs/>
          <w:lang w:val="my-MM" w:bidi="my-MM"/>
        </w:rPr>
        <w:t>ဆိုင်ရာဇာတ်လမ်း၏ဆက်စပ်မှုအတွင်း သတ်မှတ်ထားသည့်အခါ၊ ဟေရှာယ၏ကြိုတင်ဟောပြောမှုများ</w:t>
      </w:r>
      <w:r w:rsidR="007850C6">
        <w:rPr>
          <w:rFonts w:hint="cs"/>
          <w:cs/>
          <w:lang w:val="my-MM" w:bidi="my-MM"/>
        </w:rPr>
        <w:t xml:space="preserve"> </w:t>
      </w:r>
      <w:r w:rsidR="007850C6">
        <w:rPr>
          <w:cs/>
          <w:lang w:val="my-MM" w:bidi="my-MM"/>
        </w:rPr>
        <w:t>ကို</w:t>
      </w:r>
      <w:r w:rsidR="00384DFE">
        <w:rPr>
          <w:cs/>
          <w:lang w:val="my-MM" w:bidi="my-MM"/>
        </w:rPr>
        <w:t>မှန်ကန်စွာနားလည်ရန် ကျွန်ုပ်တို့မျှော်လင့်နိုင်ပါသည်။</w:t>
      </w:r>
    </w:p>
    <w:p w14:paraId="160C6129" w14:textId="457FCF32" w:rsidR="005B30FD" w:rsidRDefault="00A12B30" w:rsidP="003613A1">
      <w:pPr>
        <w:pStyle w:val="BodyText0"/>
        <w:rPr>
          <w:cs/>
          <w:lang w:bidi="te"/>
        </w:rPr>
      </w:pPr>
      <w:r w:rsidRPr="00DC098C">
        <w:rPr>
          <w:cs/>
        </w:rPr>
        <mc:AlternateContent>
          <mc:Choice Requires="wps">
            <w:drawing>
              <wp:anchor distT="0" distB="0" distL="114300" distR="114300" simplePos="0" relativeHeight="251714560" behindDoc="0" locked="1" layoutInCell="1" allowOverlap="1" wp14:anchorId="43402B35" wp14:editId="6A8BF428">
                <wp:simplePos x="0" y="0"/>
                <wp:positionH relativeFrom="leftMargin">
                  <wp:posOffset>419100</wp:posOffset>
                </wp:positionH>
                <wp:positionV relativeFrom="line">
                  <wp:posOffset>0</wp:posOffset>
                </wp:positionV>
                <wp:extent cx="356235" cy="356235"/>
                <wp:effectExtent l="0" t="0" r="0" b="0"/>
                <wp:wrapNone/>
                <wp:docPr id="28" name="PARA2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3AD32D4" w14:textId="4F7ED599" w:rsidR="0053728E" w:rsidRPr="00A535F7" w:rsidRDefault="0053728E" w:rsidP="007A5132">
                            <w:pPr>
                              <w:pStyle w:val="ParaNumbering"/>
                            </w:pPr>
                            <w:r>
                              <w:rPr>
                                <w:rFonts w:cs="Corbel"/>
                                <w:cs/>
                                <w:lang w:val="my-MM" w:bidi="my-MM"/>
                              </w:rPr>
                              <w:t>028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2B35" id="PARA28" o:spid="_x0000_s1056" type="#_x0000_t202" style="position:absolute;left:0;text-align:left;margin-left:33pt;margin-top:0;width:28.05pt;height:28.05pt;z-index:25171456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BQ8lKwoCAAAhBAAA&#10;DgAAAAAAAAAAAAAAAAAuAgAAZHJzL2Uyb0RvYy54bWxQSwECLQAUAAYACAAAACEAjWdD3NwAAAAG&#10;AQAADwAAAAAAAAAAAAAAAABkBAAAZHJzL2Rvd25yZXYueG1sUEsFBgAAAAAEAAQA8wAAAG0FAAAA&#10;AA==&#10;" filled="f" stroked="f" strokeweight=".5pt">
                <v:textbox inset="0,0,0,0">
                  <w:txbxContent>
                    <w:p w14:paraId="43AD32D4" w14:textId="4F7ED599" w:rsidR="0053728E" w:rsidRPr="00A535F7" w:rsidRDefault="0053728E" w:rsidP="007A5132">
                      <w:pPr>
                        <w:pStyle w:val="ParaNumbering"/>
                      </w:pPr>
                      <w:r>
                        <w:rPr>
                          <w:rFonts w:cs="Corbel"/>
                          <w:cs/>
                          <w:lang w:val="my-MM" w:bidi="my-MM"/>
                        </w:rPr>
                        <w:t>028</w:t>
                      </w:r>
                    </w:p>
                  </w:txbxContent>
                </v:textbox>
                <w10:wrap anchorx="margin" anchory="line"/>
                <w10:anchorlock/>
              </v:shape>
            </w:pict>
          </mc:Fallback>
        </mc:AlternateContent>
      </w:r>
      <w:r w:rsidR="007850C6">
        <w:rPr>
          <w:cs/>
          <w:lang w:val="my-MM" w:bidi="my-MM"/>
        </w:rPr>
        <w:t>ဓမ္မဟောင်းအနာဂတ္တိကျမ်း</w:t>
      </w:r>
      <w:r w:rsidR="007850C6">
        <w:rPr>
          <w:rFonts w:hint="cs"/>
          <w:cs/>
          <w:lang w:val="my-MM" w:bidi="my-MM"/>
        </w:rPr>
        <w:t>များ</w:t>
      </w:r>
      <w:r w:rsidR="007850C6">
        <w:rPr>
          <w:cs/>
          <w:lang w:val="my-MM" w:bidi="my-MM"/>
        </w:rPr>
        <w:t>ကို</w:t>
      </w:r>
      <w:r w:rsidR="00384DFE">
        <w:rPr>
          <w:cs/>
          <w:lang w:val="my-MM" w:bidi="my-MM"/>
        </w:rPr>
        <w:t>ဖတ်ရှုပြီး ဇာတ်လမ်းတစ်ခုကို လေ့လာသည့်အခါတိုင်း၊ ကျွန်ုပ်တို့သည</w:t>
      </w:r>
      <w:r w:rsidR="007850C6">
        <w:rPr>
          <w:cs/>
          <w:lang w:val="my-MM" w:bidi="my-MM"/>
        </w:rPr>
        <w:t>် ဤမေးခွန်းများကို မိမိကိုယ်ကို</w:t>
      </w:r>
      <w:r w:rsidR="00384DFE">
        <w:rPr>
          <w:cs/>
          <w:lang w:val="my-MM" w:bidi="my-MM"/>
        </w:rPr>
        <w:t>မေးရပါမည်_ ကျွန်ုပ်တို့သည် ခေါ်တော်မူခြင်းဇာတ်လမ်း</w:t>
      </w:r>
      <w:r w:rsidR="007850C6">
        <w:rPr>
          <w:rFonts w:hint="cs"/>
          <w:cs/>
          <w:lang w:val="my-MM" w:bidi="my-MM"/>
        </w:rPr>
        <w:t xml:space="preserve"> </w:t>
      </w:r>
      <w:r w:rsidR="00384DFE">
        <w:rPr>
          <w:cs/>
          <w:lang w:val="my-MM" w:bidi="my-MM"/>
        </w:rPr>
        <w:t>ကို လေ့လာနေခြင်းလော။ ကျွန်ုပ်တို့သည် ပ</w:t>
      </w:r>
      <w:r w:rsidR="007850C6">
        <w:rPr>
          <w:cs/>
          <w:lang w:val="my-MM" w:bidi="my-MM"/>
        </w:rPr>
        <w:t>ုံဆောင်ချက်ဆိုင်ရာလုပ်ဆောင်မှု၏</w:t>
      </w:r>
      <w:r w:rsidR="00384DFE">
        <w:rPr>
          <w:cs/>
          <w:lang w:val="my-MM" w:bidi="my-MM"/>
        </w:rPr>
        <w:t>တင်ပြချက်ကို လေ့လာ</w:t>
      </w:r>
      <w:r w:rsidR="007850C6">
        <w:rPr>
          <w:rFonts w:hint="cs"/>
          <w:cs/>
          <w:lang w:val="my-MM" w:bidi="my-MM"/>
        </w:rPr>
        <w:t xml:space="preserve"> </w:t>
      </w:r>
      <w:r w:rsidR="00384DFE">
        <w:rPr>
          <w:cs/>
          <w:lang w:val="my-MM" w:bidi="my-MM"/>
        </w:rPr>
        <w:t>နေခြင်းလော။ သို့မဟုတ် ကျွန်ုပ်တို့သည် ရူပါရုံတင်ပ</w:t>
      </w:r>
      <w:r w:rsidR="007850C6">
        <w:rPr>
          <w:cs/>
          <w:lang w:val="my-MM" w:bidi="my-MM"/>
        </w:rPr>
        <w:t xml:space="preserve">ြချက် သို့မဟုတ် </w:t>
      </w:r>
      <w:r w:rsidR="00384DFE">
        <w:rPr>
          <w:cs/>
          <w:lang w:val="my-MM" w:bidi="my-MM"/>
        </w:rPr>
        <w:t>ပရောဖက်ပြုချက်အတွက် သမိုင်း</w:t>
      </w:r>
      <w:r w:rsidR="007850C6">
        <w:rPr>
          <w:rFonts w:hint="cs"/>
          <w:cs/>
          <w:lang w:val="my-MM" w:bidi="my-MM"/>
        </w:rPr>
        <w:t xml:space="preserve"> </w:t>
      </w:r>
      <w:r w:rsidR="00384DFE">
        <w:rPr>
          <w:cs/>
          <w:lang w:val="my-MM" w:bidi="my-MM"/>
        </w:rPr>
        <w:t>ဆိုင်ရာနောက်ခံကိုဖော်ပြသည့် ဇာတ်လမ်းတစ်ခုကို လေ့လာနေခြင်းလော။ ဤသို့သောမေးခွန်း</w:t>
      </w:r>
      <w:r w:rsidR="00F83A74">
        <w:rPr>
          <w:rFonts w:hint="cs"/>
          <w:cs/>
          <w:lang w:val="my-MM" w:bidi="my-MM"/>
        </w:rPr>
        <w:t xml:space="preserve"> </w:t>
      </w:r>
      <w:r w:rsidR="00384DFE">
        <w:rPr>
          <w:cs/>
          <w:lang w:val="my-MM" w:bidi="my-MM"/>
        </w:rPr>
        <w:t>မျိုးများ</w:t>
      </w:r>
      <w:r w:rsidR="007850C6">
        <w:rPr>
          <w:rFonts w:hint="cs"/>
          <w:cs/>
          <w:lang w:val="my-MM" w:bidi="my-MM"/>
        </w:rPr>
        <w:t xml:space="preserve"> </w:t>
      </w:r>
      <w:r w:rsidR="00384DFE">
        <w:rPr>
          <w:cs/>
          <w:lang w:val="my-MM" w:bidi="my-MM"/>
        </w:rPr>
        <w:t>ကိုမေးခြင်းအားဖြင့်၊ ကျွန်ုပ်တို့နားမလည်နိုင်အောင်ဖုံးကွယ်နေသော ကျမ်းပိုဒ်များကို နားလည်သဘော</w:t>
      </w:r>
      <w:r w:rsidR="00F83A74">
        <w:rPr>
          <w:rFonts w:hint="cs"/>
          <w:cs/>
          <w:lang w:val="my-MM" w:bidi="my-MM"/>
        </w:rPr>
        <w:t xml:space="preserve"> </w:t>
      </w:r>
      <w:r w:rsidR="00384DFE">
        <w:rPr>
          <w:cs/>
          <w:lang w:val="my-MM" w:bidi="my-MM"/>
        </w:rPr>
        <w:t>ပေါက်နိုင်မည်ဖြစ်သည်။</w:t>
      </w:r>
    </w:p>
    <w:p w14:paraId="0C4B0A7C" w14:textId="303A661D" w:rsidR="005B30FD" w:rsidRDefault="00A12B30" w:rsidP="005B30FD">
      <w:pPr>
        <w:pStyle w:val="BodyText0"/>
        <w:rPr>
          <w:cs/>
          <w:lang w:bidi="te"/>
        </w:rPr>
      </w:pPr>
      <w:r w:rsidRPr="00DC098C">
        <w:rPr>
          <w:cs/>
        </w:rPr>
        <w:lastRenderedPageBreak/>
        <mc:AlternateContent>
          <mc:Choice Requires="wps">
            <w:drawing>
              <wp:anchor distT="0" distB="0" distL="114300" distR="114300" simplePos="0" relativeHeight="251716608" behindDoc="0" locked="1" layoutInCell="1" allowOverlap="1" wp14:anchorId="078F7DA7" wp14:editId="42FFCDEE">
                <wp:simplePos x="0" y="0"/>
                <wp:positionH relativeFrom="leftMargin">
                  <wp:posOffset>419100</wp:posOffset>
                </wp:positionH>
                <wp:positionV relativeFrom="line">
                  <wp:posOffset>0</wp:posOffset>
                </wp:positionV>
                <wp:extent cx="356235" cy="356235"/>
                <wp:effectExtent l="0" t="0" r="0" b="0"/>
                <wp:wrapNone/>
                <wp:docPr id="29" name="PARA2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EDE7005" w14:textId="6704862B" w:rsidR="0053728E" w:rsidRPr="00A535F7" w:rsidRDefault="0053728E" w:rsidP="007A5132">
                            <w:pPr>
                              <w:pStyle w:val="ParaNumbering"/>
                            </w:pPr>
                            <w:r>
                              <w:rPr>
                                <w:rFonts w:cs="Corbel"/>
                                <w:cs/>
                                <w:lang w:val="my-MM" w:bidi="my-MM"/>
                              </w:rPr>
                              <w:t>029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F7DA7" id="PARA29" o:spid="_x0000_s1057" type="#_x0000_t202" style="position:absolute;left:0;text-align:left;margin-left:33pt;margin-top:0;width:28.05pt;height:28.05pt;z-index:25171660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a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qe47nGA+oLreeiZD47vFA6xZyE+M49U&#10;40Yo3/iERmrAZjB4lDTgf/3tPOUjAxilpEXpVNSitinRPywyk1Q2On50DqNjT+YeUIszfBaOZxcv&#10;+KhHV3owb6jpbeqBIWY5dqpoHN372MsX3wQX221OQi05Fvf2xfFUOoGYAH3t3ph3A+oR6XqEUVKs&#10;/AB+n9vDvz1FkCozk2DtMRzQRh1mboc3k4T+/j9n3V725jc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CD60FoLAgAAIQQA&#10;AA4AAAAAAAAAAAAAAAAALgIAAGRycy9lMm9Eb2MueG1sUEsBAi0AFAAGAAgAAAAhAI1nQ9zcAAAA&#10;BgEAAA8AAAAAAAAAAAAAAAAAZQQAAGRycy9kb3ducmV2LnhtbFBLBQYAAAAABAAEAPMAAABuBQAA&#10;AAA=&#10;" filled="f" stroked="f" strokeweight=".5pt">
                <v:textbox inset="0,0,0,0">
                  <w:txbxContent>
                    <w:p w14:paraId="3EDE7005" w14:textId="6704862B" w:rsidR="0053728E" w:rsidRPr="00A535F7" w:rsidRDefault="0053728E" w:rsidP="007A5132">
                      <w:pPr>
                        <w:pStyle w:val="ParaNumbering"/>
                      </w:pPr>
                      <w:r>
                        <w:rPr>
                          <w:rFonts w:cs="Corbel"/>
                          <w:cs/>
                          <w:lang w:val="my-MM" w:bidi="my-MM"/>
                        </w:rPr>
                        <w:t>029</w:t>
                      </w:r>
                    </w:p>
                  </w:txbxContent>
                </v:textbox>
                <w10:wrap anchorx="margin" anchory="line"/>
                <w10:anchorlock/>
              </v:shape>
            </w:pict>
          </mc:Fallback>
        </mc:AlternateContent>
      </w:r>
      <w:r w:rsidR="00384DFE">
        <w:rPr>
          <w:cs/>
          <w:lang w:val="my-MM" w:bidi="my-MM"/>
        </w:rPr>
        <w:t>စာပေဆိုင်ရာ ပရောဖက်ပြုချက်သင်ခန်းစာတွင်၊ ပရောဖက်များသည် ၎င်းတို့၏ကျမ်းများ၌ သမိုင်းဆိုင်ရာဇာတ်လမ်းများကိုထည့်သွင်းထားကြောင်း</w:t>
      </w:r>
      <w:r w:rsidR="00F83A74">
        <w:rPr>
          <w:cs/>
          <w:lang w:val="my-MM" w:bidi="my-MM"/>
        </w:rPr>
        <w:t>ကို</w:t>
      </w:r>
      <w:r w:rsidR="00F83A74">
        <w:rPr>
          <w:rFonts w:hint="cs"/>
          <w:cs/>
          <w:lang w:val="my-MM" w:bidi="my-MM"/>
        </w:rPr>
        <w:t xml:space="preserve"> </w:t>
      </w:r>
      <w:r w:rsidR="00F83A74">
        <w:rPr>
          <w:cs/>
          <w:lang w:val="my-MM" w:bidi="my-MM"/>
        </w:rPr>
        <w:t>တွေ့မြင်ခဲ့ပြီး</w:t>
      </w:r>
      <w:r w:rsidR="00384DFE">
        <w:rPr>
          <w:cs/>
          <w:lang w:val="my-MM" w:bidi="my-MM"/>
        </w:rPr>
        <w:t>ဖြစ်သည်။ ယခုကျွန်ုပ်တို့သည် သမ္မာကျမ်းစာ၏ဤ</w:t>
      </w:r>
      <w:r w:rsidR="00F83A74">
        <w:rPr>
          <w:cs/>
          <w:lang w:val="my-MM" w:bidi="my-MM"/>
        </w:rPr>
        <w:t>အပိုင်းတွင်တွေ့ရသော ဒုတိယမြောက်</w:t>
      </w:r>
      <w:r w:rsidR="00384DFE">
        <w:rPr>
          <w:cs/>
          <w:lang w:val="my-MM" w:bidi="my-MM"/>
        </w:rPr>
        <w:t>အဓိကအကြောင်းအရာဖြစ်သည့်—ဘုရား</w:t>
      </w:r>
      <w:r w:rsidR="00F83A74">
        <w:rPr>
          <w:rFonts w:hint="cs"/>
          <w:cs/>
          <w:lang w:val="my-MM" w:bidi="my-MM"/>
        </w:rPr>
        <w:t xml:space="preserve"> </w:t>
      </w:r>
      <w:r w:rsidR="00384DFE">
        <w:rPr>
          <w:cs/>
          <w:lang w:val="my-MM" w:bidi="my-MM"/>
        </w:rPr>
        <w:t>သခင်နှင့် ပရောဖက်ပြုသူများ၏ဆက်သွယ်မှုကို ဆက်လက်လေ့လာကြမည်ဖြစ်သည်။</w:t>
      </w:r>
    </w:p>
    <w:p w14:paraId="320637DD" w14:textId="64B19918" w:rsidR="005B30FD" w:rsidRDefault="00384DFE" w:rsidP="005B30FD">
      <w:pPr>
        <w:pStyle w:val="ChapterHeading"/>
        <w:rPr>
          <w:cs/>
          <w:lang w:bidi="ta-IN"/>
        </w:rPr>
      </w:pPr>
      <w:bookmarkStart w:id="12" w:name="_Toc158467834"/>
      <w:r w:rsidRPr="00384DFE">
        <w:rPr>
          <w:cs/>
          <w:lang w:val="my-MM" w:bidi="my-MM"/>
        </w:rPr>
        <w:t>ဘုရားသခင်နှင့် ဆက်သွယ်ခြင်း</w:t>
      </w:r>
      <w:bookmarkEnd w:id="12"/>
    </w:p>
    <w:p w14:paraId="109AA0B4" w14:textId="7DD274B0" w:rsidR="005B30FD" w:rsidRDefault="00A12B30" w:rsidP="003613A1">
      <w:pPr>
        <w:pStyle w:val="BodyText0"/>
        <w:rPr>
          <w:cs/>
          <w:lang w:bidi="te"/>
        </w:rPr>
      </w:pPr>
      <w:r w:rsidRPr="00DC098C">
        <w:rPr>
          <w:cs/>
        </w:rPr>
        <mc:AlternateContent>
          <mc:Choice Requires="wps">
            <w:drawing>
              <wp:anchor distT="0" distB="0" distL="114300" distR="114300" simplePos="0" relativeHeight="251718656" behindDoc="0" locked="1" layoutInCell="1" allowOverlap="1" wp14:anchorId="1DBF50B3" wp14:editId="2C5138E1">
                <wp:simplePos x="0" y="0"/>
                <wp:positionH relativeFrom="leftMargin">
                  <wp:posOffset>419100</wp:posOffset>
                </wp:positionH>
                <wp:positionV relativeFrom="line">
                  <wp:posOffset>0</wp:posOffset>
                </wp:positionV>
                <wp:extent cx="356235" cy="356235"/>
                <wp:effectExtent l="0" t="0" r="0" b="0"/>
                <wp:wrapNone/>
                <wp:docPr id="30" name="PARA3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3506370" w14:textId="02CD4222" w:rsidR="0053728E" w:rsidRPr="00A535F7" w:rsidRDefault="0053728E" w:rsidP="007A5132">
                            <w:pPr>
                              <w:pStyle w:val="ParaNumbering"/>
                            </w:pPr>
                            <w:r>
                              <w:rPr>
                                <w:rFonts w:cs="Corbel"/>
                                <w:cs/>
                                <w:lang w:val="my-MM" w:bidi="my-MM"/>
                              </w:rPr>
                              <w:t>030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F50B3" id="PARA30" o:spid="_x0000_s1058" type="#_x0000_t202" style="position:absolute;left:0;text-align:left;margin-left:33pt;margin-top:0;width:28.05pt;height:28.05pt;z-index:25171865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7I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qeYj3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E/lzsgLAgAAIQQA&#10;AA4AAAAAAAAAAAAAAAAALgIAAGRycy9lMm9Eb2MueG1sUEsBAi0AFAAGAAgAAAAhAI1nQ9zcAAAA&#10;BgEAAA8AAAAAAAAAAAAAAAAAZQQAAGRycy9kb3ducmV2LnhtbFBLBQYAAAAABAAEAPMAAABuBQAA&#10;AAA=&#10;" filled="f" stroked="f" strokeweight=".5pt">
                <v:textbox inset="0,0,0,0">
                  <w:txbxContent>
                    <w:p w14:paraId="03506370" w14:textId="02CD4222" w:rsidR="0053728E" w:rsidRPr="00A535F7" w:rsidRDefault="0053728E" w:rsidP="007A5132">
                      <w:pPr>
                        <w:pStyle w:val="ParaNumbering"/>
                      </w:pPr>
                      <w:r>
                        <w:rPr>
                          <w:rFonts w:cs="Corbel"/>
                          <w:cs/>
                          <w:lang w:val="my-MM" w:bidi="my-MM"/>
                        </w:rPr>
                        <w:t>030</w:t>
                      </w:r>
                    </w:p>
                  </w:txbxContent>
                </v:textbox>
                <w10:wrap anchorx="margin" anchory="line"/>
                <w10:anchorlock/>
              </v:shape>
            </w:pict>
          </mc:Fallback>
        </mc:AlternateContent>
      </w:r>
      <w:r w:rsidR="00384DFE">
        <w:rPr>
          <w:cs/>
          <w:lang w:val="my-MM" w:bidi="my-MM"/>
        </w:rPr>
        <w:t>ဓမ္မဟောင်းပရောဖက်များသည် ဘုရားသခင်ကိုချစ်မြတ်နိုးသော ယောက်ျားမိန်းမများဖြစ်သော</w:t>
      </w:r>
      <w:r w:rsidR="00F83A74">
        <w:rPr>
          <w:rFonts w:hint="cs"/>
          <w:cs/>
          <w:lang w:val="my-MM" w:bidi="my-MM"/>
        </w:rPr>
        <w:t xml:space="preserve"> </w:t>
      </w:r>
      <w:r w:rsidR="00384DFE">
        <w:rPr>
          <w:cs/>
          <w:lang w:val="my-MM" w:bidi="my-MM"/>
        </w:rPr>
        <w:t>ကြောင့် သူတို့၏ဘဝသည် ဆုတောင်းခြင်းနှင့် ပြည့်နေပါသည်။ သို့သော် သူတို့သည် သူတို့၏ကျမ်းစာ</w:t>
      </w:r>
      <w:r w:rsidR="00F83A74">
        <w:rPr>
          <w:rFonts w:hint="cs"/>
          <w:cs/>
          <w:lang w:val="my-MM" w:bidi="my-MM"/>
        </w:rPr>
        <w:t xml:space="preserve"> </w:t>
      </w:r>
      <w:r w:rsidR="00384DFE">
        <w:rPr>
          <w:cs/>
          <w:lang w:val="my-MM" w:bidi="my-MM"/>
        </w:rPr>
        <w:t>များကိုနှစ်သက်ကြပြီး၊ သူတို့၏ကျမ်းစာများမှ ဆုတောင်းနည်းကိုသင်ယူခဲ့ကြကြောင်းကိုလည်း ကျွန်ုပ်</w:t>
      </w:r>
      <w:r w:rsidR="00F83A74">
        <w:rPr>
          <w:rFonts w:hint="cs"/>
          <w:cs/>
          <w:lang w:val="my-MM" w:bidi="my-MM"/>
        </w:rPr>
        <w:t xml:space="preserve"> </w:t>
      </w:r>
      <w:r w:rsidR="00384DFE">
        <w:rPr>
          <w:cs/>
          <w:lang w:val="my-MM" w:bidi="my-MM"/>
        </w:rPr>
        <w:t>တို့သတိရရမည်ဖြစ်သည်။ ထို့ကြောင့်၊ ဓမ္မဟောင်းပရောဖက်များသည် ဆာလံကျမ်း၏ဆုတောင်းသည့်</w:t>
      </w:r>
      <w:r w:rsidR="00F83A74">
        <w:rPr>
          <w:rFonts w:hint="cs"/>
          <w:cs/>
          <w:lang w:val="my-MM" w:bidi="my-MM"/>
        </w:rPr>
        <w:t xml:space="preserve"> </w:t>
      </w:r>
      <w:r w:rsidR="00384DFE">
        <w:rPr>
          <w:cs/>
          <w:lang w:val="my-MM" w:bidi="my-MM"/>
        </w:rPr>
        <w:t xml:space="preserve">နည်းလမ်းများဖြင့် ဘုရားသခင်ထံဆုတောင်းခဲ့ကြသည်ကို တွေ့ရှိရသည်။ စိတ်ကူး၍ရနိုင်သမျှသော ဆုတောင်းချက်အမျိုးအစားအပြည့်အစုံကို </w:t>
      </w:r>
      <w:r w:rsidR="0047277B">
        <w:rPr>
          <w:cs/>
          <w:lang w:val="my-MM" w:bidi="my-MM"/>
        </w:rPr>
        <w:t xml:space="preserve">အနာဂတ္တိကျမ်းများတွင် </w:t>
      </w:r>
      <w:r w:rsidR="00384DFE">
        <w:rPr>
          <w:cs/>
          <w:lang w:val="my-MM" w:bidi="my-MM"/>
        </w:rPr>
        <w:t>တွေ့နိုင်ပါသည်။</w:t>
      </w:r>
    </w:p>
    <w:p w14:paraId="1CBD30E4" w14:textId="13CCEC7D" w:rsidR="005B30FD" w:rsidRDefault="00A12B30" w:rsidP="003613A1">
      <w:pPr>
        <w:pStyle w:val="BodyText0"/>
        <w:rPr>
          <w:cs/>
          <w:lang w:bidi="te"/>
        </w:rPr>
      </w:pPr>
      <w:r w:rsidRPr="00DC098C">
        <w:rPr>
          <w:cs/>
        </w:rPr>
        <mc:AlternateContent>
          <mc:Choice Requires="wps">
            <w:drawing>
              <wp:anchor distT="0" distB="0" distL="114300" distR="114300" simplePos="0" relativeHeight="251720704" behindDoc="0" locked="1" layoutInCell="1" allowOverlap="1" wp14:anchorId="2D6E107E" wp14:editId="1BABE3DC">
                <wp:simplePos x="0" y="0"/>
                <wp:positionH relativeFrom="leftMargin">
                  <wp:posOffset>419100</wp:posOffset>
                </wp:positionH>
                <wp:positionV relativeFrom="line">
                  <wp:posOffset>0</wp:posOffset>
                </wp:positionV>
                <wp:extent cx="356235" cy="356235"/>
                <wp:effectExtent l="0" t="0" r="0" b="0"/>
                <wp:wrapNone/>
                <wp:docPr id="31" name="PARA3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DF61B39" w14:textId="4333FAB0" w:rsidR="0053728E" w:rsidRPr="00A535F7" w:rsidRDefault="0053728E" w:rsidP="007A5132">
                            <w:pPr>
                              <w:pStyle w:val="ParaNumbering"/>
                            </w:pPr>
                            <w:r>
                              <w:rPr>
                                <w:rFonts w:cs="Corbel"/>
                                <w:cs/>
                                <w:lang w:val="my-MM" w:bidi="my-MM"/>
                              </w:rPr>
                              <w:t>031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E107E" id="PARA31" o:spid="_x0000_s1059" type="#_x0000_t202" style="position:absolute;left:0;text-align:left;margin-left:33pt;margin-top:0;width:28.05pt;height:28.05pt;z-index:25172070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u5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qdYjH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GoQO7kLAgAAIQQA&#10;AA4AAAAAAAAAAAAAAAAALgIAAGRycy9lMm9Eb2MueG1sUEsBAi0AFAAGAAgAAAAhAI1nQ9zcAAAA&#10;BgEAAA8AAAAAAAAAAAAAAAAAZQQAAGRycy9kb3ducmV2LnhtbFBLBQYAAAAABAAEAPMAAABuBQAA&#10;AAA=&#10;" filled="f" stroked="f" strokeweight=".5pt">
                <v:textbox inset="0,0,0,0">
                  <w:txbxContent>
                    <w:p w14:paraId="0DF61B39" w14:textId="4333FAB0" w:rsidR="0053728E" w:rsidRPr="00A535F7" w:rsidRDefault="0053728E" w:rsidP="007A5132">
                      <w:pPr>
                        <w:pStyle w:val="ParaNumbering"/>
                      </w:pPr>
                      <w:r>
                        <w:rPr>
                          <w:rFonts w:cs="Corbel"/>
                          <w:cs/>
                          <w:lang w:val="my-MM" w:bidi="my-MM"/>
                        </w:rPr>
                        <w:t>031</w:t>
                      </w:r>
                    </w:p>
                  </w:txbxContent>
                </v:textbox>
                <w10:wrap anchorx="margin" anchory="line"/>
                <w10:anchorlock/>
              </v:shape>
            </w:pict>
          </mc:Fallback>
        </mc:AlternateContent>
      </w:r>
      <w:r w:rsidR="00384DFE">
        <w:rPr>
          <w:cs/>
          <w:lang w:val="my-MM" w:bidi="my-MM"/>
        </w:rPr>
        <w:t>ပိုမိုထင်ရှားစေရန်အတွက်၊ အနာဂတ္တိကျမ်းများတွင်တွေ့ရသည့် ဆုတောင်းခြင်းဆိုင်ရာအပိုင်း</w:t>
      </w:r>
      <w:r w:rsidR="0047277B">
        <w:rPr>
          <w:rFonts w:hint="cs"/>
          <w:cs/>
          <w:lang w:val="my-MM" w:bidi="my-MM"/>
        </w:rPr>
        <w:t xml:space="preserve"> </w:t>
      </w:r>
      <w:r w:rsidR="00384DFE">
        <w:rPr>
          <w:cs/>
          <w:lang w:val="my-MM" w:bidi="my-MM"/>
        </w:rPr>
        <w:t>နှစ်ခုကို သုံးသပ်ပါမည်။ မြည်တမ်းဆ</w:t>
      </w:r>
      <w:r w:rsidR="0047277B">
        <w:rPr>
          <w:cs/>
          <w:lang w:val="my-MM" w:bidi="my-MM"/>
        </w:rPr>
        <w:t>ုတောင်းခြင်းများကို ဦးစွာပြော</w:t>
      </w:r>
      <w:r w:rsidR="0047277B">
        <w:rPr>
          <w:rFonts w:hint="cs"/>
          <w:cs/>
          <w:lang w:val="my-MM" w:bidi="my-MM"/>
        </w:rPr>
        <w:t>ပြီး</w:t>
      </w:r>
      <w:r w:rsidR="0047277B">
        <w:rPr>
          <w:cs/>
          <w:lang w:val="my-MM" w:bidi="my-MM"/>
        </w:rPr>
        <w:t>၊</w:t>
      </w:r>
      <w:r w:rsidR="00384DFE">
        <w:rPr>
          <w:cs/>
          <w:lang w:val="my-MM" w:bidi="my-MM"/>
        </w:rPr>
        <w:t xml:space="preserve"> ချီးမွမ်းဆုတောင်းခြင်းများကို ဒုတိယဖော်ပြပါ</w:t>
      </w:r>
      <w:r w:rsidR="0047277B">
        <w:rPr>
          <w:cs/>
          <w:lang w:val="my-MM" w:bidi="my-MM"/>
        </w:rPr>
        <w:t>မည်။ ပရောဖက်များသည် ဘုရားသခင်</w:t>
      </w:r>
      <w:r w:rsidR="0047277B">
        <w:rPr>
          <w:rFonts w:hint="cs"/>
          <w:cs/>
          <w:lang w:val="my-MM" w:bidi="my-MM"/>
        </w:rPr>
        <w:t>ထံ</w:t>
      </w:r>
      <w:r w:rsidR="00384DFE">
        <w:rPr>
          <w:cs/>
          <w:lang w:val="my-MM" w:bidi="my-MM"/>
        </w:rPr>
        <w:t>ဆုတောင်းသောအခါ၊ ဝမ်းနည်းခြင်းနှင့် ရွှင်လန်းမှုအပြည့်ဖြင့် သူတို့၏စိတ်နှလုံးကိုဖွင့်၍ ဆုတောင်းကြသည်။ ပရောဖက်များသည် မြည်တမ်း</w:t>
      </w:r>
      <w:r w:rsidR="0047277B">
        <w:rPr>
          <w:rFonts w:hint="cs"/>
          <w:cs/>
          <w:lang w:val="my-MM" w:bidi="my-MM"/>
        </w:rPr>
        <w:t xml:space="preserve"> </w:t>
      </w:r>
      <w:r w:rsidR="00384DFE">
        <w:rPr>
          <w:cs/>
          <w:lang w:val="my-MM" w:bidi="my-MM"/>
        </w:rPr>
        <w:t>ဆုတောင်းခြင်းများဖြင့် ဘုရားသခင်အား မိမိကိုယ်ကိုမည်သို့ဖော်ပြခဲ့သည်ကို ဦးစွာကြည့်ကြပါစို့။</w:t>
      </w:r>
    </w:p>
    <w:p w14:paraId="42610821" w14:textId="35DDE594" w:rsidR="005B30FD" w:rsidRDefault="00384DFE" w:rsidP="00004070">
      <w:pPr>
        <w:pStyle w:val="PanelHeading"/>
        <w:rPr>
          <w:cs/>
          <w:lang w:bidi="ta-IN"/>
        </w:rPr>
      </w:pPr>
      <w:bookmarkStart w:id="13" w:name="_Toc158467835"/>
      <w:r>
        <w:rPr>
          <w:cs/>
          <w:lang w:val="my-MM" w:bidi="my-MM"/>
        </w:rPr>
        <w:t>မြည်တမ်းဆုတောင်းခြင်းများ</w:t>
      </w:r>
      <w:bookmarkEnd w:id="13"/>
    </w:p>
    <w:p w14:paraId="1BF4A989" w14:textId="7AEC7544" w:rsidR="005B30FD" w:rsidRDefault="00A12B30" w:rsidP="003613A1">
      <w:pPr>
        <w:pStyle w:val="BodyText0"/>
        <w:rPr>
          <w:cs/>
          <w:lang w:bidi="te"/>
        </w:rPr>
      </w:pPr>
      <w:r w:rsidRPr="00DC098C">
        <w:rPr>
          <w:cs/>
        </w:rPr>
        <mc:AlternateContent>
          <mc:Choice Requires="wps">
            <w:drawing>
              <wp:anchor distT="0" distB="0" distL="114300" distR="114300" simplePos="0" relativeHeight="251722752" behindDoc="0" locked="1" layoutInCell="1" allowOverlap="1" wp14:anchorId="43B42A08" wp14:editId="2B5FF7A3">
                <wp:simplePos x="0" y="0"/>
                <wp:positionH relativeFrom="leftMargin">
                  <wp:posOffset>419100</wp:posOffset>
                </wp:positionH>
                <wp:positionV relativeFrom="line">
                  <wp:posOffset>0</wp:posOffset>
                </wp:positionV>
                <wp:extent cx="356235" cy="356235"/>
                <wp:effectExtent l="0" t="0" r="0" b="0"/>
                <wp:wrapNone/>
                <wp:docPr id="32" name="PARA3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4BD3D67" w14:textId="36EB954A" w:rsidR="0053728E" w:rsidRPr="00A535F7" w:rsidRDefault="0053728E" w:rsidP="007A5132">
                            <w:pPr>
                              <w:pStyle w:val="ParaNumbering"/>
                            </w:pPr>
                            <w:r>
                              <w:rPr>
                                <w:rFonts w:cs="Corbel"/>
                                <w:cs/>
                                <w:lang w:val="my-MM" w:bidi="my-MM"/>
                              </w:rPr>
                              <w:t>032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42A08" id="PARA32" o:spid="_x0000_s1060" type="#_x0000_t202" style="position:absolute;left:0;text-align:left;margin-left:33pt;margin-top:0;width:28.05pt;height:28.05pt;z-index:25172275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M3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NU7xedzjAPUF1/PQMx8c3yocYsdCfGEe&#10;qcaNUL7xGY3UgM1g8ChpwP/823nKRwYwSkmL0qmoRW1Tor9bZCapbHT86BxGx57MA6AWZ/gsHM8u&#10;XvBRj670YN5Q05vUA0PMcuxU0Ti6D7GXL74JLjabnIRacizu7N7xVDqBmAB97d6YdwPqEel6glFS&#10;rHwHfp/bw785RZAqM5Ng7TEc0EYdZm6HN5OE/vt/zrq97PU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Q3YM3DAIAACEE&#10;AAAOAAAAAAAAAAAAAAAAAC4CAABkcnMvZTJvRG9jLnhtbFBLAQItABQABgAIAAAAIQCNZ0Pc3AAA&#10;AAYBAAAPAAAAAAAAAAAAAAAAAGYEAABkcnMvZG93bnJldi54bWxQSwUGAAAAAAQABADzAAAAbwUA&#10;AAAA&#10;" filled="f" stroked="f" strokeweight=".5pt">
                <v:textbox inset="0,0,0,0">
                  <w:txbxContent>
                    <w:p w14:paraId="74BD3D67" w14:textId="36EB954A" w:rsidR="0053728E" w:rsidRPr="00A535F7" w:rsidRDefault="0053728E" w:rsidP="007A5132">
                      <w:pPr>
                        <w:pStyle w:val="ParaNumbering"/>
                      </w:pPr>
                      <w:r>
                        <w:rPr>
                          <w:rFonts w:cs="Corbel"/>
                          <w:cs/>
                          <w:lang w:val="my-MM" w:bidi="my-MM"/>
                        </w:rPr>
                        <w:t>032</w:t>
                      </w:r>
                    </w:p>
                  </w:txbxContent>
                </v:textbox>
                <w10:wrap anchorx="margin" anchory="line"/>
                <w10:anchorlock/>
              </v:shape>
            </w:pict>
          </mc:Fallback>
        </mc:AlternateContent>
      </w:r>
      <w:r w:rsidR="00384DFE">
        <w:rPr>
          <w:cs/>
          <w:lang w:val="my-MM" w:bidi="my-MM"/>
        </w:rPr>
        <w:t>ဝမ်းနည်းစရာမှာ၊ ယနေ့ခရစ်ယာန်များစွာသည် မြည်တမ်းခြင်းဟုခေါ်သော ထိုဆုတောင်းအမျိုး</w:t>
      </w:r>
      <w:r w:rsidR="0047277B">
        <w:rPr>
          <w:rFonts w:hint="cs"/>
          <w:cs/>
          <w:lang w:val="my-MM" w:bidi="my-MM"/>
        </w:rPr>
        <w:t xml:space="preserve"> </w:t>
      </w:r>
      <w:r w:rsidR="00384DFE">
        <w:rPr>
          <w:cs/>
          <w:lang w:val="my-MM" w:bidi="my-MM"/>
        </w:rPr>
        <w:t xml:space="preserve">အစားကို သိပ်မသိရှိကြပါ။ မြည်တမ်းခြင်းသည် စိတ်ပျက်ခြင်း၊ ဝမ်းနည်းခြင်းနှင့် စိတ်ရှုပ်ထွေးခြင်းကို </w:t>
      </w:r>
      <w:r w:rsidR="0047277B">
        <w:rPr>
          <w:cs/>
          <w:lang w:val="my-MM" w:bidi="my-MM"/>
        </w:rPr>
        <w:t>ဘုရား</w:t>
      </w:r>
      <w:r w:rsidR="00384DFE">
        <w:rPr>
          <w:cs/>
          <w:lang w:val="my-MM" w:bidi="my-MM"/>
        </w:rPr>
        <w:t>သခင်အားဖော်ပြကာဆုတောင်းခြင်းပင်ဖြစ်သည်။ ကျွန်ုပ်တို့ခေတ်တွင်၊ ခရစ်ယာန်များစွာသည် ထိုသို့ဆုတောင်းရန် မသင့်လျော်ဟုထင်ကြသော်လည်း၊ ထိုဆုတောင်း</w:t>
      </w:r>
      <w:r w:rsidR="0047277B">
        <w:rPr>
          <w:cs/>
          <w:lang w:val="my-MM" w:bidi="my-MM"/>
        </w:rPr>
        <w:t>ခြင်း</w:t>
      </w:r>
      <w:r w:rsidR="00384DFE">
        <w:rPr>
          <w:cs/>
          <w:lang w:val="my-MM" w:bidi="my-MM"/>
        </w:rPr>
        <w:t xml:space="preserve">မျိုးသည် </w:t>
      </w:r>
      <w:r w:rsidR="0047277B">
        <w:rPr>
          <w:cs/>
          <w:lang w:val="my-MM" w:bidi="my-MM"/>
        </w:rPr>
        <w:t>ဘုရား</w:t>
      </w:r>
      <w:r w:rsidR="00384DFE">
        <w:rPr>
          <w:cs/>
          <w:lang w:val="my-MM" w:bidi="my-MM"/>
        </w:rPr>
        <w:t>သခင်ထံတော်</w:t>
      </w:r>
      <w:r w:rsidR="0047277B">
        <w:rPr>
          <w:rFonts w:hint="cs"/>
          <w:cs/>
          <w:lang w:val="my-MM" w:bidi="my-MM"/>
        </w:rPr>
        <w:t xml:space="preserve"> </w:t>
      </w:r>
      <w:r w:rsidR="00384DFE">
        <w:rPr>
          <w:cs/>
          <w:lang w:val="my-MM" w:bidi="my-MM"/>
        </w:rPr>
        <w:t>၌ကျွန်ုပ်တို့၏အသက်တာအတွက် အလွန်အရေးကြီးသောအစိတ်အပိုင်းတစ်ခုဖြစ်ကြောင်း ဓမ္မဟောင်း</w:t>
      </w:r>
      <w:r w:rsidR="0047277B">
        <w:rPr>
          <w:rFonts w:hint="cs"/>
          <w:cs/>
          <w:lang w:val="my-MM" w:bidi="my-MM"/>
        </w:rPr>
        <w:t xml:space="preserve"> </w:t>
      </w:r>
      <w:r w:rsidR="00384DFE">
        <w:rPr>
          <w:cs/>
          <w:lang w:val="my-MM" w:bidi="my-MM"/>
        </w:rPr>
        <w:t>ပရောဖက်များကဖော်ပြနေသည်ကို တွေ့ရသည်။ ပရောဖက်များသည် သူတို့၏စိတ်ရှုပ်ထွေးမှု၊ စိတ်ပျက်</w:t>
      </w:r>
      <w:r w:rsidR="0047277B">
        <w:rPr>
          <w:rFonts w:hint="cs"/>
          <w:cs/>
          <w:lang w:val="my-MM" w:bidi="my-MM"/>
        </w:rPr>
        <w:t xml:space="preserve"> </w:t>
      </w:r>
      <w:r w:rsidR="00384DFE">
        <w:rPr>
          <w:cs/>
          <w:lang w:val="my-MM" w:bidi="my-MM"/>
        </w:rPr>
        <w:t>မှုနှင့် ဝမ်းနည်းမှုတို့ကို ဘုရားသခင်ထံဖော်ပြခဲ့ကြသည်။ မြည်တမ်းသံများကို အနာဂတ္တိကျမ်းများတစ်</w:t>
      </w:r>
      <w:r w:rsidR="0047277B">
        <w:rPr>
          <w:rFonts w:hint="cs"/>
          <w:cs/>
          <w:lang w:val="my-MM" w:bidi="my-MM"/>
        </w:rPr>
        <w:t xml:space="preserve"> </w:t>
      </w:r>
      <w:r w:rsidR="00384DFE">
        <w:rPr>
          <w:cs/>
          <w:lang w:val="my-MM" w:bidi="my-MM"/>
        </w:rPr>
        <w:t>လျှောက် တွေ့ရသည်။ ယေရမိအနာဂတ္တိကျမ်း၊ မြည်တမ်းစကားနှင့် ဟဗက္ကုတ်အနာဂတ္တိကျမ်းတို့သည် ၎င်းတို့၏ကျယ်ပြောလှသော မြည်တမ်းခြင်းအတွက်ထင်ရှားသော်လည်း၊ ဤဆုတောင်းချက်မျိုးများ</w:t>
      </w:r>
      <w:r w:rsidR="0047277B">
        <w:rPr>
          <w:rFonts w:hint="cs"/>
          <w:cs/>
          <w:lang w:val="my-MM" w:bidi="my-MM"/>
        </w:rPr>
        <w:t xml:space="preserve"> </w:t>
      </w:r>
      <w:r w:rsidR="00384DFE">
        <w:rPr>
          <w:cs/>
          <w:lang w:val="my-MM" w:bidi="my-MM"/>
        </w:rPr>
        <w:t>သည် အခြား</w:t>
      </w:r>
      <w:r w:rsidR="0047277B">
        <w:rPr>
          <w:cs/>
          <w:lang w:val="my-MM" w:bidi="my-MM"/>
        </w:rPr>
        <w:t>အနာဂတ္တိကျမ်း</w:t>
      </w:r>
      <w:r w:rsidR="00384DFE">
        <w:rPr>
          <w:cs/>
          <w:lang w:val="my-MM" w:bidi="my-MM"/>
        </w:rPr>
        <w:t>များစွာတွင်လည်း တွေ့ရသည်။ အမှန်တကယ်တွင်၊ ဟဂ္ဂဲအနာဂတ္တိကျမ်း</w:t>
      </w:r>
      <w:r w:rsidR="0047277B">
        <w:rPr>
          <w:rFonts w:hint="cs"/>
          <w:cs/>
          <w:lang w:val="my-MM" w:bidi="my-MM"/>
        </w:rPr>
        <w:t xml:space="preserve"> </w:t>
      </w:r>
      <w:r w:rsidR="00384DFE">
        <w:rPr>
          <w:cs/>
          <w:lang w:val="my-MM" w:bidi="my-MM"/>
        </w:rPr>
        <w:t xml:space="preserve">သည် မြည်တမ်းခြင်းနှင့်ပတ်သက်၍ဆက်စပ်မှုအနည်းဆုံးဖြစ်သည့် တစ်ခုတည်းသော </w:t>
      </w:r>
      <w:r w:rsidR="0047277B">
        <w:rPr>
          <w:cs/>
          <w:lang w:val="my-MM" w:bidi="my-MM"/>
        </w:rPr>
        <w:t>အနာဂတ္တိကျမ်း</w:t>
      </w:r>
      <w:r w:rsidR="0047277B">
        <w:rPr>
          <w:rFonts w:hint="cs"/>
          <w:cs/>
          <w:lang w:val="my-MM" w:bidi="my-MM"/>
        </w:rPr>
        <w:t xml:space="preserve"> </w:t>
      </w:r>
      <w:r w:rsidR="0047277B">
        <w:rPr>
          <w:cs/>
          <w:lang w:val="my-MM" w:bidi="my-MM"/>
        </w:rPr>
        <w:lastRenderedPageBreak/>
        <w:t>ဖြစ်သည်။</w:t>
      </w:r>
      <w:r w:rsidR="00384DFE">
        <w:rPr>
          <w:cs/>
          <w:lang w:val="my-MM" w:bidi="my-MM"/>
        </w:rPr>
        <w:t xml:space="preserve"> ဤအရာသည် ပရောဖက်ပြုချက်ဆိုင်ရာဓမ္မအမှုတော်၏ အဓိကအစိတ်အပိုင်းဖြစ်ကြောင်း </w:t>
      </w:r>
      <w:r w:rsidR="0047277B">
        <w:rPr>
          <w:cs/>
          <w:lang w:val="my-MM" w:bidi="my-MM"/>
        </w:rPr>
        <w:t>အနာဂတ္တိကျမ်း</w:t>
      </w:r>
      <w:r w:rsidR="00384DFE">
        <w:rPr>
          <w:cs/>
          <w:lang w:val="my-MM" w:bidi="my-MM"/>
        </w:rPr>
        <w:t>များအတွင်း မြည်တမ်းဆုတောင်းသည့်အကြိမ်အရေအတွက်သည် ဖော်ပြနေပါသည်။</w:t>
      </w:r>
    </w:p>
    <w:p w14:paraId="7D80D2D5" w14:textId="4C7220CE" w:rsidR="005B30FD" w:rsidRDefault="00A12B30" w:rsidP="003613A1">
      <w:pPr>
        <w:pStyle w:val="BodyText0"/>
        <w:rPr>
          <w:cs/>
          <w:lang w:bidi="te"/>
        </w:rPr>
      </w:pPr>
      <w:r w:rsidRPr="00DC098C">
        <w:rPr>
          <w:cs/>
        </w:rPr>
        <mc:AlternateContent>
          <mc:Choice Requires="wps">
            <w:drawing>
              <wp:anchor distT="0" distB="0" distL="114300" distR="114300" simplePos="0" relativeHeight="251724800" behindDoc="0" locked="1" layoutInCell="1" allowOverlap="1" wp14:anchorId="4FDB48C4" wp14:editId="2719FF32">
                <wp:simplePos x="0" y="0"/>
                <wp:positionH relativeFrom="leftMargin">
                  <wp:posOffset>419100</wp:posOffset>
                </wp:positionH>
                <wp:positionV relativeFrom="line">
                  <wp:posOffset>0</wp:posOffset>
                </wp:positionV>
                <wp:extent cx="356235" cy="356235"/>
                <wp:effectExtent l="0" t="0" r="0" b="0"/>
                <wp:wrapNone/>
                <wp:docPr id="33" name="PARA3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38E44C2" w14:textId="0497C552" w:rsidR="0053728E" w:rsidRPr="00A535F7" w:rsidRDefault="0053728E" w:rsidP="007A5132">
                            <w:pPr>
                              <w:pStyle w:val="ParaNumbering"/>
                            </w:pPr>
                            <w:r>
                              <w:rPr>
                                <w:rFonts w:cs="Corbel"/>
                                <w:cs/>
                                <w:lang w:val="my-MM" w:bidi="my-MM"/>
                              </w:rPr>
                              <w:t>033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B48C4" id="PARA33" o:spid="_x0000_s1061" type="#_x0000_t202" style="position:absolute;left:0;text-align:left;margin-left:33pt;margin-top:0;width:28.05pt;height:28.05pt;z-index:25172480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ZG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Ok0x7nGA+oLreeiZD47vFA6xZyE+M49U&#10;40Yo3/iERmrAZjB4lDTgf/3tPOUjAxilpEXpVNSitinRPywyk1Q2On50DqNjT+YeUIszfBaOZxcv&#10;+KhHV3owb6jpbeqBIWY5dqpoHN372MsX3wQX221OQi05Fvf2xfFUOoGYAH3t3ph3A+oR6XqEUVKs&#10;/AB+n9vDvz1FkCozk2DtMRzQRh1mboc3k4T+/j9n3V725jc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PUodkYLAgAAIQQA&#10;AA4AAAAAAAAAAAAAAAAALgIAAGRycy9lMm9Eb2MueG1sUEsBAi0AFAAGAAgAAAAhAI1nQ9zcAAAA&#10;BgEAAA8AAAAAAAAAAAAAAAAAZQQAAGRycy9kb3ducmV2LnhtbFBLBQYAAAAABAAEAPMAAABuBQAA&#10;AAA=&#10;" filled="f" stroked="f" strokeweight=".5pt">
                <v:textbox inset="0,0,0,0">
                  <w:txbxContent>
                    <w:p w14:paraId="338E44C2" w14:textId="0497C552" w:rsidR="0053728E" w:rsidRPr="00A535F7" w:rsidRDefault="0053728E" w:rsidP="007A5132">
                      <w:pPr>
                        <w:pStyle w:val="ParaNumbering"/>
                      </w:pPr>
                      <w:r>
                        <w:rPr>
                          <w:rFonts w:cs="Corbel"/>
                          <w:cs/>
                          <w:lang w:val="my-MM" w:bidi="my-MM"/>
                        </w:rPr>
                        <w:t>033</w:t>
                      </w:r>
                    </w:p>
                  </w:txbxContent>
                </v:textbox>
                <w10:wrap anchorx="margin" anchory="line"/>
                <w10:anchorlock/>
              </v:shape>
            </w:pict>
          </mc:Fallback>
        </mc:AlternateContent>
      </w:r>
      <w:r w:rsidR="00384DFE">
        <w:rPr>
          <w:cs/>
          <w:lang w:val="my-MM" w:bidi="my-MM"/>
        </w:rPr>
        <w:t>ပရောဖက်များသည် ဘုရားသခင်၏လူမျိုးသမိုင်းတွင် အဆိုးဆုံးအချိန်အချို့ကို ရင်ဆိုင်ကြုံတွေ့</w:t>
      </w:r>
      <w:r w:rsidR="0047277B">
        <w:rPr>
          <w:rFonts w:hint="cs"/>
          <w:cs/>
          <w:lang w:val="my-MM" w:bidi="my-MM"/>
        </w:rPr>
        <w:t xml:space="preserve"> </w:t>
      </w:r>
      <w:r w:rsidR="00384DFE">
        <w:rPr>
          <w:cs/>
          <w:lang w:val="my-MM" w:bidi="my-MM"/>
        </w:rPr>
        <w:t>ခဲ့ကြသောကြောင့်၊ မြည်တမ်းခြင်းအားဖြင့် သူတို့၏စိုးရိမ်ပူပန်မှုကို သခင်ဘုရားထံတင်ပြခဲ့ကြသည်။ ဓမ္မဟောင်း</w:t>
      </w:r>
      <w:r w:rsidR="0047277B">
        <w:rPr>
          <w:cs/>
          <w:lang w:val="my-MM" w:bidi="my-MM"/>
        </w:rPr>
        <w:t>အနာဂတ္တိကျမ်း</w:t>
      </w:r>
      <w:r w:rsidR="00384DFE">
        <w:rPr>
          <w:cs/>
          <w:lang w:val="my-MM" w:bidi="my-MM"/>
        </w:rPr>
        <w:t>များတွင် မြည်တမ်းသံများ မည်သို့ဖြစ်ပေါ်လာသည်ကိုလေ့လာရန်၊</w:t>
      </w:r>
      <w:r w:rsidR="0047277B">
        <w:rPr>
          <w:rFonts w:hint="cs"/>
          <w:cs/>
          <w:lang w:val="my-MM" w:bidi="my-MM"/>
        </w:rPr>
        <w:t xml:space="preserve"> </w:t>
      </w:r>
      <w:r w:rsidR="0047277B">
        <w:rPr>
          <w:cs/>
          <w:lang w:val="my-MM" w:bidi="my-MM"/>
        </w:rPr>
        <w:t>များသော</w:t>
      </w:r>
      <w:r w:rsidR="00384DFE">
        <w:rPr>
          <w:cs/>
          <w:lang w:val="my-MM" w:bidi="my-MM"/>
        </w:rPr>
        <w:t xml:space="preserve"> </w:t>
      </w:r>
      <w:r w:rsidR="0047277B">
        <w:rPr>
          <w:cs/>
          <w:lang w:val="my-MM" w:bidi="my-MM"/>
        </w:rPr>
        <w:t xml:space="preserve">အားဖြင့် </w:t>
      </w:r>
      <w:r w:rsidR="00384DFE">
        <w:rPr>
          <w:cs/>
          <w:lang w:val="my-MM" w:bidi="my-MM"/>
        </w:rPr>
        <w:t>ပရောဖက်များသည်</w:t>
      </w:r>
      <w:r w:rsidR="0047277B">
        <w:rPr>
          <w:cs/>
          <w:lang w:val="my-MM" w:bidi="my-MM"/>
        </w:rPr>
        <w:t>မတူညီသော</w:t>
      </w:r>
      <w:r w:rsidR="00384DFE">
        <w:rPr>
          <w:cs/>
          <w:lang w:val="my-MM" w:bidi="my-MM"/>
        </w:rPr>
        <w:t>အကြောင်းအရာနှစ်ခုနှင့်ပတ်သက်၍မြည်တမ်းလေ့ရှိသည်ကို သိရှိနားလည်ရန်ကူညီပေးသည်_ပထမ ဘုရားသခင်၏လူမျိုးတော်၏အပြစ်များ၊ ဒုတိယ အပြစ်ကို</w:t>
      </w:r>
      <w:r w:rsidR="0047277B">
        <w:rPr>
          <w:rFonts w:hint="cs"/>
          <w:cs/>
          <w:lang w:val="my-MM" w:bidi="my-MM"/>
        </w:rPr>
        <w:t xml:space="preserve"> </w:t>
      </w:r>
      <w:r w:rsidR="00384DFE">
        <w:rPr>
          <w:cs/>
          <w:lang w:val="my-MM" w:bidi="my-MM"/>
        </w:rPr>
        <w:t>ဘုရား</w:t>
      </w:r>
      <w:r w:rsidR="0047277B">
        <w:rPr>
          <w:cs/>
          <w:lang w:val="my-MM" w:bidi="my-MM"/>
        </w:rPr>
        <w:t>သခင်</w:t>
      </w:r>
      <w:r w:rsidR="00384DFE">
        <w:rPr>
          <w:cs/>
          <w:lang w:val="my-MM" w:bidi="my-MM"/>
        </w:rPr>
        <w:t>စီရင်တော်မူခြင်း ဖြစ်သည်။ ပရောဖက်ပြုချက်ဆိုင်ရာမြည်တမ်းခြင်းနှင့်ပတ်သက်၍ ဤ</w:t>
      </w:r>
      <w:r w:rsidR="0047277B">
        <w:rPr>
          <w:rFonts w:hint="cs"/>
          <w:cs/>
          <w:lang w:val="my-MM" w:bidi="my-MM"/>
        </w:rPr>
        <w:t xml:space="preserve"> </w:t>
      </w:r>
      <w:r w:rsidR="00384DFE">
        <w:rPr>
          <w:cs/>
          <w:lang w:val="my-MM" w:bidi="my-MM"/>
        </w:rPr>
        <w:t>စိုးရိမ်ပူပန်မှုနှစ်ခုကိုဖော်ပြရန် အကောင်းဆုံးနည်းလမ်းတစ်ခုမှာ ဟဗက္ကုတ်အနာဂတ္တိကျမ်းတွင်ပါရှိသော မြည်တမ်းခြင်းများကို ကြည့်ရှုခြင်းဖြစ်သည်။ ဟဗက္ကုတ်သည် ယုဒပြည်တွင် ဗာဗုလုန်တို့၏အုပ်စိုးခြင်း</w:t>
      </w:r>
      <w:r w:rsidR="0047277B">
        <w:rPr>
          <w:rFonts w:hint="cs"/>
          <w:cs/>
          <w:lang w:val="my-MM" w:bidi="my-MM"/>
        </w:rPr>
        <w:t xml:space="preserve"> </w:t>
      </w:r>
      <w:r w:rsidR="00384DFE">
        <w:rPr>
          <w:cs/>
          <w:lang w:val="my-MM" w:bidi="my-MM"/>
        </w:rPr>
        <w:t>မတိုင်မီနှင့် အုပ်စိုးစဥ်ကာလအတွင်း၌ အမှုတော်ထမ်းဆောင်ခဲ့သည်၊ ထိုအကြောင်းကြောင့် ဟဗက္ကုတ်</w:t>
      </w:r>
      <w:r w:rsidR="0047277B">
        <w:rPr>
          <w:rFonts w:hint="cs"/>
          <w:cs/>
          <w:lang w:val="my-MM" w:bidi="my-MM"/>
        </w:rPr>
        <w:t xml:space="preserve"> </w:t>
      </w:r>
      <w:r w:rsidR="00384DFE">
        <w:rPr>
          <w:cs/>
          <w:lang w:val="my-MM" w:bidi="my-MM"/>
        </w:rPr>
        <w:t>သည် ကြီးစွာသောပြဿနာနှစ်ခုအကြောင်းကို ဘုရားသခင်အား ပြောဆိုခဲ့သည်။ အခြားတစ်ဖက် ၁း၂-၄ တွင်၊ သူသည် ဣသရေလ၏အပြစ်များနှင့် ဘုရားသခင်ကို ဣသရေလ၏ပုန်ကန်ခြင်းများကြောင့် မြည်</w:t>
      </w:r>
      <w:r w:rsidR="0047277B">
        <w:rPr>
          <w:rFonts w:hint="cs"/>
          <w:cs/>
          <w:lang w:val="my-MM" w:bidi="my-MM"/>
        </w:rPr>
        <w:t xml:space="preserve"> </w:t>
      </w:r>
      <w:r w:rsidR="00384DFE">
        <w:rPr>
          <w:cs/>
          <w:lang w:val="my-MM" w:bidi="my-MM"/>
        </w:rPr>
        <w:t>တမ်းခဲ့သည်။ ထို့နောက် အခန်းကြီး ၁ တွင်၊ ဗာဗုလုန်တို့၏ရန်လိုမှု၌ ဘုရားသခင့်တရားစီရင်ခြင်း၏ ကြောက်မက်ဖွယ်ကောင်းမှုများ</w:t>
      </w:r>
      <w:r w:rsidR="0047277B">
        <w:rPr>
          <w:cs/>
          <w:lang w:val="my-MM" w:bidi="my-MM"/>
        </w:rPr>
        <w:t>အတွက် မြည်တမ်းခဲ့သည်။ ဘုရားသခင်</w:t>
      </w:r>
      <w:r w:rsidR="0047277B">
        <w:rPr>
          <w:rFonts w:hint="cs"/>
          <w:cs/>
          <w:lang w:val="my-MM" w:bidi="my-MM"/>
        </w:rPr>
        <w:t>့</w:t>
      </w:r>
      <w:r w:rsidR="00384DFE">
        <w:rPr>
          <w:cs/>
          <w:lang w:val="my-MM" w:bidi="my-MM"/>
        </w:rPr>
        <w:t>လူမျိုး၏အပြစ်အတွက် ပရောဖက်၏မြည်တမ်းခြင်းကို ကြည့်ရှုခြင်းဖြင့် ကျွန်ုပ်တို့စတင်သင့်သည်။</w:t>
      </w:r>
    </w:p>
    <w:p w14:paraId="6429C668" w14:textId="2109514E" w:rsidR="005B30FD" w:rsidRDefault="00384DFE" w:rsidP="00004070">
      <w:pPr>
        <w:pStyle w:val="BulletHeading"/>
        <w:rPr>
          <w:cs/>
          <w:lang w:bidi="ta-IN"/>
        </w:rPr>
      </w:pPr>
      <w:bookmarkStart w:id="14" w:name="_Toc158467836"/>
      <w:r>
        <w:rPr>
          <w:cs/>
          <w:lang w:val="my-MM" w:bidi="my-MM"/>
        </w:rPr>
        <w:t>လူမျိုး၏အပြစ်များ</w:t>
      </w:r>
      <w:bookmarkEnd w:id="14"/>
    </w:p>
    <w:p w14:paraId="66A7C37F" w14:textId="52B6195C" w:rsidR="005B30FD" w:rsidRDefault="00A12B30" w:rsidP="003613A1">
      <w:pPr>
        <w:pStyle w:val="BodyText0"/>
        <w:rPr>
          <w:cs/>
          <w:lang w:bidi="te"/>
        </w:rPr>
      </w:pPr>
      <w:r w:rsidRPr="00DC098C">
        <w:rPr>
          <w:cs/>
        </w:rPr>
        <mc:AlternateContent>
          <mc:Choice Requires="wps">
            <w:drawing>
              <wp:anchor distT="0" distB="0" distL="114300" distR="114300" simplePos="0" relativeHeight="251726848" behindDoc="0" locked="1" layoutInCell="1" allowOverlap="1" wp14:anchorId="222FB78A" wp14:editId="024B8AD7">
                <wp:simplePos x="0" y="0"/>
                <wp:positionH relativeFrom="leftMargin">
                  <wp:posOffset>419100</wp:posOffset>
                </wp:positionH>
                <wp:positionV relativeFrom="line">
                  <wp:posOffset>0</wp:posOffset>
                </wp:positionV>
                <wp:extent cx="356235" cy="356235"/>
                <wp:effectExtent l="0" t="0" r="0" b="0"/>
                <wp:wrapNone/>
                <wp:docPr id="34" name="PARA3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A7C0213" w14:textId="2178443A" w:rsidR="0053728E" w:rsidRPr="00A535F7" w:rsidRDefault="0053728E" w:rsidP="007A5132">
                            <w:pPr>
                              <w:pStyle w:val="ParaNumbering"/>
                            </w:pPr>
                            <w:r>
                              <w:rPr>
                                <w:rFonts w:cs="Corbel"/>
                                <w:cs/>
                                <w:lang w:val="my-MM" w:bidi="my-MM"/>
                              </w:rPr>
                              <w:t>034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B78A" id="PARA34" o:spid="_x0000_s1062" type="#_x0000_t202" style="position:absolute;left:0;text-align:left;margin-left:33pt;margin-top:0;width:28.05pt;height:28.05pt;z-index:25172684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jU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GqdYjXscoL7geh565oPjO4VD7FmIz8wj&#10;1bgRyjc+oZEasBkMHiUN+F9/O0/5yABGKWlROhW1qG1K9A+LzCSVjY4fncPo2JO5B9TiDJ+F49nF&#10;Cz7q0ZUezBtqept6YIhZjp0qGkf3PvbyxTfBxXabk1BLjsW9fXE8lU4gJkBfuzfm3YB6RLoeYZQU&#10;Kz+A3+f28G9PEaTKzCRYewwHtFGHmdvhzSShv//PWbeXvfkN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Jo3aNQLAgAAIQQA&#10;AA4AAAAAAAAAAAAAAAAALgIAAGRycy9lMm9Eb2MueG1sUEsBAi0AFAAGAAgAAAAhAI1nQ9zcAAAA&#10;BgEAAA8AAAAAAAAAAAAAAAAAZQQAAGRycy9kb3ducmV2LnhtbFBLBQYAAAAABAAEAPMAAABuBQAA&#10;AAA=&#10;" filled="f" stroked="f" strokeweight=".5pt">
                <v:textbox inset="0,0,0,0">
                  <w:txbxContent>
                    <w:p w14:paraId="4A7C0213" w14:textId="2178443A" w:rsidR="0053728E" w:rsidRPr="00A535F7" w:rsidRDefault="0053728E" w:rsidP="007A5132">
                      <w:pPr>
                        <w:pStyle w:val="ParaNumbering"/>
                      </w:pPr>
                      <w:r>
                        <w:rPr>
                          <w:rFonts w:cs="Corbel"/>
                          <w:cs/>
                          <w:lang w:val="my-MM" w:bidi="my-MM"/>
                        </w:rPr>
                        <w:t>034</w:t>
                      </w:r>
                    </w:p>
                  </w:txbxContent>
                </v:textbox>
                <w10:wrap anchorx="margin" anchory="line"/>
                <w10:anchorlock/>
              </v:shape>
            </w:pict>
          </mc:Fallback>
        </mc:AlternateContent>
      </w:r>
      <w:r w:rsidR="00384DFE">
        <w:rPr>
          <w:cs/>
          <w:lang w:val="my-MM" w:bidi="my-MM"/>
        </w:rPr>
        <w:t>သူ၏ကျမ်း၏အဖွင့်အခန်းတွင်၊ ဟဗက္ကုတ်သည် ဘုရားသခင့်လူမျိုး၏အပြစ်များကို ပြန်ပြောင်း</w:t>
      </w:r>
      <w:r w:rsidR="0047277B">
        <w:rPr>
          <w:rFonts w:hint="cs"/>
          <w:cs/>
          <w:lang w:val="my-MM" w:bidi="my-MM"/>
        </w:rPr>
        <w:t xml:space="preserve"> </w:t>
      </w:r>
      <w:r w:rsidR="0047277B">
        <w:rPr>
          <w:cs/>
          <w:lang w:val="my-MM" w:bidi="my-MM"/>
        </w:rPr>
        <w:t>သုံးသပ်ပြီး ဘုရားသခင်ထံ</w:t>
      </w:r>
      <w:r w:rsidR="00384DFE">
        <w:rPr>
          <w:cs/>
          <w:lang w:val="my-MM" w:bidi="my-MM"/>
        </w:rPr>
        <w:t>ဟစ်ကြွေးခဲ့သည်။ ဟဗက္ကုတ် ၁:၂ တွင်၊ ဤနုတ်ကပတ်တော်များကို ကျွန်ုပ်တို့</w:t>
      </w:r>
      <w:r w:rsidR="0047277B">
        <w:rPr>
          <w:rFonts w:hint="cs"/>
          <w:cs/>
          <w:lang w:val="my-MM" w:bidi="my-MM"/>
        </w:rPr>
        <w:t xml:space="preserve"> </w:t>
      </w:r>
      <w:r w:rsidR="00384DFE">
        <w:rPr>
          <w:cs/>
          <w:lang w:val="my-MM" w:bidi="my-MM"/>
        </w:rPr>
        <w:t>ဖတ်ရသည်–</w:t>
      </w:r>
    </w:p>
    <w:p w14:paraId="24B94B07" w14:textId="09DCD31D"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28896" behindDoc="0" locked="1" layoutInCell="1" allowOverlap="1" wp14:anchorId="779BAD50" wp14:editId="7DFD87B1">
                <wp:simplePos x="0" y="0"/>
                <wp:positionH relativeFrom="leftMargin">
                  <wp:posOffset>419100</wp:posOffset>
                </wp:positionH>
                <wp:positionV relativeFrom="line">
                  <wp:posOffset>0</wp:posOffset>
                </wp:positionV>
                <wp:extent cx="356235" cy="356235"/>
                <wp:effectExtent l="0" t="0" r="0" b="0"/>
                <wp:wrapNone/>
                <wp:docPr id="35" name="PARA3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D159C62" w14:textId="673DA64C" w:rsidR="0053728E" w:rsidRPr="00A535F7" w:rsidRDefault="0053728E" w:rsidP="007A5132">
                            <w:pPr>
                              <w:pStyle w:val="ParaNumbering"/>
                            </w:pPr>
                            <w:r>
                              <w:rPr>
                                <w:rFonts w:cs="Corbel"/>
                                <w:cs/>
                                <w:lang w:val="my-MM" w:bidi="my-MM"/>
                              </w:rPr>
                              <w:t>035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AD50" id="PARA35" o:spid="_x0000_s1063" type="#_x0000_t202" style="position:absolute;left:0;text-align:left;margin-left:33pt;margin-top:0;width:28.05pt;height:28.05pt;z-index:25172889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2l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jVN8Hvc4QH3B9Tz0zAfHdwqHeGQhvjCP&#10;VONGKN/4jEZqwGYweJQ04H/+7TzlIwMYpaRF6VTUorYp0d8tMpNUNjp+dA6jY0/mHlCLM3wWjmcX&#10;L/ioR1d6MG+o6W3qgSFmOXaqaBzd+9jLF98EF9ttTkItORYf7d7xVDqBmAB97d6YdwPqEel6glFS&#10;rHwHfp/bw789RZAqM5Ng7TEc0EYdZm6HN5OE/vt/zrq97M0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wp2lDAIAACEE&#10;AAAOAAAAAAAAAAAAAAAAAC4CAABkcnMvZTJvRG9jLnhtbFBLAQItABQABgAIAAAAIQCNZ0Pc3AAA&#10;AAYBAAAPAAAAAAAAAAAAAAAAAGYEAABkcnMvZG93bnJldi54bWxQSwUGAAAAAAQABADzAAAAbwUA&#10;AAAA&#10;" filled="f" stroked="f" strokeweight=".5pt">
                <v:textbox inset="0,0,0,0">
                  <w:txbxContent>
                    <w:p w14:paraId="6D159C62" w14:textId="673DA64C" w:rsidR="0053728E" w:rsidRPr="00A535F7" w:rsidRDefault="0053728E" w:rsidP="007A5132">
                      <w:pPr>
                        <w:pStyle w:val="ParaNumbering"/>
                      </w:pPr>
                      <w:r>
                        <w:rPr>
                          <w:rFonts w:cs="Corbel"/>
                          <w:cs/>
                          <w:lang w:val="my-MM" w:bidi="my-MM"/>
                        </w:rPr>
                        <w:t>035</w:t>
                      </w:r>
                    </w:p>
                  </w:txbxContent>
                </v:textbox>
                <w10:wrap anchorx="margin" anchory="line"/>
                <w10:anchorlock/>
              </v:shape>
            </w:pict>
          </mc:Fallback>
        </mc:AlternateContent>
      </w:r>
      <w:r w:rsidR="00384DFE" w:rsidRPr="002A09B7">
        <w:rPr>
          <w:cs/>
          <w:lang w:val="my-MM" w:bidi="my-MM"/>
        </w:rPr>
        <w:t>အိုထာဝရဘုရား၊ ကိုယ်တော်သည်ကြားတော်မမူဘဲ၊ အဘယ်မျှကာလပတ်လုံး အကျွန်ုပ်အော်ဟစ်ရပါမည်နည်း။ ကယ်တင်တော်မမူဘဲ အကျွန်ုပ်သည် အဓမ္မအမှုကိုခံ၍၊ ရှေ့တော်၌ အဘယ်မျှကာလပတ်လုံး အော်ဟစ်ရပါမည်နည်း (ဟဗက္ကုတ် ၁:၂)</w:t>
      </w:r>
    </w:p>
    <w:p w14:paraId="114D2A25" w14:textId="31859C5C" w:rsidR="005B30FD" w:rsidRDefault="00A12B30" w:rsidP="003613A1">
      <w:pPr>
        <w:pStyle w:val="BodyText0"/>
        <w:rPr>
          <w:cs/>
          <w:lang w:bidi="te"/>
        </w:rPr>
      </w:pPr>
      <w:r w:rsidRPr="00DC098C">
        <w:rPr>
          <w:cs/>
        </w:rPr>
        <mc:AlternateContent>
          <mc:Choice Requires="wps">
            <w:drawing>
              <wp:anchor distT="0" distB="0" distL="114300" distR="114300" simplePos="0" relativeHeight="251730944" behindDoc="0" locked="1" layoutInCell="1" allowOverlap="1" wp14:anchorId="32B1CF11" wp14:editId="042E4444">
                <wp:simplePos x="0" y="0"/>
                <wp:positionH relativeFrom="leftMargin">
                  <wp:posOffset>419100</wp:posOffset>
                </wp:positionH>
                <wp:positionV relativeFrom="line">
                  <wp:posOffset>0</wp:posOffset>
                </wp:positionV>
                <wp:extent cx="356235" cy="356235"/>
                <wp:effectExtent l="0" t="0" r="0" b="0"/>
                <wp:wrapNone/>
                <wp:docPr id="36" name="PARA3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A98F94E" w14:textId="45A3AA58" w:rsidR="0053728E" w:rsidRPr="00A535F7" w:rsidRDefault="0053728E" w:rsidP="007A5132">
                            <w:pPr>
                              <w:pStyle w:val="ParaNumbering"/>
                            </w:pPr>
                            <w:r>
                              <w:rPr>
                                <w:rFonts w:cs="Corbel"/>
                                <w:cs/>
                                <w:lang w:val="my-MM" w:bidi="my-MM"/>
                              </w:rPr>
                              <w:t>036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1CF11" id="PARA36" o:spid="_x0000_s1064" type="#_x0000_t202" style="position:absolute;left:0;text-align:left;margin-left:33pt;margin-top:0;width:28.05pt;height:28.05pt;z-index:25173094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gSCw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jVPcjXscoL7geh565oPjO4VD7FmIL8wj&#10;1bgRyjc+o5EasBkMHiUN+J9/O0/5yABGKWlROhW1qG1K9HeLzCSVjY4fncPo2JN5ANTiDJ+F49nF&#10;Cz7q0ZUezDtqept6YIhZjp0qGkf3IfbyxTfBxXabk1BLjsW9fXU8lU4gJkDfunfm3YB6RLqeYJQU&#10;Kz+A3+f28G9PEaTKzCRYewwHtFGHmdvhzSSh//6fs24ve/ML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K+qaBILAgAAIQQA&#10;AA4AAAAAAAAAAAAAAAAALgIAAGRycy9lMm9Eb2MueG1sUEsBAi0AFAAGAAgAAAAhAI1nQ9zcAAAA&#10;BgEAAA8AAAAAAAAAAAAAAAAAZQQAAGRycy9kb3ducmV2LnhtbFBLBQYAAAAABAAEAPMAAABuBQAA&#10;AAA=&#10;" filled="f" stroked="f" strokeweight=".5pt">
                <v:textbox inset="0,0,0,0">
                  <w:txbxContent>
                    <w:p w14:paraId="7A98F94E" w14:textId="45A3AA58" w:rsidR="0053728E" w:rsidRPr="00A535F7" w:rsidRDefault="0053728E" w:rsidP="007A5132">
                      <w:pPr>
                        <w:pStyle w:val="ParaNumbering"/>
                      </w:pPr>
                      <w:r>
                        <w:rPr>
                          <w:rFonts w:cs="Corbel"/>
                          <w:cs/>
                          <w:lang w:val="my-MM" w:bidi="my-MM"/>
                        </w:rPr>
                        <w:t>036</w:t>
                      </w:r>
                    </w:p>
                  </w:txbxContent>
                </v:textbox>
                <w10:wrap anchorx="margin" anchory="line"/>
                <w10:anchorlock/>
              </v:shape>
            </w:pict>
          </mc:Fallback>
        </mc:AlternateContent>
      </w:r>
      <w:r w:rsidR="00384DFE">
        <w:rPr>
          <w:cs/>
          <w:lang w:val="my-MM" w:bidi="my-MM"/>
        </w:rPr>
        <w:t xml:space="preserve">ယုဒ၏ကိုယ်ကျင့်တရားအခြေအနေနှင့်ပတ်သက်၍ သူ၏ဆုတောင်းချက်များကို </w:t>
      </w:r>
      <w:r w:rsidR="0047277B">
        <w:rPr>
          <w:cs/>
          <w:lang w:val="my-MM" w:bidi="my-MM"/>
        </w:rPr>
        <w:t>ဘုရားသခင်</w:t>
      </w:r>
      <w:r w:rsidR="0047277B">
        <w:rPr>
          <w:rFonts w:hint="cs"/>
          <w:cs/>
          <w:lang w:val="my-MM" w:bidi="my-MM"/>
        </w:rPr>
        <w:t xml:space="preserve"> </w:t>
      </w:r>
      <w:r w:rsidR="00384DFE">
        <w:rPr>
          <w:cs/>
          <w:lang w:val="my-MM" w:bidi="my-MM"/>
        </w:rPr>
        <w:t>မကြားခဲ့သည့်အတွက် ဟဗက္ကုတ်သည် အလွန်စိတ်မကောင်းဖြစ်ခဲ့ရသည်။ အခြားသောပရောဖက်များ</w:t>
      </w:r>
      <w:r w:rsidR="004A34EB">
        <w:rPr>
          <w:rFonts w:hint="cs"/>
          <w:cs/>
          <w:lang w:val="my-MM" w:bidi="my-MM"/>
        </w:rPr>
        <w:t xml:space="preserve"> </w:t>
      </w:r>
      <w:r w:rsidR="00384DFE">
        <w:rPr>
          <w:cs/>
          <w:lang w:val="my-MM" w:bidi="my-MM"/>
        </w:rPr>
        <w:t>ကဲ့သို့ပင်၊ သူသည် တိုင်းပြည်တွင်များပြားသောမတရားမှုများနှင့်ပတ်သက်၍ အထူးသဖြင့် စိုးရိမ်ခဲ့</w:t>
      </w:r>
      <w:r w:rsidR="004A34EB">
        <w:rPr>
          <w:rFonts w:hint="cs"/>
          <w:cs/>
          <w:lang w:val="my-MM" w:bidi="my-MM"/>
        </w:rPr>
        <w:t xml:space="preserve"> </w:t>
      </w:r>
      <w:r w:rsidR="00384DFE">
        <w:rPr>
          <w:cs/>
          <w:lang w:val="my-MM" w:bidi="my-MM"/>
        </w:rPr>
        <w:t>သည်။ ထို့ကြောင့် ၁:၄ ၌ကျွန်ုပ်တို့ဖတ်ရသည်မှာ_</w:t>
      </w:r>
    </w:p>
    <w:p w14:paraId="0BE6EEAA" w14:textId="442D53E6"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32992" behindDoc="0" locked="1" layoutInCell="1" allowOverlap="1" wp14:anchorId="19F86524" wp14:editId="7D42BBDF">
                <wp:simplePos x="0" y="0"/>
                <wp:positionH relativeFrom="leftMargin">
                  <wp:posOffset>419100</wp:posOffset>
                </wp:positionH>
                <wp:positionV relativeFrom="line">
                  <wp:posOffset>0</wp:posOffset>
                </wp:positionV>
                <wp:extent cx="356235" cy="356235"/>
                <wp:effectExtent l="0" t="0" r="0" b="0"/>
                <wp:wrapNone/>
                <wp:docPr id="37" name="PARA3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8613CBA" w14:textId="2BCA6B8E" w:rsidR="0053728E" w:rsidRPr="00A535F7" w:rsidRDefault="0053728E" w:rsidP="007A5132">
                            <w:pPr>
                              <w:pStyle w:val="ParaNumbering"/>
                            </w:pPr>
                            <w:r>
                              <w:rPr>
                                <w:rFonts w:cs="Corbel"/>
                                <w:cs/>
                                <w:lang w:val="my-MM" w:bidi="my-MM"/>
                              </w:rPr>
                              <w:t>037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86524" id="PARA37" o:spid="_x0000_s1065" type="#_x0000_t202" style="position:absolute;left:0;text-align:left;margin-left:33pt;margin-top:0;width:28.05pt;height:28.05pt;z-index:25173299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51j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jVN8Gfc4QH3B9Tz0zAfHdwqHeGQhvjCP&#10;VONGKN/4jEZqwGYweJQ04H/+7TzlIwMYpaRF6VTUorYp0d8tMpNUNjp+dA6jY0/mHlCLM3wWjmcX&#10;L/ioR1d6MG+o6W3qgSFmOXaqaBzd+9jLF98EF9ttTkItORYf7d7xVDqBmAB97d6YdwPqEel6glFS&#10;rHwHfp/bw789RZAqM5Ng7TEc0EYdZm6HN5OE/vt/zrq97M0v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KX51jDAIAACEE&#10;AAAOAAAAAAAAAAAAAAAAAC4CAABkcnMvZTJvRG9jLnhtbFBLAQItABQABgAIAAAAIQCNZ0Pc3AAA&#10;AAYBAAAPAAAAAAAAAAAAAAAAAGYEAABkcnMvZG93bnJldi54bWxQSwUGAAAAAAQABADzAAAAbwUA&#10;AAAA&#10;" filled="f" stroked="f" strokeweight=".5pt">
                <v:textbox inset="0,0,0,0">
                  <w:txbxContent>
                    <w:p w14:paraId="28613CBA" w14:textId="2BCA6B8E" w:rsidR="0053728E" w:rsidRPr="00A535F7" w:rsidRDefault="0053728E" w:rsidP="007A5132">
                      <w:pPr>
                        <w:pStyle w:val="ParaNumbering"/>
                      </w:pPr>
                      <w:r>
                        <w:rPr>
                          <w:rFonts w:cs="Corbel"/>
                          <w:cs/>
                          <w:lang w:val="my-MM" w:bidi="my-MM"/>
                        </w:rPr>
                        <w:t>037</w:t>
                      </w:r>
                    </w:p>
                  </w:txbxContent>
                </v:textbox>
                <w10:wrap anchorx="margin" anchory="line"/>
                <w10:anchorlock/>
              </v:shape>
            </w:pict>
          </mc:Fallback>
        </mc:AlternateContent>
      </w:r>
      <w:r w:rsidR="00384DFE" w:rsidRPr="002A09B7">
        <w:rPr>
          <w:cs/>
          <w:lang w:val="my-MM" w:bidi="my-MM"/>
        </w:rPr>
        <w:t>သို့ဖြစ်၍တရားလျော့ပါ၏။ တရားသဖြင့် စီရင်ဆုံးဖြတ်ခြင်းမရှိပါ။ မတရားသောသူတို့သည် ဖြောင့်မတ်သောသူတို့ကို ဝိုင်းသောကြောင့်၊ မတရားသဖြင့် စီရင်ဆုံးဖြတ်ကြပါ၏ (ဟဗက္ကုတ် ၁:၄)။</w:t>
      </w:r>
    </w:p>
    <w:p w14:paraId="445FF3B9" w14:textId="49925A27" w:rsidR="005B30FD" w:rsidRDefault="00A12B30" w:rsidP="003613A1">
      <w:pPr>
        <w:pStyle w:val="BodyText0"/>
        <w:rPr>
          <w:cs/>
          <w:lang w:bidi="te"/>
        </w:rPr>
      </w:pPr>
      <w:r w:rsidRPr="00DC098C">
        <w:rPr>
          <w:cs/>
        </w:rPr>
        <w:lastRenderedPageBreak/>
        <mc:AlternateContent>
          <mc:Choice Requires="wps">
            <w:drawing>
              <wp:anchor distT="0" distB="0" distL="114300" distR="114300" simplePos="0" relativeHeight="251735040" behindDoc="0" locked="1" layoutInCell="1" allowOverlap="1" wp14:anchorId="324030AF" wp14:editId="5076EBD9">
                <wp:simplePos x="0" y="0"/>
                <wp:positionH relativeFrom="leftMargin">
                  <wp:posOffset>419100</wp:posOffset>
                </wp:positionH>
                <wp:positionV relativeFrom="line">
                  <wp:posOffset>0</wp:posOffset>
                </wp:positionV>
                <wp:extent cx="356235" cy="356235"/>
                <wp:effectExtent l="0" t="0" r="0" b="0"/>
                <wp:wrapNone/>
                <wp:docPr id="38" name="PARA3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D3C9F74" w14:textId="681BC4F1" w:rsidR="0053728E" w:rsidRPr="00A535F7" w:rsidRDefault="0053728E" w:rsidP="007A5132">
                            <w:pPr>
                              <w:pStyle w:val="ParaNumbering"/>
                            </w:pPr>
                            <w:r>
                              <w:rPr>
                                <w:rFonts w:cs="Corbel"/>
                                <w:cs/>
                                <w:lang w:val="my-MM" w:bidi="my-MM"/>
                              </w:rPr>
                              <w:t>038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030AF" id="PARA38" o:spid="_x0000_s1066" type="#_x0000_t202" style="position:absolute;left:0;text-align:left;margin-left:33pt;margin-top:0;width:28.05pt;height:28.05pt;z-index:25173504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FrtHwALAgAAIQQA&#10;AA4AAAAAAAAAAAAAAAAALgIAAGRycy9lMm9Eb2MueG1sUEsBAi0AFAAGAAgAAAAhAI1nQ9zcAAAA&#10;BgEAAA8AAAAAAAAAAAAAAAAAZQQAAGRycy9kb3ducmV2LnhtbFBLBQYAAAAABAAEAPMAAABuBQAA&#10;AAA=&#10;" filled="f" stroked="f" strokeweight=".5pt">
                <v:textbox inset="0,0,0,0">
                  <w:txbxContent>
                    <w:p w14:paraId="2D3C9F74" w14:textId="681BC4F1" w:rsidR="0053728E" w:rsidRPr="00A535F7" w:rsidRDefault="0053728E" w:rsidP="007A5132">
                      <w:pPr>
                        <w:pStyle w:val="ParaNumbering"/>
                      </w:pPr>
                      <w:r>
                        <w:rPr>
                          <w:rFonts w:cs="Corbel"/>
                          <w:cs/>
                          <w:lang w:val="my-MM" w:bidi="my-MM"/>
                        </w:rPr>
                        <w:t>038</w:t>
                      </w:r>
                    </w:p>
                  </w:txbxContent>
                </v:textbox>
                <w10:wrap anchorx="margin" anchory="line"/>
                <w10:anchorlock/>
              </v:shape>
            </w:pict>
          </mc:Fallback>
        </mc:AlternateContent>
      </w:r>
      <w:r w:rsidR="00384DFE">
        <w:rPr>
          <w:cs/>
          <w:lang w:val="my-MM" w:bidi="my-MM"/>
        </w:rPr>
        <w:t>ဘုရားသခင်သည် သူ၏လူတို့၏အပြစ်များကို တုံ့ပြန်စီရင်ခြင်းမပြုသည့်အတွက် ဟဗက္ကုတ်</w:t>
      </w:r>
      <w:r w:rsidR="004A34EB">
        <w:rPr>
          <w:rFonts w:hint="cs"/>
          <w:cs/>
          <w:lang w:val="my-MM" w:bidi="my-MM"/>
        </w:rPr>
        <w:t xml:space="preserve"> </w:t>
      </w:r>
      <w:r w:rsidR="00384DFE">
        <w:rPr>
          <w:cs/>
          <w:lang w:val="my-MM" w:bidi="my-MM"/>
        </w:rPr>
        <w:t>သည် စိတ်ဆင်းရဲနေပါသည်။ သူသည် စိတ်ပျက်ပြီး အားကိုးရာမဲ့သကဲ့သို့ခံစားနေရသည်။ ဟဗက္ကုတ်၏</w:t>
      </w:r>
      <w:r w:rsidR="004A34EB">
        <w:rPr>
          <w:rFonts w:hint="cs"/>
          <w:cs/>
          <w:lang w:val="my-MM" w:bidi="my-MM"/>
        </w:rPr>
        <w:t xml:space="preserve"> </w:t>
      </w:r>
      <w:r w:rsidR="00384DFE">
        <w:rPr>
          <w:cs/>
          <w:lang w:val="my-MM" w:bidi="my-MM"/>
        </w:rPr>
        <w:t>ဤအဖွင့်ဆုတောင်းချက်သည် ပရောဖက်များ၏စိတ်နှလုံးကို သခင်ဘုရားထံတင်ပြသည့် အဓိကနည်း</w:t>
      </w:r>
      <w:r w:rsidR="004A34EB">
        <w:rPr>
          <w:rFonts w:hint="cs"/>
          <w:cs/>
          <w:lang w:val="my-MM" w:bidi="my-MM"/>
        </w:rPr>
        <w:t xml:space="preserve"> </w:t>
      </w:r>
      <w:r w:rsidR="00384DFE">
        <w:rPr>
          <w:cs/>
          <w:lang w:val="my-MM" w:bidi="my-MM"/>
        </w:rPr>
        <w:t>လမ်းများထဲမှ တစ်ခုကို သရုပ်ဖော်သည်။ ဘုရားသခင့်လူတို့၏ နာကျင်မှုဝေဒနာကိုမြင်သောအခါ၊ သူတို့</w:t>
      </w:r>
      <w:r w:rsidR="004A34EB">
        <w:rPr>
          <w:rFonts w:hint="cs"/>
          <w:cs/>
          <w:lang w:val="my-MM" w:bidi="my-MM"/>
        </w:rPr>
        <w:t xml:space="preserve"> </w:t>
      </w:r>
      <w:r w:rsidR="00384DFE">
        <w:rPr>
          <w:cs/>
          <w:lang w:val="my-MM" w:bidi="my-MM"/>
        </w:rPr>
        <w:t>သည် ဘုရားသခင်ထံ ကိုယ်တိုင်အော်ဟစ်ငိုကြွေးပြီး၊ အခြားသူတို့ကိုလည်း</w:t>
      </w:r>
      <w:r w:rsidR="004A34EB">
        <w:rPr>
          <w:rFonts w:hint="cs"/>
          <w:cs/>
          <w:lang w:val="my-MM" w:bidi="my-MM"/>
        </w:rPr>
        <w:t xml:space="preserve"> </w:t>
      </w:r>
      <w:r w:rsidR="00384DFE">
        <w:rPr>
          <w:cs/>
          <w:lang w:val="my-MM" w:bidi="my-MM"/>
        </w:rPr>
        <w:t>မြည်တမ်းရန် ဖိတ်ခေါ်ဆိုရုံမှ</w:t>
      </w:r>
      <w:r w:rsidR="004A34EB">
        <w:rPr>
          <w:rFonts w:hint="cs"/>
          <w:cs/>
          <w:lang w:val="my-MM" w:bidi="my-MM"/>
        </w:rPr>
        <w:t xml:space="preserve"> </w:t>
      </w:r>
      <w:r w:rsidR="00384DFE">
        <w:rPr>
          <w:cs/>
          <w:lang w:val="my-MM" w:bidi="my-MM"/>
        </w:rPr>
        <w:t>တပါး ဘာမှမတတ်နိုင်ပါ။</w:t>
      </w:r>
    </w:p>
    <w:p w14:paraId="0B16418F" w14:textId="64122630" w:rsidR="005B30FD" w:rsidRDefault="00A12B30" w:rsidP="003613A1">
      <w:pPr>
        <w:pStyle w:val="BodyText0"/>
        <w:rPr>
          <w:cs/>
          <w:lang w:bidi="te"/>
        </w:rPr>
      </w:pPr>
      <w:r w:rsidRPr="00DC098C">
        <w:rPr>
          <w:cs/>
        </w:rPr>
        <mc:AlternateContent>
          <mc:Choice Requires="wps">
            <w:drawing>
              <wp:anchor distT="0" distB="0" distL="114300" distR="114300" simplePos="0" relativeHeight="251737088" behindDoc="0" locked="1" layoutInCell="1" allowOverlap="1" wp14:anchorId="0A7E6584" wp14:editId="56BDF543">
                <wp:simplePos x="0" y="0"/>
                <wp:positionH relativeFrom="leftMargin">
                  <wp:posOffset>419100</wp:posOffset>
                </wp:positionH>
                <wp:positionV relativeFrom="line">
                  <wp:posOffset>0</wp:posOffset>
                </wp:positionV>
                <wp:extent cx="356235" cy="356235"/>
                <wp:effectExtent l="0" t="0" r="0" b="0"/>
                <wp:wrapNone/>
                <wp:docPr id="39" name="PARA3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B60BDDF" w14:textId="4A1A5820" w:rsidR="0053728E" w:rsidRPr="00A535F7" w:rsidRDefault="0053728E" w:rsidP="007A5132">
                            <w:pPr>
                              <w:pStyle w:val="ParaNumbering"/>
                            </w:pPr>
                            <w:r>
                              <w:rPr>
                                <w:rFonts w:cs="Corbel"/>
                                <w:cs/>
                                <w:lang w:val="my-MM" w:bidi="my-MM"/>
                              </w:rPr>
                              <w:t>039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E6584" id="PARA39" o:spid="_x0000_s1067" type="#_x0000_t202" style="position:absolute;left:0;text-align:left;margin-left:33pt;margin-top:0;width:28.05pt;height:28.05pt;z-index:25173708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xCw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U/X/c4QH3B9Tz0zAfHtwqH2LEQX5hH&#10;qnEjlG98RiM1YDMYPEoa8D//dp7ykQGMUtKidCpqUduU6O8WmUkqGx0/OofRsSfzAKjFGT4Lx7OL&#10;F3zUoys9mDfU9Cb1wBCzHDtVNI7uQ+zli2+Ci80mJ6GWHIs7u3c8lU4gJkBfuzfm3YB6RLqeYJQU&#10;K9+B3+f28G9OEaTKzCRYewwHtFGHmdvhzSSh//6fs24ve/0L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H8Y6nELAgAAIQQA&#10;AA4AAAAAAAAAAAAAAAAALgIAAGRycy9lMm9Eb2MueG1sUEsBAi0AFAAGAAgAAAAhAI1nQ9zcAAAA&#10;BgEAAA8AAAAAAAAAAAAAAAAAZQQAAGRycy9kb3ducmV2LnhtbFBLBQYAAAAABAAEAPMAAABuBQAA&#10;AAA=&#10;" filled="f" stroked="f" strokeweight=".5pt">
                <v:textbox inset="0,0,0,0">
                  <w:txbxContent>
                    <w:p w14:paraId="3B60BDDF" w14:textId="4A1A5820" w:rsidR="0053728E" w:rsidRPr="00A535F7" w:rsidRDefault="0053728E" w:rsidP="007A5132">
                      <w:pPr>
                        <w:pStyle w:val="ParaNumbering"/>
                      </w:pPr>
                      <w:r>
                        <w:rPr>
                          <w:rFonts w:cs="Corbel"/>
                          <w:cs/>
                          <w:lang w:val="my-MM" w:bidi="my-MM"/>
                        </w:rPr>
                        <w:t>039</w:t>
                      </w:r>
                    </w:p>
                  </w:txbxContent>
                </v:textbox>
                <w10:wrap anchorx="margin" anchory="line"/>
                <w10:anchorlock/>
              </v:shape>
            </w:pict>
          </mc:Fallback>
        </mc:AlternateContent>
      </w:r>
      <w:r w:rsidR="00384DFE">
        <w:rPr>
          <w:cs/>
          <w:lang w:val="my-MM" w:bidi="my-MM"/>
        </w:rPr>
        <w:t>ကျွန်ုပ်တို့မြင်သည်အတိုင်း၊ ဟဗက္ကုတ်သည် ယုဒလူတို့အား သူတို့၏အပြစ်အတွက်အပြစ်ပေး</w:t>
      </w:r>
      <w:r w:rsidR="004A34EB">
        <w:rPr>
          <w:rFonts w:hint="cs"/>
          <w:cs/>
          <w:lang w:val="my-MM" w:bidi="my-MM"/>
        </w:rPr>
        <w:t xml:space="preserve"> </w:t>
      </w:r>
      <w:r w:rsidR="00384DFE">
        <w:rPr>
          <w:cs/>
          <w:lang w:val="my-MM" w:bidi="my-MM"/>
        </w:rPr>
        <w:t>ရန် ဘုရားသခင်ထံ တောင်းလျှောက်ခဲ့သည်။ ဟဗက္ကုတ်အနာဂတ္တိကျမ်းအားဖတ်သောအခါ၊ ၁း၅-၁၁ တွင် ဆိုးညစ်သောယုဒလူများကို မကြာမီအပြစ်ပေးမည်ဟု ဟဗက္ကုတ်၏ဆုတောင်းချက်ကို ဘုရားသ</w:t>
      </w:r>
      <w:r w:rsidR="004A34EB">
        <w:rPr>
          <w:rFonts w:hint="cs"/>
          <w:cs/>
          <w:lang w:val="my-MM" w:bidi="my-MM"/>
        </w:rPr>
        <w:t xml:space="preserve"> </w:t>
      </w:r>
      <w:r w:rsidR="00384DFE">
        <w:rPr>
          <w:cs/>
          <w:lang w:val="my-MM" w:bidi="my-MM"/>
        </w:rPr>
        <w:t>ခင်သည်ပြန်လည်တုံ့ပြန်ခဲ့သည်ကို တွေ့ရသည်။ ၁း၆ တွင်ကျွန်ုပ်တို့ ဖတ်ရသည်မှာ_</w:t>
      </w:r>
    </w:p>
    <w:p w14:paraId="2855337B" w14:textId="7DD00A7F" w:rsidR="005B30FD" w:rsidRDefault="00384DFE" w:rsidP="00004070">
      <w:pPr>
        <w:pStyle w:val="Quotations"/>
        <w:rPr>
          <w:cs/>
          <w:lang w:bidi="te"/>
        </w:rPr>
      </w:pPr>
      <w:r w:rsidRPr="002A09B7">
        <w:rPr>
          <w:cs/>
          <w:lang w:val="my-MM" w:bidi="my-MM"/>
        </w:rPr>
        <w:t>ပြင်းထန်လျင်မြန်သော ခါလဒဲအမျိုးကိုငါနှိုးဆော်၏။ ကိုယ်မပိုင်သောနေရာအရပ်တို့ကိုသိမ်းယူခြင်းငှါ မြေတပြင်လုံး၌ ချီသွားကြလိမ့်မည် (ဟဗက္ကုတ် ၁:၆)။</w:t>
      </w:r>
    </w:p>
    <w:p w14:paraId="76BF3B4E" w14:textId="2950E24D" w:rsidR="005B30FD" w:rsidRDefault="00A12B30" w:rsidP="003613A1">
      <w:pPr>
        <w:pStyle w:val="BodyText0"/>
        <w:rPr>
          <w:cs/>
          <w:lang w:bidi="te"/>
        </w:rPr>
      </w:pPr>
      <w:r w:rsidRPr="00DC098C">
        <w:rPr>
          <w:cs/>
        </w:rPr>
        <mc:AlternateContent>
          <mc:Choice Requires="wps">
            <w:drawing>
              <wp:anchor distT="0" distB="0" distL="114300" distR="114300" simplePos="0" relativeHeight="251741184" behindDoc="0" locked="1" layoutInCell="1" allowOverlap="1" wp14:anchorId="706D665D" wp14:editId="687E6F7C">
                <wp:simplePos x="0" y="0"/>
                <wp:positionH relativeFrom="leftMargin">
                  <wp:posOffset>419100</wp:posOffset>
                </wp:positionH>
                <wp:positionV relativeFrom="line">
                  <wp:posOffset>0</wp:posOffset>
                </wp:positionV>
                <wp:extent cx="356235" cy="356235"/>
                <wp:effectExtent l="0" t="0" r="0" b="0"/>
                <wp:wrapNone/>
                <wp:docPr id="41" name="PARA4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5AB4715" w14:textId="66A2296C" w:rsidR="0053728E" w:rsidRPr="00A535F7" w:rsidRDefault="0053728E" w:rsidP="007A5132">
                            <w:pPr>
                              <w:pStyle w:val="ParaNumbering"/>
                            </w:pPr>
                            <w:r>
                              <w:rPr>
                                <w:rFonts w:cs="Corbel"/>
                                <w:cs/>
                                <w:lang w:val="my-MM" w:bidi="my-MM"/>
                              </w:rPr>
                              <w:t>041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D665D" id="PARA41" o:spid="_x0000_s1068" type="#_x0000_t202" style="position:absolute;left:0;text-align:left;margin-left:33pt;margin-top:0;width:28.05pt;height:28.05pt;z-index:25174118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j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U/z8c9DlBfcD0PPfPB8a3CIXYsxBfm&#10;kWrcCOUbn9FIDdgMBo+SBvzPv52nfGQAo5S0KJ2KWtQ2Jfq7RWaSykbHj85hdOzJPABqcYbPwvHs&#10;4gUf9ehKD+YNNb1JPTDELMdOFY2j+xB7+eKb4GKzyUmoJcfizu4dT6UTiAnQ1+6NeTegHpGuJxgl&#10;xcp34Pe5PfybUwSpMjMJ1h7DAW3UYeZ2eDNJ6L//56zby17/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QB/TjDAIAACEE&#10;AAAOAAAAAAAAAAAAAAAAAC4CAABkcnMvZTJvRG9jLnhtbFBLAQItABQABgAIAAAAIQCNZ0Pc3AAA&#10;AAYBAAAPAAAAAAAAAAAAAAAAAGYEAABkcnMvZG93bnJldi54bWxQSwUGAAAAAAQABADzAAAAbwUA&#10;AAAA&#10;" filled="f" stroked="f" strokeweight=".5pt">
                <v:textbox inset="0,0,0,0">
                  <w:txbxContent>
                    <w:p w14:paraId="45AB4715" w14:textId="66A2296C" w:rsidR="0053728E" w:rsidRPr="00A535F7" w:rsidRDefault="0053728E" w:rsidP="007A5132">
                      <w:pPr>
                        <w:pStyle w:val="ParaNumbering"/>
                      </w:pPr>
                      <w:r>
                        <w:rPr>
                          <w:rFonts w:cs="Corbel"/>
                          <w:cs/>
                          <w:lang w:val="my-MM" w:bidi="my-MM"/>
                        </w:rPr>
                        <w:t>041</w:t>
                      </w:r>
                    </w:p>
                  </w:txbxContent>
                </v:textbox>
                <w10:wrap anchorx="margin" anchory="line"/>
                <w10:anchorlock/>
              </v:shape>
            </w:pict>
          </mc:Fallback>
        </mc:AlternateContent>
      </w:r>
      <w:r w:rsidR="00384DFE">
        <w:rPr>
          <w:cs/>
          <w:lang w:val="my-MM" w:bidi="my-MM"/>
        </w:rPr>
        <w:t>မတ</w:t>
      </w:r>
      <w:r w:rsidR="004A34EB">
        <w:rPr>
          <w:cs/>
          <w:lang w:val="my-MM" w:bidi="my-MM"/>
        </w:rPr>
        <w:t>ရားသဖြင့်ပြုကျင့်သူ</w:t>
      </w:r>
      <w:r w:rsidR="004A34EB">
        <w:rPr>
          <w:rFonts w:hint="cs"/>
          <w:cs/>
          <w:lang w:val="my-MM" w:bidi="my-MM"/>
        </w:rPr>
        <w:t xml:space="preserve"> </w:t>
      </w:r>
      <w:r w:rsidR="004A34EB">
        <w:rPr>
          <w:cs/>
          <w:lang w:val="my-MM" w:bidi="my-MM"/>
        </w:rPr>
        <w:t>ယုဒလူတို့ကို</w:t>
      </w:r>
      <w:r w:rsidR="00384DFE">
        <w:rPr>
          <w:cs/>
          <w:lang w:val="my-MM" w:bidi="my-MM"/>
        </w:rPr>
        <w:t>တရားစီရင်ရန် ပရောဖက်၏ဆုတောင်းသံကို ဖြေကြား</w:t>
      </w:r>
      <w:r w:rsidR="004A34EB">
        <w:rPr>
          <w:rFonts w:hint="cs"/>
          <w:cs/>
          <w:lang w:val="my-MM" w:bidi="my-MM"/>
        </w:rPr>
        <w:t xml:space="preserve"> </w:t>
      </w:r>
      <w:r w:rsidR="004A34EB">
        <w:rPr>
          <w:cs/>
          <w:lang w:val="my-MM" w:bidi="my-MM"/>
        </w:rPr>
        <w:t>ပေးမည်ဟု ဘုရားသခင်</w:t>
      </w:r>
      <w:r w:rsidR="00384DFE">
        <w:rPr>
          <w:cs/>
          <w:lang w:val="my-MM" w:bidi="my-MM"/>
        </w:rPr>
        <w:t>ကတိပြုခဲ့သည်။ ယခုတွင်ဘုရားသခင်သည် ဟဗက္ကုတ်အပေါ်သစ္စာရှိတော်မူ</w:t>
      </w:r>
      <w:r w:rsidR="004A34EB">
        <w:rPr>
          <w:rFonts w:hint="cs"/>
          <w:cs/>
          <w:lang w:val="my-MM" w:bidi="my-MM"/>
        </w:rPr>
        <w:t xml:space="preserve"> </w:t>
      </w:r>
      <w:r w:rsidR="00384DFE">
        <w:rPr>
          <w:cs/>
          <w:lang w:val="my-MM" w:bidi="my-MM"/>
        </w:rPr>
        <w:t>သည်၊ ပဋိညာဉ်တရားစီရင်ခြင်းအနေဖြင့် ဗာဗုလုန</w:t>
      </w:r>
      <w:r w:rsidR="004A34EB">
        <w:rPr>
          <w:cs/>
          <w:lang w:val="my-MM" w:bidi="my-MM"/>
        </w:rPr>
        <w:t>်လူတို့ကိုစေလွှတ်ကာ၊ ယုဒပြည်ကို</w:t>
      </w:r>
      <w:r w:rsidR="00384DFE">
        <w:rPr>
          <w:cs/>
          <w:lang w:val="my-MM" w:bidi="my-MM"/>
        </w:rPr>
        <w:t>သုတ်သင်ပယ်ရှင်း</w:t>
      </w:r>
      <w:r w:rsidR="004A34EB">
        <w:rPr>
          <w:rFonts w:hint="cs"/>
          <w:cs/>
          <w:lang w:val="my-MM" w:bidi="my-MM"/>
        </w:rPr>
        <w:t xml:space="preserve"> </w:t>
      </w:r>
      <w:r w:rsidR="00384DFE">
        <w:rPr>
          <w:cs/>
          <w:lang w:val="my-MM" w:bidi="my-MM"/>
        </w:rPr>
        <w:t>၍ ဘုရားသခင်၏လူတို့ကို နှိပ်စက်ညှဉ်းပန်းခဲ့သည်။</w:t>
      </w:r>
    </w:p>
    <w:p w14:paraId="53FF60CF" w14:textId="522529BE" w:rsidR="005B30FD" w:rsidRDefault="00384DFE" w:rsidP="00004070">
      <w:pPr>
        <w:pStyle w:val="BulletHeading"/>
        <w:rPr>
          <w:cs/>
          <w:lang w:bidi="ta-IN"/>
        </w:rPr>
      </w:pPr>
      <w:bookmarkStart w:id="15" w:name="_Toc158467837"/>
      <w:r>
        <w:rPr>
          <w:cs/>
          <w:lang w:val="my-MM" w:bidi="my-MM"/>
        </w:rPr>
        <w:t>တရားစီရင်ခြင်း</w:t>
      </w:r>
      <w:bookmarkEnd w:id="15"/>
    </w:p>
    <w:p w14:paraId="1E4088DB" w14:textId="58FBFF0A" w:rsidR="005B30FD" w:rsidRDefault="00A12B30" w:rsidP="003613A1">
      <w:pPr>
        <w:pStyle w:val="BodyText0"/>
        <w:rPr>
          <w:cs/>
          <w:lang w:bidi="te"/>
        </w:rPr>
      </w:pPr>
      <w:r w:rsidRPr="00DC098C">
        <w:rPr>
          <w:cs/>
        </w:rPr>
        <mc:AlternateContent>
          <mc:Choice Requires="wps">
            <w:drawing>
              <wp:anchor distT="0" distB="0" distL="114300" distR="114300" simplePos="0" relativeHeight="251743232" behindDoc="0" locked="1" layoutInCell="1" allowOverlap="1" wp14:anchorId="4F4036EC" wp14:editId="649CA54D">
                <wp:simplePos x="0" y="0"/>
                <wp:positionH relativeFrom="leftMargin">
                  <wp:posOffset>419100</wp:posOffset>
                </wp:positionH>
                <wp:positionV relativeFrom="line">
                  <wp:posOffset>0</wp:posOffset>
                </wp:positionV>
                <wp:extent cx="356235" cy="356235"/>
                <wp:effectExtent l="0" t="0" r="0" b="0"/>
                <wp:wrapNone/>
                <wp:docPr id="42" name="PARA4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D576939" w14:textId="6B0D7B2A" w:rsidR="0053728E" w:rsidRPr="00A535F7" w:rsidRDefault="0053728E" w:rsidP="007A5132">
                            <w:pPr>
                              <w:pStyle w:val="ParaNumbering"/>
                            </w:pPr>
                            <w:r>
                              <w:rPr>
                                <w:rFonts w:cs="Corbel"/>
                                <w:cs/>
                                <w:lang w:val="my-MM" w:bidi="my-MM"/>
                              </w:rPr>
                              <w:t>042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036EC" id="PARA42" o:spid="_x0000_s1069" type="#_x0000_t202" style="position:absolute;left:0;text-align:left;margin-left:33pt;margin-top:0;width:28.05pt;height:28.05pt;z-index:25174323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gGS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U/L8Y9DlBfcD0PPfPB8a3CIXYsxBfm&#10;kWrcCOUbn9FIDdgMBo+SBvzPv52nfGQAo5S0KJ2KWtQ2Jfq7RWaSykbHj85hdOzJPABqcYbPwvHs&#10;4gUf9ehKD+YNNb1JPTDELMdOFY2j+xB7+eKb4GKzyUmoJcfizu4dT6UTiAnQ1+6NeTegHpGuJxgl&#10;xcp34Pe5PfybUwSpMjMJ1h7DAW3UYeZ2eDNJ6L//56zby17/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18gGSDAIAACEE&#10;AAAOAAAAAAAAAAAAAAAAAC4CAABkcnMvZTJvRG9jLnhtbFBLAQItABQABgAIAAAAIQCNZ0Pc3AAA&#10;AAYBAAAPAAAAAAAAAAAAAAAAAGYEAABkcnMvZG93bnJldi54bWxQSwUGAAAAAAQABADzAAAAbwUA&#10;AAAA&#10;" filled="f" stroked="f" strokeweight=".5pt">
                <v:textbox inset="0,0,0,0">
                  <w:txbxContent>
                    <w:p w14:paraId="2D576939" w14:textId="6B0D7B2A" w:rsidR="0053728E" w:rsidRPr="00A535F7" w:rsidRDefault="0053728E" w:rsidP="007A5132">
                      <w:pPr>
                        <w:pStyle w:val="ParaNumbering"/>
                      </w:pPr>
                      <w:r>
                        <w:rPr>
                          <w:rFonts w:cs="Corbel"/>
                          <w:cs/>
                          <w:lang w:val="my-MM" w:bidi="my-MM"/>
                        </w:rPr>
                        <w:t>042</w:t>
                      </w:r>
                    </w:p>
                  </w:txbxContent>
                </v:textbox>
                <w10:wrap anchorx="margin" anchory="line"/>
                <w10:anchorlock/>
              </v:shape>
            </w:pict>
          </mc:Fallback>
        </mc:AlternateContent>
      </w:r>
      <w:r w:rsidR="00384DFE">
        <w:rPr>
          <w:cs/>
          <w:lang w:val="my-MM" w:bidi="my-MM"/>
        </w:rPr>
        <w:t>သို့သော် ဘုရားသခင်သည် တရားစီရင်သည်နှင့်တပြိုင်နက်၊ ဟဗက္ကုတ်သည် အခြေအနေကို</w:t>
      </w:r>
      <w:r w:rsidR="004A34EB">
        <w:rPr>
          <w:rFonts w:hint="cs"/>
          <w:cs/>
          <w:lang w:val="my-MM" w:bidi="my-MM"/>
        </w:rPr>
        <w:t xml:space="preserve"> </w:t>
      </w:r>
      <w:r w:rsidR="00384DFE">
        <w:rPr>
          <w:cs/>
          <w:lang w:val="my-MM" w:bidi="my-MM"/>
        </w:rPr>
        <w:t>တစ်ဖန်ကြည့်ရှုပြီး အနာဂတ္တိကျမ်းများတွင်တွေ့ရသော ဒုတိယမြည်တမ်းခြင်းအမျိုးအစားကိုပြုလုပ်ခဲ့</w:t>
      </w:r>
      <w:r w:rsidR="004A34EB">
        <w:rPr>
          <w:rFonts w:hint="cs"/>
          <w:cs/>
          <w:lang w:val="my-MM" w:bidi="my-MM"/>
        </w:rPr>
        <w:t xml:space="preserve"> </w:t>
      </w:r>
      <w:r w:rsidR="00384DFE">
        <w:rPr>
          <w:cs/>
          <w:lang w:val="my-MM" w:bidi="my-MM"/>
        </w:rPr>
        <w:t>သည်—ဘုရားသခင့်တရားစီရင်ခြင်းအတွက် ငိုကြွေးမြည်တမ်းခြင်းဖြစ်သည်။ ဗာဗုလုန်လက်အောက်၌ ယုဒပြည်၏ဆင်းရဲဒုက္ခများအကြောင်း သူ၏ဆုတောင်းပု</w:t>
      </w:r>
      <w:r w:rsidR="004A34EB">
        <w:rPr>
          <w:cs/>
          <w:lang w:val="my-MM" w:bidi="my-MM"/>
        </w:rPr>
        <w:t xml:space="preserve">ံတို့ကို နားထောင်ပါ။ ၁:၁၃ တွင် </w:t>
      </w:r>
      <w:r w:rsidR="004A34EB">
        <w:rPr>
          <w:rFonts w:hint="cs"/>
          <w:cs/>
          <w:lang w:val="my-MM" w:bidi="my-MM"/>
        </w:rPr>
        <w:t xml:space="preserve">‌‌အောက်ပါ </w:t>
      </w:r>
      <w:r w:rsidR="00384DFE">
        <w:rPr>
          <w:cs/>
          <w:lang w:val="my-MM" w:bidi="my-MM"/>
        </w:rPr>
        <w:t>နုတ်ကပတ်တော်များ</w:t>
      </w:r>
      <w:r w:rsidR="004A34EB">
        <w:rPr>
          <w:cs/>
          <w:lang w:val="my-MM" w:bidi="my-MM"/>
        </w:rPr>
        <w:t>ကိုဟဗက္ကုတ်</w:t>
      </w:r>
      <w:r w:rsidR="004A34EB">
        <w:rPr>
          <w:rFonts w:hint="cs"/>
          <w:cs/>
          <w:lang w:val="my-MM" w:bidi="my-MM"/>
        </w:rPr>
        <w:t>ဆိုခဲ့</w:t>
      </w:r>
      <w:r w:rsidR="00384DFE">
        <w:rPr>
          <w:cs/>
          <w:lang w:val="my-MM" w:bidi="my-MM"/>
        </w:rPr>
        <w:t>သည်_</w:t>
      </w:r>
    </w:p>
    <w:p w14:paraId="18CD0AED" w14:textId="22F3AA35"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45280" behindDoc="0" locked="1" layoutInCell="1" allowOverlap="1" wp14:anchorId="046B2199" wp14:editId="7D273802">
                <wp:simplePos x="0" y="0"/>
                <wp:positionH relativeFrom="leftMargin">
                  <wp:posOffset>419100</wp:posOffset>
                </wp:positionH>
                <wp:positionV relativeFrom="line">
                  <wp:posOffset>0</wp:posOffset>
                </wp:positionV>
                <wp:extent cx="356235" cy="356235"/>
                <wp:effectExtent l="0" t="0" r="0" b="0"/>
                <wp:wrapNone/>
                <wp:docPr id="43" name="PARA4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14BD936" w14:textId="4F6F6C77" w:rsidR="0053728E" w:rsidRPr="00A535F7" w:rsidRDefault="0053728E" w:rsidP="007A5132">
                            <w:pPr>
                              <w:pStyle w:val="ParaNumbering"/>
                            </w:pPr>
                            <w:r>
                              <w:rPr>
                                <w:rFonts w:cs="Corbel"/>
                                <w:cs/>
                                <w:lang w:val="my-MM" w:bidi="my-MM"/>
                              </w:rPr>
                              <w:t>043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2199" id="PARA43" o:spid="_x0000_s1070" type="#_x0000_t202" style="position:absolute;left:0;text-align:left;margin-left:33pt;margin-top:0;width:28.05pt;height:28.05pt;z-index:25174528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jz+5HA0CAAAh&#10;BAAADgAAAAAAAAAAAAAAAAAuAgAAZHJzL2Uyb0RvYy54bWxQSwECLQAUAAYACAAAACEAjWdD3NwA&#10;AAAGAQAADwAAAAAAAAAAAAAAAABnBAAAZHJzL2Rvd25yZXYueG1sUEsFBgAAAAAEAAQA8wAAAHAF&#10;AAAAAA==&#10;" filled="f" stroked="f" strokeweight=".5pt">
                <v:textbox inset="0,0,0,0">
                  <w:txbxContent>
                    <w:p w14:paraId="114BD936" w14:textId="4F6F6C77" w:rsidR="0053728E" w:rsidRPr="00A535F7" w:rsidRDefault="0053728E" w:rsidP="007A5132">
                      <w:pPr>
                        <w:pStyle w:val="ParaNumbering"/>
                      </w:pPr>
                      <w:r>
                        <w:rPr>
                          <w:rFonts w:cs="Corbel"/>
                          <w:cs/>
                          <w:lang w:val="my-MM" w:bidi="my-MM"/>
                        </w:rPr>
                        <w:t>043</w:t>
                      </w:r>
                    </w:p>
                  </w:txbxContent>
                </v:textbox>
                <w10:wrap anchorx="margin" anchory="line"/>
                <w10:anchorlock/>
              </v:shape>
            </w:pict>
          </mc:Fallback>
        </mc:AlternateContent>
      </w:r>
      <w:r w:rsidR="008B0B55">
        <w:rPr>
          <w:cs/>
          <w:lang w:val="my-MM" w:bidi="my-MM"/>
        </w:rPr>
        <w:t>ကိုယ်တော်သည် ဒုစရိုက်ကိုကြည့်ရှုတော်မမူ။ သန့်ရှင်းသော</w:t>
      </w:r>
      <w:r w:rsidR="00384DFE" w:rsidRPr="002A09B7">
        <w:rPr>
          <w:cs/>
          <w:lang w:val="my-MM" w:bidi="my-MM"/>
        </w:rPr>
        <w:t>မျက်စိရှိတော်မူ၏။ အဓမ္မအမှုကိုကြည့်ရှု၍ နေတော်မမူတတ်ပါ။ သို့ဖြစ်၍၊ သစ္စာပျက်သောသူတို့ကို အဘယ်ကြော</w:t>
      </w:r>
      <w:r w:rsidR="008B0B55">
        <w:rPr>
          <w:cs/>
          <w:lang w:val="my-MM" w:bidi="my-MM"/>
        </w:rPr>
        <w:t>င့်ကြည့်ရှု၍</w:t>
      </w:r>
      <w:r w:rsidR="00384DFE" w:rsidRPr="002A09B7">
        <w:rPr>
          <w:cs/>
          <w:lang w:val="my-MM" w:bidi="my-MM"/>
        </w:rPr>
        <w:t>နေတော်မူသနည်း။ အဓမ္မလူသည် မိမိထက်</w:t>
      </w:r>
      <w:r w:rsidR="008B0B55">
        <w:rPr>
          <w:rFonts w:hint="cs"/>
          <w:cs/>
          <w:lang w:val="my-MM" w:bidi="my-MM"/>
        </w:rPr>
        <w:t xml:space="preserve"> </w:t>
      </w:r>
      <w:r w:rsidR="00384DFE" w:rsidRPr="002A09B7">
        <w:rPr>
          <w:cs/>
          <w:lang w:val="my-MM" w:bidi="my-MM"/>
        </w:rPr>
        <w:t>ဖြောင့်မတ်သောသူကို ကိုက်စားသောအခါ၊ အဘယ်က</w:t>
      </w:r>
      <w:r w:rsidR="008B0B55">
        <w:rPr>
          <w:cs/>
          <w:lang w:val="my-MM" w:bidi="my-MM"/>
        </w:rPr>
        <w:t>ြောင့်တိတ်ဆိတ်စွာ နေတော်မူသနည်း</w:t>
      </w:r>
      <w:r w:rsidR="00384DFE" w:rsidRPr="002A09B7">
        <w:rPr>
          <w:cs/>
          <w:lang w:val="my-MM" w:bidi="my-MM"/>
        </w:rPr>
        <w:t xml:space="preserve"> (ဟဗက္ကုတ် ၁:၁၃)</w:t>
      </w:r>
    </w:p>
    <w:p w14:paraId="77B8F9D3" w14:textId="6CD05756" w:rsidR="005B30FD" w:rsidRDefault="00A12B30" w:rsidP="003613A1">
      <w:pPr>
        <w:pStyle w:val="BodyText0"/>
        <w:rPr>
          <w:cs/>
          <w:lang w:bidi="te"/>
        </w:rPr>
      </w:pPr>
      <w:r w:rsidRPr="00DC098C">
        <w:rPr>
          <w:cs/>
        </w:rPr>
        <mc:AlternateContent>
          <mc:Choice Requires="wps">
            <w:drawing>
              <wp:anchor distT="0" distB="0" distL="114300" distR="114300" simplePos="0" relativeHeight="251747328" behindDoc="0" locked="1" layoutInCell="1" allowOverlap="1" wp14:anchorId="0BA05A8B" wp14:editId="57E16687">
                <wp:simplePos x="0" y="0"/>
                <wp:positionH relativeFrom="leftMargin">
                  <wp:posOffset>419100</wp:posOffset>
                </wp:positionH>
                <wp:positionV relativeFrom="line">
                  <wp:posOffset>0</wp:posOffset>
                </wp:positionV>
                <wp:extent cx="356235" cy="356235"/>
                <wp:effectExtent l="0" t="0" r="0" b="0"/>
                <wp:wrapNone/>
                <wp:docPr id="44" name="PARA4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71F31F4" w14:textId="090F95E7" w:rsidR="0053728E" w:rsidRPr="00A535F7" w:rsidRDefault="0053728E" w:rsidP="007A5132">
                            <w:pPr>
                              <w:pStyle w:val="ParaNumbering"/>
                            </w:pPr>
                            <w:r>
                              <w:rPr>
                                <w:rFonts w:cs="Corbel"/>
                                <w:cs/>
                                <w:lang w:val="my-MM" w:bidi="my-MM"/>
                              </w:rPr>
                              <w:t>044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05A8B" id="PARA44" o:spid="_x0000_s1071" type="#_x0000_t202" style="position:absolute;left:0;text-align:left;margin-left:33pt;margin-top:0;width:28.05pt;height:28.05pt;z-index:25174732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xt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U/L8c9DlBfcD0PPfPB8a3CIXYsxBfm&#10;kWrcCOUbn9FIDdgMBo+SBvzPv52nfGQAo5S0KJ2KWtQ2Jfq7RWaSykbHj85hdOzJPABqcYbPwvHs&#10;4gUf9ehKD+YNNb1JPTDELMdOFY2j+xB7+eKb4GKzyUmoJcfizu4dT6UTiAnQ1+6NeTegHpGuJxgl&#10;xcp34Pe5PfybUwSpMjMJ1h7DAW3UYeZ2eDNJ6L//56zby17/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qykxtDAIAACEE&#10;AAAOAAAAAAAAAAAAAAAAAC4CAABkcnMvZTJvRG9jLnhtbFBLAQItABQABgAIAAAAIQCNZ0Pc3AAA&#10;AAYBAAAPAAAAAAAAAAAAAAAAAGYEAABkcnMvZG93bnJldi54bWxQSwUGAAAAAAQABADzAAAAbwUA&#10;AAAA&#10;" filled="f" stroked="f" strokeweight=".5pt">
                <v:textbox inset="0,0,0,0">
                  <w:txbxContent>
                    <w:p w14:paraId="371F31F4" w14:textId="090F95E7" w:rsidR="0053728E" w:rsidRPr="00A535F7" w:rsidRDefault="0053728E" w:rsidP="007A5132">
                      <w:pPr>
                        <w:pStyle w:val="ParaNumbering"/>
                      </w:pPr>
                      <w:r>
                        <w:rPr>
                          <w:rFonts w:cs="Corbel"/>
                          <w:cs/>
                          <w:lang w:val="my-MM" w:bidi="my-MM"/>
                        </w:rPr>
                        <w:t>044</w:t>
                      </w:r>
                    </w:p>
                  </w:txbxContent>
                </v:textbox>
                <w10:wrap anchorx="margin" anchory="line"/>
                <w10:anchorlock/>
              </v:shape>
            </w:pict>
          </mc:Fallback>
        </mc:AlternateContent>
      </w:r>
      <w:r w:rsidR="00384DFE">
        <w:rPr>
          <w:cs/>
          <w:lang w:val="my-MM" w:bidi="my-MM"/>
        </w:rPr>
        <w:t>ဘုရားသခင်၏လူမျိုးသည် ဆိုးရွားစွာပြစ်မှားကြောင်း ပရောဖက်သိခဲ့သော်လည်း၊ ယခုအခါ ဗာဗုလုန်တို့၏အပြစ်များသည် ပို၍ကြီးမားကြောင်းကို သူသဘောပေါက်လာခဲ့သည်။ တိုင်းတစ်ပါးသား</w:t>
      </w:r>
      <w:r w:rsidR="008B0B55">
        <w:rPr>
          <w:rFonts w:hint="cs"/>
          <w:cs/>
          <w:lang w:val="my-MM" w:bidi="my-MM"/>
        </w:rPr>
        <w:t xml:space="preserve"> </w:t>
      </w:r>
      <w:r w:rsidR="00384DFE">
        <w:rPr>
          <w:cs/>
          <w:lang w:val="my-MM" w:bidi="my-MM"/>
        </w:rPr>
        <w:t>တို့၏ညှဉ်းပန်းနှိပ်စက</w:t>
      </w:r>
      <w:r w:rsidR="008B0B55">
        <w:rPr>
          <w:cs/>
          <w:lang w:val="my-MM" w:bidi="my-MM"/>
        </w:rPr>
        <w:t xml:space="preserve">်မှုအောက်ရှိ နာကျင်မှုဝေဒနာသည် </w:t>
      </w:r>
      <w:r w:rsidR="00384DFE">
        <w:rPr>
          <w:cs/>
          <w:lang w:val="my-MM" w:bidi="my-MM"/>
        </w:rPr>
        <w:t>ဟဗက္ကုတ်အား ဘုရားသခင်ထံ ပြင်းစွာငိုကြွေး</w:t>
      </w:r>
      <w:r w:rsidR="008B0B55">
        <w:rPr>
          <w:rFonts w:hint="cs"/>
          <w:cs/>
          <w:lang w:val="my-MM" w:bidi="my-MM"/>
        </w:rPr>
        <w:t xml:space="preserve"> </w:t>
      </w:r>
      <w:r w:rsidR="00384DFE">
        <w:rPr>
          <w:cs/>
          <w:lang w:val="my-MM" w:bidi="my-MM"/>
        </w:rPr>
        <w:lastRenderedPageBreak/>
        <w:t>မြည်တမ်းစေခဲ့သည်။ ဘုရားသခင်သည် ဗာဗုလုန်လူတို့၏နှိပ်စက်ညှဉ်းပန်းမှုအတွက် တစ်နေ့တွင်</w:t>
      </w:r>
      <w:r w:rsidR="008B0B55">
        <w:rPr>
          <w:rFonts w:hint="cs"/>
          <w:cs/>
          <w:lang w:val="my-MM" w:bidi="my-MM"/>
        </w:rPr>
        <w:t xml:space="preserve"> </w:t>
      </w:r>
      <w:r w:rsidR="00384DFE">
        <w:rPr>
          <w:cs/>
          <w:lang w:val="my-MM" w:bidi="my-MM"/>
        </w:rPr>
        <w:t>အပြစ်ပေးမည်ဟု ဟဗက္ကုတ်၏ဆုတောင်းသံကို ၂း၂</w:t>
      </w:r>
      <w:r w:rsidR="008B0B55">
        <w:rPr>
          <w:cs/>
          <w:lang w:val="my-MM" w:bidi="my-MM"/>
        </w:rPr>
        <w:t>-၂၀ ၌</w:t>
      </w:r>
      <w:r w:rsidR="00384DFE">
        <w:rPr>
          <w:cs/>
          <w:lang w:val="my-MM" w:bidi="my-MM"/>
        </w:rPr>
        <w:t>တုံ့ပြန်တော်မူခဲ့သည်။ ဥပမာအားဖြင့်၊ ၂:၈ တွင်ဗာဗုလုန်လူမျိုးများအားမိန့်တော်မူသော ဤနုတ်ကပတ်တော်များကို ကျွန်ုပ်တို့ဖတ်ရသည်_</w:t>
      </w:r>
    </w:p>
    <w:p w14:paraId="6E8BE576" w14:textId="1A03E958" w:rsidR="005B30FD" w:rsidRDefault="00384DFE" w:rsidP="00004070">
      <w:pPr>
        <w:pStyle w:val="Quotations"/>
        <w:rPr>
          <w:cs/>
          <w:lang w:bidi="te"/>
        </w:rPr>
      </w:pPr>
      <w:r w:rsidRPr="002A09B7">
        <w:rPr>
          <w:cs/>
          <w:lang w:val="my-MM" w:bidi="my-MM"/>
        </w:rPr>
        <w:t>သင်သည် များစွာသောလူမျိုးတို့ကို လုယူသောကြောင့်၊ ကျန်ကြွင်းသော လူမျိုးအပေါင်းတို့သည် သင့်ကိုလုယူကြလိမ့်မည် (ဟဗက္ကုတ် ၂:၈)။</w:t>
      </w:r>
    </w:p>
    <w:p w14:paraId="74ACED94" w14:textId="0DED6781" w:rsidR="005B30FD" w:rsidRDefault="008B0B55" w:rsidP="003613A1">
      <w:pPr>
        <w:pStyle w:val="BodyText0"/>
        <w:rPr>
          <w:cs/>
          <w:lang w:bidi="te"/>
        </w:rPr>
      </w:pPr>
      <w:r>
        <w:rPr>
          <w:cs/>
          <w:lang w:val="my-MM" w:bidi="my-MM"/>
        </w:rPr>
        <w:t>ဘုရားသခင</w:t>
      </w:r>
      <w:r>
        <w:rPr>
          <w:rFonts w:hint="cs"/>
          <w:cs/>
          <w:lang w:val="my-MM" w:bidi="my-MM"/>
        </w:rPr>
        <w:t>်၏</w:t>
      </w:r>
      <w:r w:rsidR="00A12B30" w:rsidRPr="00DC098C">
        <w:rPr>
          <w:cs/>
        </w:rPr>
        <mc:AlternateContent>
          <mc:Choice Requires="wps">
            <w:drawing>
              <wp:anchor distT="0" distB="0" distL="114300" distR="114300" simplePos="0" relativeHeight="251751424" behindDoc="0" locked="1" layoutInCell="1" allowOverlap="1" wp14:anchorId="5A68C8DD" wp14:editId="463BC14E">
                <wp:simplePos x="0" y="0"/>
                <wp:positionH relativeFrom="leftMargin">
                  <wp:posOffset>419100</wp:posOffset>
                </wp:positionH>
                <wp:positionV relativeFrom="line">
                  <wp:posOffset>0</wp:posOffset>
                </wp:positionV>
                <wp:extent cx="356235" cy="356235"/>
                <wp:effectExtent l="0" t="0" r="0" b="0"/>
                <wp:wrapNone/>
                <wp:docPr id="46" name="PARA4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89651AD" w14:textId="150F70BB" w:rsidR="0053728E" w:rsidRPr="00A535F7" w:rsidRDefault="0053728E" w:rsidP="007A5132">
                            <w:pPr>
                              <w:pStyle w:val="ParaNumbering"/>
                            </w:pPr>
                            <w:r>
                              <w:rPr>
                                <w:rFonts w:cs="Corbel"/>
                                <w:cs/>
                                <w:lang w:val="my-MM" w:bidi="my-MM"/>
                              </w:rPr>
                              <w:t>046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8C8DD" id="PARA46" o:spid="_x0000_s1072" type="#_x0000_t202" style="position:absolute;left:0;text-align:left;margin-left:33pt;margin-top:0;width:28.05pt;height:28.05pt;z-index:25175142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L/DAIAACEEAAAOAAAAZHJzL2Uyb0RvYy54bWysU02L2zAQvRf6H4TujfPRhG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q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F1VL/DAIAACEE&#10;AAAOAAAAAAAAAAAAAAAAAC4CAABkcnMvZTJvRG9jLnhtbFBLAQItABQABgAIAAAAIQCNZ0Pc3AAA&#10;AAYBAAAPAAAAAAAAAAAAAAAAAGYEAABkcnMvZG93bnJldi54bWxQSwUGAAAAAAQABADzAAAAbwUA&#10;AAAA&#10;" filled="f" stroked="f" strokeweight=".5pt">
                <v:textbox inset="0,0,0,0">
                  <w:txbxContent>
                    <w:p w14:paraId="389651AD" w14:textId="150F70BB" w:rsidR="0053728E" w:rsidRPr="00A535F7" w:rsidRDefault="0053728E" w:rsidP="007A5132">
                      <w:pPr>
                        <w:pStyle w:val="ParaNumbering"/>
                      </w:pPr>
                      <w:r>
                        <w:rPr>
                          <w:rFonts w:cs="Corbel"/>
                          <w:cs/>
                          <w:lang w:val="my-MM" w:bidi="my-MM"/>
                        </w:rPr>
                        <w:t>046</w:t>
                      </w:r>
                    </w:p>
                  </w:txbxContent>
                </v:textbox>
                <w10:wrap anchorx="margin" anchory="line"/>
                <w10:anchorlock/>
              </v:shape>
            </w:pict>
          </mc:Fallback>
        </mc:AlternateContent>
      </w:r>
      <w:r>
        <w:rPr>
          <w:rFonts w:hint="cs"/>
          <w:cs/>
          <w:lang w:val="my-MM" w:bidi="my-MM"/>
        </w:rPr>
        <w:t xml:space="preserve"> </w:t>
      </w:r>
      <w:r w:rsidR="00384DFE">
        <w:rPr>
          <w:cs/>
          <w:lang w:val="my-MM" w:bidi="my-MM"/>
        </w:rPr>
        <w:t>ပြင်</w:t>
      </w:r>
      <w:r>
        <w:rPr>
          <w:cs/>
          <w:lang w:val="my-MM" w:bidi="my-MM"/>
        </w:rPr>
        <w:t>းထန်သည့်</w:t>
      </w:r>
      <w:r w:rsidR="00384DFE">
        <w:rPr>
          <w:cs/>
          <w:lang w:val="my-MM" w:bidi="my-MM"/>
        </w:rPr>
        <w:t>တရားစီရင်ခြင်းကြောင့် ဟဗက္ကုတ်၏မြည်တမ်းသံသည် ကောင်းကင်ပလ္လင်သို့ရောက်ရှိသွားပြီး၊ ဘုရားသခင်သည် ဗာဗုလုန်ကိုဖျက်ဆီးပစ်မည်ဟု အာမခံခဲ့သည်။</w:t>
      </w:r>
    </w:p>
    <w:p w14:paraId="487AB472" w14:textId="71578ADA" w:rsidR="005B30FD" w:rsidRDefault="00A12B30" w:rsidP="003613A1">
      <w:pPr>
        <w:pStyle w:val="BodyText0"/>
        <w:rPr>
          <w:cs/>
          <w:lang w:bidi="te"/>
        </w:rPr>
      </w:pPr>
      <w:r w:rsidRPr="00DC098C">
        <w:rPr>
          <w:cs/>
        </w:rPr>
        <mc:AlternateContent>
          <mc:Choice Requires="wps">
            <w:drawing>
              <wp:anchor distT="0" distB="0" distL="114300" distR="114300" simplePos="0" relativeHeight="251753472" behindDoc="0" locked="1" layoutInCell="1" allowOverlap="1" wp14:anchorId="12A0B5AB" wp14:editId="1593128F">
                <wp:simplePos x="0" y="0"/>
                <wp:positionH relativeFrom="leftMargin">
                  <wp:posOffset>419100</wp:posOffset>
                </wp:positionH>
                <wp:positionV relativeFrom="line">
                  <wp:posOffset>0</wp:posOffset>
                </wp:positionV>
                <wp:extent cx="356235" cy="356235"/>
                <wp:effectExtent l="0" t="0" r="0" b="0"/>
                <wp:wrapNone/>
                <wp:docPr id="47" name="PARA4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56E78D3" w14:textId="479CAAA6" w:rsidR="0053728E" w:rsidRPr="00A535F7" w:rsidRDefault="0053728E" w:rsidP="007A5132">
                            <w:pPr>
                              <w:pStyle w:val="ParaNumbering"/>
                            </w:pPr>
                            <w:r>
                              <w:rPr>
                                <w:rFonts w:cs="Corbel"/>
                                <w:cs/>
                                <w:lang w:val="my-MM" w:bidi="my-MM"/>
                              </w:rPr>
                              <w:t>047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0B5AB" id="PARA47" o:spid="_x0000_s1073" type="#_x0000_t202" style="position:absolute;left:0;text-align:left;margin-left:33pt;margin-top:0;width:28.05pt;height:28.05pt;z-index:25175347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4CCnjg0CAAAh&#10;BAAADgAAAAAAAAAAAAAAAAAuAgAAZHJzL2Uyb0RvYy54bWxQSwECLQAUAAYACAAAACEAjWdD3NwA&#10;AAAGAQAADwAAAAAAAAAAAAAAAABnBAAAZHJzL2Rvd25yZXYueG1sUEsFBgAAAAAEAAQA8wAAAHAF&#10;AAAAAA==&#10;" filled="f" stroked="f" strokeweight=".5pt">
                <v:textbox inset="0,0,0,0">
                  <w:txbxContent>
                    <w:p w14:paraId="056E78D3" w14:textId="479CAAA6" w:rsidR="0053728E" w:rsidRPr="00A535F7" w:rsidRDefault="0053728E" w:rsidP="007A5132">
                      <w:pPr>
                        <w:pStyle w:val="ParaNumbering"/>
                      </w:pPr>
                      <w:r>
                        <w:rPr>
                          <w:rFonts w:cs="Corbel"/>
                          <w:cs/>
                          <w:lang w:val="my-MM" w:bidi="my-MM"/>
                        </w:rPr>
                        <w:t>047</w:t>
                      </w:r>
                    </w:p>
                  </w:txbxContent>
                </v:textbox>
                <w10:wrap anchorx="margin" anchory="line"/>
                <w10:anchorlock/>
              </v:shape>
            </w:pict>
          </mc:Fallback>
        </mc:AlternateContent>
      </w:r>
      <w:r w:rsidR="00384DFE">
        <w:rPr>
          <w:cs/>
          <w:lang w:val="my-MM" w:bidi="my-MM"/>
        </w:rPr>
        <w:t>အနာဂတ္တိကျမ်းများတစ်လျှောက်လုံးတွင်၊ ဤသခင်ဘုရား၏အစေခံတို့သည် သခင်ဘုရားရှေ့၌ သူတို့၏အမှုတော်များကိုထမ်းရွက်ရန် မြည်တမ်းဆုတောင်းခြင်းများပြုကြသည်ကို တွေ့ရှိရသည်။ ရန်သူများဖျက်ဆီးခံရမည်ကို ဣသရေလလူတို့သိနားလည်စေရန် တပါးအမျိုးသားများကိုယ်စား သူတို့</w:t>
      </w:r>
      <w:r w:rsidR="008B0B55">
        <w:rPr>
          <w:rFonts w:hint="cs"/>
          <w:cs/>
          <w:lang w:val="my-MM" w:bidi="my-MM"/>
        </w:rPr>
        <w:t xml:space="preserve"> </w:t>
      </w:r>
      <w:r w:rsidR="00384DFE">
        <w:rPr>
          <w:cs/>
          <w:lang w:val="my-MM" w:bidi="my-MM"/>
        </w:rPr>
        <w:t>သည်ငိုကြွေးမြည်တမ်းကြသည်ကို ရံဖန်ရံခါ တွေ့ရှိရသည်။ သို့သော် အများအားဖြင့်၊ လူတို့၏အပြစ်</w:t>
      </w:r>
      <w:r w:rsidR="008B0B55">
        <w:rPr>
          <w:rFonts w:hint="cs"/>
          <w:cs/>
          <w:lang w:val="my-MM" w:bidi="my-MM"/>
        </w:rPr>
        <w:t xml:space="preserve"> </w:t>
      </w:r>
      <w:r w:rsidR="00384DFE">
        <w:rPr>
          <w:cs/>
          <w:lang w:val="my-MM" w:bidi="my-MM"/>
        </w:rPr>
        <w:t>များ မည်မျှကြီးမားသည်ကို ထိုသူတို့သိစေရန်နှင့် နောင်တရစေရန် ဤဝန်ထုပ်ဝန်ပိုးများကို သူတို့</w:t>
      </w:r>
      <w:r w:rsidR="008B0B55">
        <w:rPr>
          <w:cs/>
          <w:lang w:val="my-MM" w:bidi="my-MM"/>
        </w:rPr>
        <w:t>သည်</w:t>
      </w:r>
      <w:r w:rsidR="008B0B55">
        <w:rPr>
          <w:rFonts w:hint="cs"/>
          <w:cs/>
          <w:lang w:val="my-MM" w:bidi="my-MM"/>
        </w:rPr>
        <w:t xml:space="preserve"> </w:t>
      </w:r>
      <w:r w:rsidR="00384DFE">
        <w:rPr>
          <w:cs/>
          <w:lang w:val="my-MM" w:bidi="my-MM"/>
        </w:rPr>
        <w:t>ထမ်းရွက်ခဲ့ကြသည်။</w:t>
      </w:r>
    </w:p>
    <w:p w14:paraId="0DBF995E" w14:textId="120983F7" w:rsidR="005B30FD" w:rsidRDefault="00A12B30" w:rsidP="005B30FD">
      <w:pPr>
        <w:pStyle w:val="BodyText0"/>
        <w:rPr>
          <w:cs/>
          <w:lang w:bidi="te"/>
        </w:rPr>
      </w:pPr>
      <w:r w:rsidRPr="00DC098C">
        <w:rPr>
          <w:cs/>
        </w:rPr>
        <mc:AlternateContent>
          <mc:Choice Requires="wps">
            <w:drawing>
              <wp:anchor distT="0" distB="0" distL="114300" distR="114300" simplePos="0" relativeHeight="251755520" behindDoc="0" locked="1" layoutInCell="1" allowOverlap="1" wp14:anchorId="6EC0C0FE" wp14:editId="63F3A879">
                <wp:simplePos x="0" y="0"/>
                <wp:positionH relativeFrom="leftMargin">
                  <wp:posOffset>419100</wp:posOffset>
                </wp:positionH>
                <wp:positionV relativeFrom="line">
                  <wp:posOffset>0</wp:posOffset>
                </wp:positionV>
                <wp:extent cx="356235" cy="356235"/>
                <wp:effectExtent l="0" t="0" r="0" b="0"/>
                <wp:wrapNone/>
                <wp:docPr id="48" name="PARA4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BA9E052" w14:textId="2E484585" w:rsidR="0053728E" w:rsidRPr="00A535F7" w:rsidRDefault="0053728E" w:rsidP="007A5132">
                            <w:pPr>
                              <w:pStyle w:val="ParaNumbering"/>
                            </w:pPr>
                            <w:r>
                              <w:rPr>
                                <w:rFonts w:cs="Corbel"/>
                                <w:cs/>
                                <w:lang w:val="my-MM" w:bidi="my-MM"/>
                              </w:rPr>
                              <w:t>048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0C0FE" id="PARA48" o:spid="_x0000_s1074" type="#_x0000_t202" style="position:absolute;left:0;text-align:left;margin-left:33pt;margin-top:0;width:28.05pt;height:28.05pt;z-index:25175552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I5DQIAACEEAAAOAAAAZHJzL2Uyb0RvYy54bWysU02L2zAQvRf6H4TujZ2kCYu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X9ej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8EhSOQ0CAAAh&#10;BAAADgAAAAAAAAAAAAAAAAAuAgAAZHJzL2Uyb0RvYy54bWxQSwECLQAUAAYACAAAACEAjWdD3NwA&#10;AAAGAQAADwAAAAAAAAAAAAAAAABnBAAAZHJzL2Rvd25yZXYueG1sUEsFBgAAAAAEAAQA8wAAAHAF&#10;AAAAAA==&#10;" filled="f" stroked="f" strokeweight=".5pt">
                <v:textbox inset="0,0,0,0">
                  <w:txbxContent>
                    <w:p w14:paraId="4BA9E052" w14:textId="2E484585" w:rsidR="0053728E" w:rsidRPr="00A535F7" w:rsidRDefault="0053728E" w:rsidP="007A5132">
                      <w:pPr>
                        <w:pStyle w:val="ParaNumbering"/>
                      </w:pPr>
                      <w:r>
                        <w:rPr>
                          <w:rFonts w:cs="Corbel"/>
                          <w:cs/>
                          <w:lang w:val="my-MM" w:bidi="my-MM"/>
                        </w:rPr>
                        <w:t>048</w:t>
                      </w:r>
                    </w:p>
                  </w:txbxContent>
                </v:textbox>
                <w10:wrap anchorx="margin" anchory="line"/>
                <w10:anchorlock/>
              </v:shape>
            </w:pict>
          </mc:Fallback>
        </mc:AlternateContent>
      </w:r>
      <w:r w:rsidR="00384DFE">
        <w:rPr>
          <w:cs/>
          <w:lang w:val="my-MM" w:bidi="my-MM"/>
        </w:rPr>
        <w:t>မြည်တမ်းခြင်းသည် ဘုရားသခင်နှင့် ပရောဖက်များကြား ဆက်သွယ်သည့်နည်</w:t>
      </w:r>
      <w:r w:rsidR="008B0B55">
        <w:rPr>
          <w:cs/>
          <w:lang w:val="my-MM" w:bidi="my-MM"/>
        </w:rPr>
        <w:t>းလမ်းများထဲမှ တစ်ခုဖြစ်သည်။ ယခု</w:t>
      </w:r>
      <w:r w:rsidR="00384DFE">
        <w:rPr>
          <w:cs/>
          <w:lang w:val="my-MM" w:bidi="my-MM"/>
        </w:rPr>
        <w:t>ကျွန်ုပ်တို့သည် အနာဂတ္တိကျမ်းများတွင်တွေ့ရသော ဒုတိယအဓိကဆုတောင်းခြင်း</w:t>
      </w:r>
      <w:r w:rsidR="008B0B55">
        <w:rPr>
          <w:rFonts w:hint="cs"/>
          <w:cs/>
          <w:lang w:val="my-MM" w:bidi="my-MM"/>
        </w:rPr>
        <w:t xml:space="preserve"> </w:t>
      </w:r>
      <w:r w:rsidR="00384DFE">
        <w:rPr>
          <w:cs/>
          <w:lang w:val="my-MM" w:bidi="my-MM"/>
        </w:rPr>
        <w:t>အမျိုးအစားဖြစ်သည့် ဘုရားသခင်ကို ချီးမွမ်းခြင်းအား ဆက်လေ့လာသင့်သည်။</w:t>
      </w:r>
    </w:p>
    <w:p w14:paraId="594C1FEA" w14:textId="21532503" w:rsidR="005B30FD" w:rsidRDefault="00384DFE" w:rsidP="00004070">
      <w:pPr>
        <w:pStyle w:val="PanelHeading"/>
        <w:rPr>
          <w:cs/>
          <w:lang w:bidi="ta-IN"/>
        </w:rPr>
      </w:pPr>
      <w:bookmarkStart w:id="16" w:name="_Toc158467838"/>
      <w:r>
        <w:rPr>
          <w:cs/>
          <w:lang w:val="my-MM" w:bidi="my-MM"/>
        </w:rPr>
        <w:t>ချီးမွမ်းဆုတောင်းခြင်းများ</w:t>
      </w:r>
      <w:bookmarkEnd w:id="16"/>
    </w:p>
    <w:p w14:paraId="526AE39C" w14:textId="35840E3C" w:rsidR="005B30FD" w:rsidRDefault="00A12B30" w:rsidP="003613A1">
      <w:pPr>
        <w:pStyle w:val="BodyText0"/>
        <w:rPr>
          <w:cs/>
          <w:lang w:bidi="te"/>
        </w:rPr>
      </w:pPr>
      <w:r w:rsidRPr="00DC098C">
        <w:rPr>
          <w:cs/>
        </w:rPr>
        <mc:AlternateContent>
          <mc:Choice Requires="wps">
            <w:drawing>
              <wp:anchor distT="0" distB="0" distL="114300" distR="114300" simplePos="0" relativeHeight="251757568" behindDoc="0" locked="1" layoutInCell="1" allowOverlap="1" wp14:anchorId="3620AEA1" wp14:editId="2FC998B2">
                <wp:simplePos x="0" y="0"/>
                <wp:positionH relativeFrom="leftMargin">
                  <wp:posOffset>419100</wp:posOffset>
                </wp:positionH>
                <wp:positionV relativeFrom="line">
                  <wp:posOffset>0</wp:posOffset>
                </wp:positionV>
                <wp:extent cx="356235" cy="356235"/>
                <wp:effectExtent l="0" t="0" r="0" b="0"/>
                <wp:wrapNone/>
                <wp:docPr id="49" name="PARA4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B66FE3C" w14:textId="4B2FDFB3" w:rsidR="0053728E" w:rsidRPr="00A535F7" w:rsidRDefault="0053728E" w:rsidP="007A5132">
                            <w:pPr>
                              <w:pStyle w:val="ParaNumbering"/>
                            </w:pPr>
                            <w:r>
                              <w:rPr>
                                <w:rFonts w:cs="Corbel"/>
                                <w:cs/>
                                <w:lang w:val="my-MM" w:bidi="my-MM"/>
                              </w:rPr>
                              <w:t>049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0AEA1" id="PARA49" o:spid="_x0000_s1075" type="#_x0000_t202" style="position:absolute;left:0;text-align:left;margin-left:33pt;margin-top:0;width:28.05pt;height:28.05pt;z-index:25175756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1b2nSA0CAAAh&#10;BAAADgAAAAAAAAAAAAAAAAAuAgAAZHJzL2Uyb0RvYy54bWxQSwECLQAUAAYACAAAACEAjWdD3NwA&#10;AAAGAQAADwAAAAAAAAAAAAAAAABnBAAAZHJzL2Rvd25yZXYueG1sUEsFBgAAAAAEAAQA8wAAAHAF&#10;AAAAAA==&#10;" filled="f" stroked="f" strokeweight=".5pt">
                <v:textbox inset="0,0,0,0">
                  <w:txbxContent>
                    <w:p w14:paraId="7B66FE3C" w14:textId="4B2FDFB3" w:rsidR="0053728E" w:rsidRPr="00A535F7" w:rsidRDefault="0053728E" w:rsidP="007A5132">
                      <w:pPr>
                        <w:pStyle w:val="ParaNumbering"/>
                      </w:pPr>
                      <w:r>
                        <w:rPr>
                          <w:rFonts w:cs="Corbel"/>
                          <w:cs/>
                          <w:lang w:val="my-MM" w:bidi="my-MM"/>
                        </w:rPr>
                        <w:t>049</w:t>
                      </w:r>
                    </w:p>
                  </w:txbxContent>
                </v:textbox>
                <w10:wrap anchorx="margin" anchory="line"/>
                <w10:anchorlock/>
              </v:shape>
            </w:pict>
          </mc:Fallback>
        </mc:AlternateContent>
      </w:r>
      <w:r w:rsidR="008B0B55">
        <w:rPr>
          <w:cs/>
          <w:lang w:val="my-MM" w:bidi="my-MM"/>
        </w:rPr>
        <w:t>ဘုရားသခင်အား</w:t>
      </w:r>
      <w:r w:rsidR="00384DFE">
        <w:rPr>
          <w:cs/>
          <w:lang w:val="my-MM" w:bidi="my-MM"/>
        </w:rPr>
        <w:t>ချီးမွမ်းခြင်းဆိုင်ရာ</w:t>
      </w:r>
      <w:r w:rsidR="008B0B55">
        <w:rPr>
          <w:rFonts w:hint="cs"/>
          <w:cs/>
          <w:lang w:val="my-MM" w:bidi="my-MM"/>
        </w:rPr>
        <w:t xml:space="preserve"> </w:t>
      </w:r>
      <w:r w:rsidR="00384DFE">
        <w:rPr>
          <w:cs/>
          <w:lang w:val="my-MM" w:bidi="my-MM"/>
        </w:rPr>
        <w:t>ဥပမာများစွာ ဆာလံကျမ်းများတွင်</w:t>
      </w:r>
      <w:r w:rsidR="008B0B55">
        <w:rPr>
          <w:rFonts w:hint="cs"/>
          <w:cs/>
          <w:lang w:val="my-MM" w:bidi="my-MM"/>
        </w:rPr>
        <w:t>ပါ</w:t>
      </w:r>
      <w:r w:rsidR="00384DFE">
        <w:rPr>
          <w:cs/>
          <w:lang w:val="my-MM" w:bidi="my-MM"/>
        </w:rPr>
        <w:t>ရှိသကဲ့သို့၊ ပရောဖက်</w:t>
      </w:r>
      <w:r w:rsidR="008B0B55">
        <w:rPr>
          <w:rFonts w:hint="cs"/>
          <w:cs/>
          <w:lang w:val="my-MM" w:bidi="my-MM"/>
        </w:rPr>
        <w:t xml:space="preserve"> </w:t>
      </w:r>
      <w:r w:rsidR="00384DFE">
        <w:rPr>
          <w:cs/>
          <w:lang w:val="my-MM" w:bidi="my-MM"/>
        </w:rPr>
        <w:t>များသည်လည်း သခင်ဘုရားအားပြောဆိုရန် ဤပုံစံကိုအသုံးပြုကြသည်။ အများအားဖြင့်သူတို့သည် ကိုယ်တော်၏ကြီးစွာသော ပဋိညာဉ်ကောင်းချီးမင်္ဂလာများကြောင့် ဘုရားသခင်အားချီးမွမ်းကြသည်။ ဘုရားသခင်ပြုမည့် ကောင်းသောအရာများကို ပရောဖက်များသည်မြင်သောအခါ၊ ချီးမွမ်းခြင်းဖြင့် ကိုယ်တော်ထံသို့ လာကြသည်။ ဘုရားသခင်ကို ချီးမွမ်းခြင်းအကြောင်းကို ပရောဖက်ကျမ်းများစွာတွင် တွေ့ရသည်။ ၎င်းသည် အနာဂတ္တိကျမ်းများအတွက် အလွန်အရေးကြီးသော အကြောင်းအရာတစ်ခု</w:t>
      </w:r>
      <w:r w:rsidR="008B0B55">
        <w:rPr>
          <w:rFonts w:hint="cs"/>
          <w:cs/>
          <w:lang w:val="my-MM" w:bidi="my-MM"/>
        </w:rPr>
        <w:t xml:space="preserve"> </w:t>
      </w:r>
      <w:r w:rsidR="00384DFE">
        <w:rPr>
          <w:cs/>
          <w:lang w:val="my-MM" w:bidi="my-MM"/>
        </w:rPr>
        <w:t>ဖြစ်သည်။ ကျွန်ုပ်တို့သည် ဟဗက္ကုတ်အနာဂတ္တိကျမ်းကိုလေ့လာခြင်းအား သူ၏ကျမ်း၏အဆုံးတွင်</w:t>
      </w:r>
      <w:r w:rsidR="008B0B55">
        <w:rPr>
          <w:rFonts w:hint="cs"/>
          <w:cs/>
          <w:lang w:val="my-MM" w:bidi="my-MM"/>
        </w:rPr>
        <w:t xml:space="preserve"> </w:t>
      </w:r>
      <w:r w:rsidR="00384DFE">
        <w:rPr>
          <w:cs/>
          <w:lang w:val="my-MM" w:bidi="my-MM"/>
        </w:rPr>
        <w:t>တွေ့ရသော ဘုရားသခင်အားချီးမွမ်းခြင်းအကြောင်းကိုမှတ်သားခြင်းဖြင့် အဆုံးသတ်မည်ဖြစ်သည်။</w:t>
      </w:r>
    </w:p>
    <w:p w14:paraId="54F18819" w14:textId="1BBF127F" w:rsidR="005B30FD" w:rsidRDefault="00A12B30" w:rsidP="003613A1">
      <w:pPr>
        <w:pStyle w:val="BodyText0"/>
        <w:rPr>
          <w:cs/>
          <w:lang w:bidi="te"/>
        </w:rPr>
      </w:pPr>
      <w:r w:rsidRPr="00DC098C">
        <w:rPr>
          <w:cs/>
        </w:rPr>
        <mc:AlternateContent>
          <mc:Choice Requires="wps">
            <w:drawing>
              <wp:anchor distT="0" distB="0" distL="114300" distR="114300" simplePos="0" relativeHeight="251759616" behindDoc="0" locked="1" layoutInCell="1" allowOverlap="1" wp14:anchorId="1DB372C1" wp14:editId="1F9199E5">
                <wp:simplePos x="0" y="0"/>
                <wp:positionH relativeFrom="leftMargin">
                  <wp:posOffset>419100</wp:posOffset>
                </wp:positionH>
                <wp:positionV relativeFrom="line">
                  <wp:posOffset>0</wp:posOffset>
                </wp:positionV>
                <wp:extent cx="356235" cy="356235"/>
                <wp:effectExtent l="0" t="0" r="0" b="0"/>
                <wp:wrapNone/>
                <wp:docPr id="50" name="PARA5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FCE2D00" w14:textId="5D830731" w:rsidR="0053728E" w:rsidRPr="00A535F7" w:rsidRDefault="0053728E" w:rsidP="007A5132">
                            <w:pPr>
                              <w:pStyle w:val="ParaNumbering"/>
                            </w:pPr>
                            <w:r>
                              <w:rPr>
                                <w:rFonts w:cs="Corbel"/>
                                <w:cs/>
                                <w:lang w:val="my-MM" w:bidi="my-MM"/>
                              </w:rPr>
                              <w:t>050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372C1" id="PARA50" o:spid="_x0000_s1076" type="#_x0000_t202" style="position:absolute;left:0;text-align:left;margin-left:33pt;margin-top:0;width:28.05pt;height:28.05pt;z-index:25175961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pL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KYPuxxgPqC63nomQ+O7xQOsWchPjOP&#10;VONGKN/4hEZqwGYweJQ04H/97TzlIwMYpaRF6VTUorYp0T8sMpNUNjp+dA6jY0/mHlCLM3wWjmcX&#10;L/ioR1d6MG+o6W3qgSFmOXaqaBzd+9jLF98EF9ttTkItORb39sXxVDqBmAB97d6YdwPqEel6hFFS&#10;rPwAfp/bw789RZAqM5Ng7TEc0EYdZm6HN5OE/v4/Z91e9uY3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ozGpLDAIAACEE&#10;AAAOAAAAAAAAAAAAAAAAAC4CAABkcnMvZTJvRG9jLnhtbFBLAQItABQABgAIAAAAIQCNZ0Pc3AAA&#10;AAYBAAAPAAAAAAAAAAAAAAAAAGYEAABkcnMvZG93bnJldi54bWxQSwUGAAAAAAQABADzAAAAbwUA&#10;AAAA&#10;" filled="f" stroked="f" strokeweight=".5pt">
                <v:textbox inset="0,0,0,0">
                  <w:txbxContent>
                    <w:p w14:paraId="1FCE2D00" w14:textId="5D830731" w:rsidR="0053728E" w:rsidRPr="00A535F7" w:rsidRDefault="0053728E" w:rsidP="007A5132">
                      <w:pPr>
                        <w:pStyle w:val="ParaNumbering"/>
                      </w:pPr>
                      <w:r>
                        <w:rPr>
                          <w:rFonts w:cs="Corbel"/>
                          <w:cs/>
                          <w:lang w:val="my-MM" w:bidi="my-MM"/>
                        </w:rPr>
                        <w:t>050</w:t>
                      </w:r>
                    </w:p>
                  </w:txbxContent>
                </v:textbox>
                <w10:wrap anchorx="margin" anchory="line"/>
                <w10:anchorlock/>
              </v:shape>
            </w:pict>
          </mc:Fallback>
        </mc:AlternateContent>
      </w:r>
      <w:r w:rsidR="00384DFE">
        <w:rPr>
          <w:cs/>
          <w:lang w:val="my-MM" w:bidi="my-MM"/>
        </w:rPr>
        <w:t>ကျွန်ုပ်တို့မြင်ပြီးဖြစ်သည့်အတိုင်း၊ ဟဗက္ကုတ်အနာဂတ္တိကျမ်းအများစုသည် ပရောဖက်၏မြည်</w:t>
      </w:r>
      <w:r w:rsidR="008B0B55">
        <w:rPr>
          <w:rFonts w:hint="cs"/>
          <w:cs/>
          <w:lang w:val="my-MM" w:bidi="my-MM"/>
        </w:rPr>
        <w:t xml:space="preserve"> </w:t>
      </w:r>
      <w:r w:rsidR="00384DFE">
        <w:rPr>
          <w:cs/>
          <w:lang w:val="my-MM" w:bidi="my-MM"/>
        </w:rPr>
        <w:t>တမ်းသံများနှင့် သူ၏မြည်တမ်းခြင်းအတွက် ဘုရားသခင်၏တုံ့ပြန်မှုအကြောင်းတို့ကို အဓိကဖော်ပြပါ</w:t>
      </w:r>
      <w:r w:rsidR="008B0B55">
        <w:rPr>
          <w:rFonts w:hint="cs"/>
          <w:cs/>
          <w:lang w:val="my-MM" w:bidi="my-MM"/>
        </w:rPr>
        <w:t xml:space="preserve"> </w:t>
      </w:r>
      <w:r w:rsidR="00384DFE">
        <w:rPr>
          <w:cs/>
          <w:lang w:val="my-MM" w:bidi="my-MM"/>
        </w:rPr>
        <w:t>သည်။ သို့သော် ကျမ်း၏နောက်ဆုံးအခန်းသည် ငိုကြွေးခြင်းမှ ချီးမွမ်းခြင်းသို့ ပြောင်းသွားသည်။ ဘုရား</w:t>
      </w:r>
      <w:r w:rsidR="008B0B55">
        <w:rPr>
          <w:rFonts w:hint="cs"/>
          <w:cs/>
          <w:lang w:val="my-MM" w:bidi="my-MM"/>
        </w:rPr>
        <w:t xml:space="preserve"> </w:t>
      </w:r>
      <w:r w:rsidR="00384DFE">
        <w:rPr>
          <w:cs/>
          <w:lang w:val="my-MM" w:bidi="my-MM"/>
        </w:rPr>
        <w:t>သခင်သည် သူ၏လူမျိုးအပေါ် ပြင်းထန်စွာဆက်ဆံမှုအတွက် ဗာဗုလုန်လူမျိုးများအား ဖျက်ဆီးပစ်မည်</w:t>
      </w:r>
      <w:r w:rsidR="008B0B55">
        <w:rPr>
          <w:rFonts w:hint="cs"/>
          <w:cs/>
          <w:lang w:val="my-MM" w:bidi="my-MM"/>
        </w:rPr>
        <w:t xml:space="preserve"> </w:t>
      </w:r>
      <w:r w:rsidR="00384DFE">
        <w:rPr>
          <w:cs/>
          <w:lang w:val="my-MM" w:bidi="my-MM"/>
        </w:rPr>
        <w:t>ဟုကတိပြုပြီးနောက်၊ ဟဗက္ကုတ်သည် ထာဝရဘုရားအားအံ့ဩစရာကောင်းလောက်အောင် ချီးမွမ်းလေ</w:t>
      </w:r>
      <w:r w:rsidR="008B0B55">
        <w:rPr>
          <w:rFonts w:hint="cs"/>
          <w:cs/>
          <w:lang w:val="my-MM" w:bidi="my-MM"/>
        </w:rPr>
        <w:t xml:space="preserve"> </w:t>
      </w:r>
      <w:r w:rsidR="00384DFE">
        <w:rPr>
          <w:cs/>
          <w:lang w:val="my-MM" w:bidi="my-MM"/>
        </w:rPr>
        <w:t>သည်။ ဟဗက္ကုတ်</w:t>
      </w:r>
      <w:r w:rsidR="008B0B55">
        <w:rPr>
          <w:cs/>
          <w:lang w:val="my-MM" w:bidi="my-MM"/>
        </w:rPr>
        <w:t>အနာဂတ္တိကျမ်း</w:t>
      </w:r>
      <w:r w:rsidR="00384DFE">
        <w:rPr>
          <w:cs/>
          <w:lang w:val="my-MM" w:bidi="my-MM"/>
        </w:rPr>
        <w:t xml:space="preserve">တွင် မည်ကဲ့သို့သောချီးမွမ်းမှုမျိုးကို ကျွန်ုပ်တို့တွေ့ရသနည်း။ </w:t>
      </w:r>
      <w:r w:rsidR="00384DFE">
        <w:rPr>
          <w:cs/>
          <w:lang w:val="my-MM" w:bidi="my-MM"/>
        </w:rPr>
        <w:lastRenderedPageBreak/>
        <w:t>အနာဂတ္တိကျမ်းများတစ်လျှောက်လုံးတွင်၊ ဘုရားသခင်ကိုချီးမွမ်းခြင်းတွင် အကြောင်းအရာနှစ်ခုသည် အဓိကအချက်ဖြစ်သည်။ ပရောဖက်တို့သည် ထာဝရဘုရားကိုချီးမွမ်းခြင်းဖြင့် ချီးမြှောက်ကြသောအခါ၊ ကိုယ်တော်၏စီရင်တော်မူချက်များနှင့် ကောင်းချီးမင်္ဂလာများအတွက် ချီးမွမ်းကြသည်။ ဟဗက္ကုတ်၏</w:t>
      </w:r>
      <w:r w:rsidR="008B0B55">
        <w:rPr>
          <w:rFonts w:hint="cs"/>
          <w:cs/>
          <w:lang w:val="my-MM" w:bidi="my-MM"/>
        </w:rPr>
        <w:t xml:space="preserve"> </w:t>
      </w:r>
      <w:r w:rsidR="00384DFE">
        <w:rPr>
          <w:cs/>
          <w:lang w:val="my-MM" w:bidi="my-MM"/>
        </w:rPr>
        <w:t>တတိယအခန်းကို ကျွန်</w:t>
      </w:r>
      <w:r w:rsidR="008B0B55">
        <w:rPr>
          <w:cs/>
          <w:lang w:val="my-MM" w:bidi="my-MM"/>
        </w:rPr>
        <w:t>ုပ်တို့ကြည့်သောအခါ၊ သူသည်</w:t>
      </w:r>
      <w:r w:rsidR="00384DFE">
        <w:rPr>
          <w:cs/>
          <w:lang w:val="my-MM" w:bidi="my-MM"/>
        </w:rPr>
        <w:t>ဤပုံစံအတိုင်းလိုက်လျှောက်သည်ကို တွေ့ရသည်။</w:t>
      </w:r>
    </w:p>
    <w:p w14:paraId="6E6CE74E" w14:textId="0A6B643F" w:rsidR="005B30FD" w:rsidRDefault="00384DFE" w:rsidP="00004070">
      <w:pPr>
        <w:pStyle w:val="BulletHeading"/>
        <w:rPr>
          <w:cs/>
          <w:lang w:bidi="ta-IN"/>
        </w:rPr>
      </w:pPr>
      <w:bookmarkStart w:id="17" w:name="_Toc158467839"/>
      <w:r>
        <w:rPr>
          <w:cs/>
          <w:lang w:val="my-MM" w:bidi="my-MM"/>
        </w:rPr>
        <w:t>တရားစီရင်ခြင်း</w:t>
      </w:r>
      <w:bookmarkEnd w:id="17"/>
    </w:p>
    <w:p w14:paraId="10E6C7A4" w14:textId="5DBCDD75" w:rsidR="005B30FD" w:rsidRDefault="00A12B30" w:rsidP="003613A1">
      <w:pPr>
        <w:pStyle w:val="BodyText0"/>
        <w:rPr>
          <w:cs/>
          <w:lang w:bidi="te"/>
        </w:rPr>
      </w:pPr>
      <w:r w:rsidRPr="00DC098C">
        <w:rPr>
          <w:cs/>
        </w:rPr>
        <mc:AlternateContent>
          <mc:Choice Requires="wps">
            <w:drawing>
              <wp:anchor distT="0" distB="0" distL="114300" distR="114300" simplePos="0" relativeHeight="251761664" behindDoc="0" locked="1" layoutInCell="1" allowOverlap="1" wp14:anchorId="3188B28A" wp14:editId="1EFE5F10">
                <wp:simplePos x="0" y="0"/>
                <wp:positionH relativeFrom="leftMargin">
                  <wp:posOffset>419100</wp:posOffset>
                </wp:positionH>
                <wp:positionV relativeFrom="line">
                  <wp:posOffset>0</wp:posOffset>
                </wp:positionV>
                <wp:extent cx="356235" cy="356235"/>
                <wp:effectExtent l="0" t="0" r="0" b="0"/>
                <wp:wrapNone/>
                <wp:docPr id="51" name="PARA5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2D5255A" w14:textId="0AE04C7F" w:rsidR="0053728E" w:rsidRPr="00A535F7" w:rsidRDefault="0053728E" w:rsidP="007A5132">
                            <w:pPr>
                              <w:pStyle w:val="ParaNumbering"/>
                            </w:pPr>
                            <w:r>
                              <w:rPr>
                                <w:rFonts w:cs="Corbel"/>
                                <w:cs/>
                                <w:lang w:val="my-MM" w:bidi="my-MM"/>
                              </w:rPr>
                              <w:t>051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B28A" id="PARA51" o:spid="_x0000_s1077" type="#_x0000_t202" style="position:absolute;left:0;text-align:left;margin-left:33pt;margin-top:0;width:28.05pt;height:28.05pt;z-index:25176166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86Cw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6x4HqC+4noee+eD4TuEQexbiM/NI&#10;NW6E8o1PaKQGbAaDR0kD/tffzlM+MoBRSlqUTkUtapsS/cMiM0llo+NH5zA69mTuAbU4w2fheHbx&#10;go96dKUH84aa3qYeGGKWY6eKxtG9j7188U1wsd3mJNSSY3FvXxxPpROICdDX7o15N6Aeka5HGCXF&#10;yg/g97k9/NtTBKkyMwnWHsMBbdRh5nZ4M0no7/9z1u1lb34D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M05nzoLAgAAIQQA&#10;AA4AAAAAAAAAAAAAAAAALgIAAGRycy9lMm9Eb2MueG1sUEsBAi0AFAAGAAgAAAAhAI1nQ9zcAAAA&#10;BgEAAA8AAAAAAAAAAAAAAAAAZQQAAGRycy9kb3ducmV2LnhtbFBLBQYAAAAABAAEAPMAAABuBQAA&#10;AAA=&#10;" filled="f" stroked="f" strokeweight=".5pt">
                <v:textbox inset="0,0,0,0">
                  <w:txbxContent>
                    <w:p w14:paraId="52D5255A" w14:textId="0AE04C7F" w:rsidR="0053728E" w:rsidRPr="00A535F7" w:rsidRDefault="0053728E" w:rsidP="007A5132">
                      <w:pPr>
                        <w:pStyle w:val="ParaNumbering"/>
                      </w:pPr>
                      <w:r>
                        <w:rPr>
                          <w:rFonts w:cs="Corbel"/>
                          <w:cs/>
                          <w:lang w:val="my-MM" w:bidi="my-MM"/>
                        </w:rPr>
                        <w:t>051</w:t>
                      </w:r>
                    </w:p>
                  </w:txbxContent>
                </v:textbox>
                <w10:wrap anchorx="margin" anchory="line"/>
                <w10:anchorlock/>
              </v:shape>
            </w:pict>
          </mc:Fallback>
        </mc:AlternateContent>
      </w:r>
      <w:r w:rsidR="00384DFE">
        <w:rPr>
          <w:cs/>
          <w:lang w:val="my-MM" w:bidi="my-MM"/>
        </w:rPr>
        <w:t>ဟဗက္ကုတ် ၃:၁၁-၁၂ တွင်၊ ပရောဖက်သည် ဤနုတ်ကပတ်တော်များကို မိန့်တော်မူခဲ့သည်_</w:t>
      </w:r>
    </w:p>
    <w:p w14:paraId="20240A8B" w14:textId="6CCAEC48"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63712" behindDoc="0" locked="1" layoutInCell="1" allowOverlap="1" wp14:anchorId="3FD785FC" wp14:editId="74D15D8A">
                <wp:simplePos x="0" y="0"/>
                <wp:positionH relativeFrom="leftMargin">
                  <wp:posOffset>419100</wp:posOffset>
                </wp:positionH>
                <wp:positionV relativeFrom="line">
                  <wp:posOffset>0</wp:posOffset>
                </wp:positionV>
                <wp:extent cx="356235" cy="356235"/>
                <wp:effectExtent l="0" t="0" r="0" b="0"/>
                <wp:wrapNone/>
                <wp:docPr id="52" name="PARA5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0E73C3F" w14:textId="105C2842" w:rsidR="0053728E" w:rsidRPr="00A535F7" w:rsidRDefault="0053728E" w:rsidP="007A5132">
                            <w:pPr>
                              <w:pStyle w:val="ParaNumbering"/>
                            </w:pPr>
                            <w:r>
                              <w:rPr>
                                <w:rFonts w:cs="Corbel"/>
                                <w:cs/>
                                <w:lang w:val="my-MM" w:bidi="my-MM"/>
                              </w:rPr>
                              <w:t>052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785FC" id="PARA52" o:spid="_x0000_s1078" type="#_x0000_t202" style="position:absolute;left:0;text-align:left;margin-left:33pt;margin-top:0;width:28.05pt;height:28.05pt;z-index:25176371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Go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iJoGoDAIAACEE&#10;AAAOAAAAAAAAAAAAAAAAAC4CAABkcnMvZTJvRG9jLnhtbFBLAQItABQABgAIAAAAIQCNZ0Pc3AAA&#10;AAYBAAAPAAAAAAAAAAAAAAAAAGYEAABkcnMvZG93bnJldi54bWxQSwUGAAAAAAQABADzAAAAbwUA&#10;AAAA&#10;" filled="f" stroked="f" strokeweight=".5pt">
                <v:textbox inset="0,0,0,0">
                  <w:txbxContent>
                    <w:p w14:paraId="00E73C3F" w14:textId="105C2842" w:rsidR="0053728E" w:rsidRPr="00A535F7" w:rsidRDefault="0053728E" w:rsidP="007A5132">
                      <w:pPr>
                        <w:pStyle w:val="ParaNumbering"/>
                      </w:pPr>
                      <w:r>
                        <w:rPr>
                          <w:rFonts w:cs="Corbel"/>
                          <w:cs/>
                          <w:lang w:val="my-MM" w:bidi="my-MM"/>
                        </w:rPr>
                        <w:t>052</w:t>
                      </w:r>
                    </w:p>
                  </w:txbxContent>
                </v:textbox>
                <w10:wrap anchorx="margin" anchory="line"/>
                <w10:anchorlock/>
              </v:shape>
            </w:pict>
          </mc:Fallback>
        </mc:AlternateContent>
      </w:r>
      <w:r w:rsidR="00384DFE" w:rsidRPr="002A09B7">
        <w:rPr>
          <w:cs/>
          <w:lang w:val="my-MM" w:bidi="my-MM"/>
        </w:rPr>
        <w:t>နေနှင့်လသည် မိမိတို့နေရာ၌ရပ်၍နေပါ၏။ သူတို့အလင်း၌ မြှားတော်တို့သည်သွား၍၊ သူတို့ရောင်ခြည်၌လှံတော်သည်လည်း လျှပ်စစ်ပြက်ပါ၏။ အမျက်တော်ထွက်လျက် တပြည်လုံးချီသွား၍၊ ဒေါသစိတ်နှင့် လူအမျိုးမျိုးတို့ကို နင်းနယ်တော်မူ၏ (ဟဗက္ကုတ် ၃:၁၁-၁၂)</w:t>
      </w:r>
    </w:p>
    <w:p w14:paraId="5118A295" w14:textId="41A00DA0" w:rsidR="005B30FD" w:rsidRDefault="00A12B30" w:rsidP="003613A1">
      <w:pPr>
        <w:pStyle w:val="BodyText0"/>
        <w:rPr>
          <w:cs/>
          <w:lang w:bidi="te"/>
        </w:rPr>
      </w:pPr>
      <w:r w:rsidRPr="00DC098C">
        <w:rPr>
          <w:cs/>
        </w:rPr>
        <mc:AlternateContent>
          <mc:Choice Requires="wps">
            <w:drawing>
              <wp:anchor distT="0" distB="0" distL="114300" distR="114300" simplePos="0" relativeHeight="251765760" behindDoc="0" locked="1" layoutInCell="1" allowOverlap="1" wp14:anchorId="29FE56A6" wp14:editId="23BF1690">
                <wp:simplePos x="0" y="0"/>
                <wp:positionH relativeFrom="leftMargin">
                  <wp:posOffset>419100</wp:posOffset>
                </wp:positionH>
                <wp:positionV relativeFrom="line">
                  <wp:posOffset>0</wp:posOffset>
                </wp:positionV>
                <wp:extent cx="356235" cy="356235"/>
                <wp:effectExtent l="0" t="0" r="0" b="0"/>
                <wp:wrapNone/>
                <wp:docPr id="53" name="PARA5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53C06DA" w14:textId="505C8571" w:rsidR="0053728E" w:rsidRPr="00A535F7" w:rsidRDefault="0053728E" w:rsidP="007A5132">
                            <w:pPr>
                              <w:pStyle w:val="ParaNumbering"/>
                            </w:pPr>
                            <w:r>
                              <w:rPr>
                                <w:rFonts w:cs="Corbel"/>
                                <w:cs/>
                                <w:lang w:val="my-MM" w:bidi="my-MM"/>
                              </w:rPr>
                              <w:t>053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56A6" id="PARA53" o:spid="_x0000_s1079" type="#_x0000_t202" style="position:absolute;left:0;text-align:left;margin-left:33pt;margin-top:0;width:28.05pt;height:28.05pt;z-index:25176576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3TZ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x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H03TZDAIAACEE&#10;AAAOAAAAAAAAAAAAAAAAAC4CAABkcnMvZTJvRG9jLnhtbFBLAQItABQABgAIAAAAIQCNZ0Pc3AAA&#10;AAYBAAAPAAAAAAAAAAAAAAAAAGYEAABkcnMvZG93bnJldi54bWxQSwUGAAAAAAQABADzAAAAbwUA&#10;AAAA&#10;" filled="f" stroked="f" strokeweight=".5pt">
                <v:textbox inset="0,0,0,0">
                  <w:txbxContent>
                    <w:p w14:paraId="053C06DA" w14:textId="505C8571" w:rsidR="0053728E" w:rsidRPr="00A535F7" w:rsidRDefault="0053728E" w:rsidP="007A5132">
                      <w:pPr>
                        <w:pStyle w:val="ParaNumbering"/>
                      </w:pPr>
                      <w:r>
                        <w:rPr>
                          <w:rFonts w:cs="Corbel"/>
                          <w:cs/>
                          <w:lang w:val="my-MM" w:bidi="my-MM"/>
                        </w:rPr>
                        <w:t>053</w:t>
                      </w:r>
                    </w:p>
                  </w:txbxContent>
                </v:textbox>
                <w10:wrap anchorx="margin" anchory="line"/>
                <w10:anchorlock/>
              </v:shape>
            </w:pict>
          </mc:Fallback>
        </mc:AlternateContent>
      </w:r>
      <w:r w:rsidR="00384DFE">
        <w:rPr>
          <w:cs/>
          <w:lang w:val="my-MM" w:bidi="my-MM"/>
        </w:rPr>
        <w:t>လူမျိုးတို့ကိုဒဏ်ခတ်၍ တရားစီရင်ခြင်း၌ဖျက်ဆီးသောစွမ်းရည်ကြောင့် ပရောဖက်သည်</w:t>
      </w:r>
      <w:r w:rsidR="008B0B55">
        <w:rPr>
          <w:rFonts w:hint="cs"/>
          <w:cs/>
          <w:lang w:val="my-MM" w:bidi="my-MM"/>
        </w:rPr>
        <w:t xml:space="preserve"> </w:t>
      </w:r>
      <w:r w:rsidR="00384DFE">
        <w:rPr>
          <w:cs/>
          <w:lang w:val="my-MM" w:bidi="my-MM"/>
        </w:rPr>
        <w:t>ဘုရား</w:t>
      </w:r>
      <w:r w:rsidR="008B0B55">
        <w:rPr>
          <w:rFonts w:hint="cs"/>
          <w:cs/>
          <w:lang w:val="my-MM" w:bidi="my-MM"/>
        </w:rPr>
        <w:t xml:space="preserve"> </w:t>
      </w:r>
      <w:r w:rsidR="00384DFE">
        <w:rPr>
          <w:cs/>
          <w:lang w:val="my-MM" w:bidi="my-MM"/>
        </w:rPr>
        <w:t>သခင်အား ချီးမွမ်းခြင်းဖြင့် ချီးမြှောက်တော်မူ</w:t>
      </w:r>
      <w:r w:rsidR="008B0B55">
        <w:rPr>
          <w:cs/>
          <w:lang w:val="my-MM" w:bidi="my-MM"/>
        </w:rPr>
        <w:t>ကြောင်းကို ဤနေရာ၌</w:t>
      </w:r>
      <w:r w:rsidR="00384DFE">
        <w:rPr>
          <w:cs/>
          <w:lang w:val="my-MM" w:bidi="my-MM"/>
        </w:rPr>
        <w:t>မြင်ရသည်။</w:t>
      </w:r>
    </w:p>
    <w:p w14:paraId="40FAD165" w14:textId="41727438" w:rsidR="005B30FD" w:rsidRDefault="00A12B30" w:rsidP="003613A1">
      <w:pPr>
        <w:pStyle w:val="BodyText0"/>
        <w:rPr>
          <w:cs/>
          <w:lang w:bidi="te"/>
        </w:rPr>
      </w:pPr>
      <w:r w:rsidRPr="00DC098C">
        <w:rPr>
          <w:cs/>
        </w:rPr>
        <mc:AlternateContent>
          <mc:Choice Requires="wps">
            <w:drawing>
              <wp:anchor distT="0" distB="0" distL="114300" distR="114300" simplePos="0" relativeHeight="251767808" behindDoc="0" locked="1" layoutInCell="1" allowOverlap="1" wp14:anchorId="2EC31038" wp14:editId="3A81E1C5">
                <wp:simplePos x="0" y="0"/>
                <wp:positionH relativeFrom="leftMargin">
                  <wp:posOffset>419100</wp:posOffset>
                </wp:positionH>
                <wp:positionV relativeFrom="line">
                  <wp:posOffset>0</wp:posOffset>
                </wp:positionV>
                <wp:extent cx="356235" cy="356235"/>
                <wp:effectExtent l="0" t="0" r="0" b="0"/>
                <wp:wrapNone/>
                <wp:docPr id="54" name="PARA5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11EC1AB" w14:textId="4F9C341B" w:rsidR="0053728E" w:rsidRPr="00A535F7" w:rsidRDefault="0053728E" w:rsidP="007A5132">
                            <w:pPr>
                              <w:pStyle w:val="ParaNumbering"/>
                            </w:pPr>
                            <w:r>
                              <w:rPr>
                                <w:rFonts w:cs="Corbel"/>
                                <w:cs/>
                                <w:lang w:val="my-MM" w:bidi="my-MM"/>
                              </w:rPr>
                              <w:t>054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31038" id="PARA54" o:spid="_x0000_s1080" type="#_x0000_t202" style="position:absolute;left:0;text-align:left;margin-left:33pt;margin-top:0;width:28.05pt;height:28.05pt;z-index:25176780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9HsxXDAIAACEE&#10;AAAOAAAAAAAAAAAAAAAAAC4CAABkcnMvZTJvRG9jLnhtbFBLAQItABQABgAIAAAAIQCNZ0Pc3AAA&#10;AAYBAAAPAAAAAAAAAAAAAAAAAGYEAABkcnMvZG93bnJldi54bWxQSwUGAAAAAAQABADzAAAAbwUA&#10;AAAA&#10;" filled="f" stroked="f" strokeweight=".5pt">
                <v:textbox inset="0,0,0,0">
                  <w:txbxContent>
                    <w:p w14:paraId="011EC1AB" w14:textId="4F9C341B" w:rsidR="0053728E" w:rsidRPr="00A535F7" w:rsidRDefault="0053728E" w:rsidP="007A5132">
                      <w:pPr>
                        <w:pStyle w:val="ParaNumbering"/>
                      </w:pPr>
                      <w:r>
                        <w:rPr>
                          <w:rFonts w:cs="Corbel"/>
                          <w:cs/>
                          <w:lang w:val="my-MM" w:bidi="my-MM"/>
                        </w:rPr>
                        <w:t>054</w:t>
                      </w:r>
                    </w:p>
                  </w:txbxContent>
                </v:textbox>
                <w10:wrap anchorx="margin" anchory="line"/>
                <w10:anchorlock/>
              </v:shape>
            </w:pict>
          </mc:Fallback>
        </mc:AlternateContent>
      </w:r>
      <w:r w:rsidR="00384DFE">
        <w:rPr>
          <w:cs/>
          <w:lang w:val="my-MM" w:bidi="my-MM"/>
        </w:rPr>
        <w:t>ဤတရားစီရင်ခြင်းအတွက် ချီးမွမ်းခြင်း၏အကြောင်းအရာအား အနာဂတ္တိကျမ်းများ၏နေရာ</w:t>
      </w:r>
      <w:r w:rsidR="008B0B55">
        <w:rPr>
          <w:rFonts w:hint="cs"/>
          <w:cs/>
          <w:lang w:val="my-MM" w:bidi="my-MM"/>
        </w:rPr>
        <w:t xml:space="preserve"> </w:t>
      </w:r>
      <w:r w:rsidR="00384DFE">
        <w:rPr>
          <w:cs/>
          <w:lang w:val="my-MM" w:bidi="my-MM"/>
        </w:rPr>
        <w:t>များစွာတွင် တွေ့ရသည်။ ဥပမာ၊ ပရောဖက်ဟေရှာယသည် ၄၀း၂၂-၂၃ တွင်ထာဝရဘုရားကို ဤသို့</w:t>
      </w:r>
      <w:r w:rsidR="008B0B55">
        <w:rPr>
          <w:rFonts w:hint="cs"/>
          <w:cs/>
          <w:lang w:val="my-MM" w:bidi="my-MM"/>
        </w:rPr>
        <w:t xml:space="preserve"> </w:t>
      </w:r>
      <w:r w:rsidR="00384DFE">
        <w:rPr>
          <w:cs/>
          <w:lang w:val="my-MM" w:bidi="my-MM"/>
        </w:rPr>
        <w:t>ချီးမွမ်းသည်_</w:t>
      </w:r>
    </w:p>
    <w:p w14:paraId="3A9197C1" w14:textId="7B6B0FDD"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69856" behindDoc="0" locked="1" layoutInCell="1" allowOverlap="1" wp14:anchorId="0A392BB5" wp14:editId="071B39B7">
                <wp:simplePos x="0" y="0"/>
                <wp:positionH relativeFrom="leftMargin">
                  <wp:posOffset>419100</wp:posOffset>
                </wp:positionH>
                <wp:positionV relativeFrom="line">
                  <wp:posOffset>0</wp:posOffset>
                </wp:positionV>
                <wp:extent cx="356235" cy="356235"/>
                <wp:effectExtent l="0" t="0" r="0" b="0"/>
                <wp:wrapNone/>
                <wp:docPr id="55" name="PARA5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41E8228" w14:textId="206A362E" w:rsidR="0053728E" w:rsidRPr="00A535F7" w:rsidRDefault="0053728E" w:rsidP="007A5132">
                            <w:pPr>
                              <w:pStyle w:val="ParaNumbering"/>
                            </w:pPr>
                            <w:r>
                              <w:rPr>
                                <w:rFonts w:cs="Corbel"/>
                                <w:cs/>
                                <w:lang w:val="my-MM" w:bidi="my-MM"/>
                              </w:rPr>
                              <w:t>055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92BB5" id="PARA55" o:spid="_x0000_s1081" type="#_x0000_t202" style="position:absolute;left:0;text-align:left;margin-left:33pt;margin-top:0;width:28.05pt;height:28.05pt;z-index:25176985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km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5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Y6zkmDAIAACEE&#10;AAAOAAAAAAAAAAAAAAAAAC4CAABkcnMvZTJvRG9jLnhtbFBLAQItABQABgAIAAAAIQCNZ0Pc3AAA&#10;AAYBAAAPAAAAAAAAAAAAAAAAAGYEAABkcnMvZG93bnJldi54bWxQSwUGAAAAAAQABADzAAAAbwUA&#10;AAAA&#10;" filled="f" stroked="f" strokeweight=".5pt">
                <v:textbox inset="0,0,0,0">
                  <w:txbxContent>
                    <w:p w14:paraId="141E8228" w14:textId="206A362E" w:rsidR="0053728E" w:rsidRPr="00A535F7" w:rsidRDefault="0053728E" w:rsidP="007A5132">
                      <w:pPr>
                        <w:pStyle w:val="ParaNumbering"/>
                      </w:pPr>
                      <w:r>
                        <w:rPr>
                          <w:rFonts w:cs="Corbel"/>
                          <w:cs/>
                          <w:lang w:val="my-MM" w:bidi="my-MM"/>
                        </w:rPr>
                        <w:t>055</w:t>
                      </w:r>
                    </w:p>
                  </w:txbxContent>
                </v:textbox>
                <w10:wrap anchorx="margin" anchory="line"/>
                <w10:anchorlock/>
              </v:shape>
            </w:pict>
          </mc:Fallback>
        </mc:AlternateContent>
      </w:r>
      <w:r w:rsidR="00384DFE" w:rsidRPr="002A09B7">
        <w:rPr>
          <w:cs/>
          <w:lang w:val="my-MM" w:bidi="my-MM"/>
        </w:rPr>
        <w:t>မြေကြီးစက်အပေါ်မှာထိုင်၍၊ မြေကြီးသားတို့ကို နှံကောင်ကဲ့သို့ မှတ်တော်မူထသော၊ မိုဃ်းကောင်းကင်ကို မျက်နှာကြက်ကဲ့သို့ ကြက်၍၊ နေစရာတဲကဲ့သို့ ဖြန့်တော်မူထသော၊ မင်းတို့ကိုရှုတ်ချ၍၊ မြေကြီးတရားသူကြီး</w:t>
      </w:r>
      <w:r w:rsidR="008B0B55">
        <w:rPr>
          <w:rFonts w:hint="cs"/>
          <w:cs/>
          <w:lang w:val="my-MM" w:bidi="my-MM"/>
        </w:rPr>
        <w:t xml:space="preserve"> </w:t>
      </w:r>
      <w:r w:rsidR="00384DFE" w:rsidRPr="002A09B7">
        <w:rPr>
          <w:cs/>
          <w:lang w:val="my-MM" w:bidi="my-MM"/>
        </w:rPr>
        <w:t>တို့ကို အနတ္တကဲ့သို့ ဖြစ်စေတော်မူသော သူပေတည်း (ဟေရှာယ ၄၀:၂၂-၂၃)။</w:t>
      </w:r>
    </w:p>
    <w:p w14:paraId="616E93EE" w14:textId="778DD119" w:rsidR="005B30FD" w:rsidRDefault="00A12B30" w:rsidP="003613A1">
      <w:pPr>
        <w:pStyle w:val="BodyText0"/>
        <w:rPr>
          <w:cs/>
          <w:lang w:bidi="te"/>
        </w:rPr>
      </w:pPr>
      <w:r w:rsidRPr="00DC098C">
        <w:rPr>
          <w:cs/>
        </w:rPr>
        <mc:AlternateContent>
          <mc:Choice Requires="wps">
            <w:drawing>
              <wp:anchor distT="0" distB="0" distL="114300" distR="114300" simplePos="0" relativeHeight="251771904" behindDoc="0" locked="1" layoutInCell="1" allowOverlap="1" wp14:anchorId="010083A3" wp14:editId="5863C8CD">
                <wp:simplePos x="0" y="0"/>
                <wp:positionH relativeFrom="leftMargin">
                  <wp:posOffset>419100</wp:posOffset>
                </wp:positionH>
                <wp:positionV relativeFrom="line">
                  <wp:posOffset>0</wp:posOffset>
                </wp:positionV>
                <wp:extent cx="356235" cy="356235"/>
                <wp:effectExtent l="0" t="0" r="0" b="0"/>
                <wp:wrapNone/>
                <wp:docPr id="56" name="PARA5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44BFB5A" w14:textId="19DA9338" w:rsidR="0053728E" w:rsidRPr="00A535F7" w:rsidRDefault="0053728E" w:rsidP="007A5132">
                            <w:pPr>
                              <w:pStyle w:val="ParaNumbering"/>
                            </w:pPr>
                            <w:r>
                              <w:rPr>
                                <w:rFonts w:cs="Corbel"/>
                                <w:cs/>
                                <w:lang w:val="my-MM" w:bidi="my-MM"/>
                              </w:rPr>
                              <w:t>056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083A3" id="PARA56" o:spid="_x0000_s1082" type="#_x0000_t202" style="position:absolute;left:0;text-align:left;margin-left:33pt;margin-top:0;width:28.05pt;height:28.05pt;z-index:25177190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39Ce0DAIAACEE&#10;AAAOAAAAAAAAAAAAAAAAAC4CAABkcnMvZTJvRG9jLnhtbFBLAQItABQABgAIAAAAIQCNZ0Pc3AAA&#10;AAYBAAAPAAAAAAAAAAAAAAAAAGYEAABkcnMvZG93bnJldi54bWxQSwUGAAAAAAQABADzAAAAbwUA&#10;AAAA&#10;" filled="f" stroked="f" strokeweight=".5pt">
                <v:textbox inset="0,0,0,0">
                  <w:txbxContent>
                    <w:p w14:paraId="044BFB5A" w14:textId="19DA9338" w:rsidR="0053728E" w:rsidRPr="00A535F7" w:rsidRDefault="0053728E" w:rsidP="007A5132">
                      <w:pPr>
                        <w:pStyle w:val="ParaNumbering"/>
                      </w:pPr>
                      <w:r>
                        <w:rPr>
                          <w:rFonts w:cs="Corbel"/>
                          <w:cs/>
                          <w:lang w:val="my-MM" w:bidi="my-MM"/>
                        </w:rPr>
                        <w:t>056</w:t>
                      </w:r>
                    </w:p>
                  </w:txbxContent>
                </v:textbox>
                <w10:wrap anchorx="margin" anchory="line"/>
                <w10:anchorlock/>
              </v:shape>
            </w:pict>
          </mc:Fallback>
        </mc:AlternateContent>
      </w:r>
      <w:r w:rsidR="00384DFE">
        <w:rPr>
          <w:cs/>
          <w:lang w:val="my-MM" w:bidi="my-MM"/>
        </w:rPr>
        <w:t>ကိုယ်တော်၏တရားစီရင်ခြင်းအတွက် ဘုရားသခင်ကိုချီးမွမ်းသည့် ကျမ်းပိုဒ်များအားလေ့လာ</w:t>
      </w:r>
      <w:r w:rsidR="008B0B55">
        <w:rPr>
          <w:rFonts w:hint="cs"/>
          <w:cs/>
          <w:lang w:val="my-MM" w:bidi="my-MM"/>
        </w:rPr>
        <w:t xml:space="preserve"> </w:t>
      </w:r>
      <w:r w:rsidR="00384DFE">
        <w:rPr>
          <w:cs/>
          <w:lang w:val="my-MM" w:bidi="my-MM"/>
        </w:rPr>
        <w:t>သောအခါ၊ ကျွန်ုပ်တို့သည် အလွန်ထူးဆန်းသည်ဟု ခံစားရလေ့ရှိသည်။ ကိုယ်တော်၏မြေကြီးပေါ်ရှိ</w:t>
      </w:r>
      <w:r w:rsidR="008B0B55">
        <w:rPr>
          <w:rFonts w:hint="cs"/>
          <w:cs/>
          <w:lang w:val="my-MM" w:bidi="my-MM"/>
        </w:rPr>
        <w:t xml:space="preserve"> </w:t>
      </w:r>
      <w:r w:rsidR="00384DFE">
        <w:rPr>
          <w:cs/>
          <w:lang w:val="my-MM" w:bidi="my-MM"/>
        </w:rPr>
        <w:t>ကောင်းချီးမင်္ဂလာများအတွက်သာ သင်သည် သခင်ဘုရားကို ချီးမွမ်းသင့်သည်ဟု ယနေ့ခရစ်ယာန်များ</w:t>
      </w:r>
      <w:r w:rsidR="008B0B55">
        <w:rPr>
          <w:rFonts w:hint="cs"/>
          <w:cs/>
          <w:lang w:val="my-MM" w:bidi="my-MM"/>
        </w:rPr>
        <w:t xml:space="preserve"> </w:t>
      </w:r>
      <w:r w:rsidR="00384DFE">
        <w:rPr>
          <w:cs/>
          <w:lang w:val="my-MM" w:bidi="my-MM"/>
        </w:rPr>
        <w:t>ထင်ကြသော်လည်း၊ အမှန်တကယ်တွင်—ကမ္ဘာကြီးသည် ဘုရားသခင်၏လူများကို ညှဉ်းပန်းနှိပ်စက်နေ</w:t>
      </w:r>
      <w:r w:rsidR="008B0B55">
        <w:rPr>
          <w:rFonts w:hint="cs"/>
          <w:cs/>
          <w:lang w:val="my-MM" w:bidi="my-MM"/>
        </w:rPr>
        <w:t xml:space="preserve"> ပါ</w:t>
      </w:r>
      <w:r w:rsidR="00384DFE">
        <w:rPr>
          <w:cs/>
          <w:lang w:val="my-MM" w:bidi="my-MM"/>
        </w:rPr>
        <w:t>သည်။ ထို့ကြောင့်၊ ဘုရားသခင်သည် မိမိလူတို့ကို ညှဉ်းဆဲသောသူတို့ကို တရားစီရင်သောအခါ၊ ဘုရား</w:t>
      </w:r>
      <w:r w:rsidR="008B0B55">
        <w:rPr>
          <w:rFonts w:hint="cs"/>
          <w:cs/>
          <w:lang w:val="my-MM" w:bidi="my-MM"/>
        </w:rPr>
        <w:t xml:space="preserve"> </w:t>
      </w:r>
      <w:r w:rsidR="00384DFE">
        <w:rPr>
          <w:cs/>
          <w:lang w:val="my-MM" w:bidi="my-MM"/>
        </w:rPr>
        <w:t xml:space="preserve">သခင်၏လူတို့သည် ကိုယ်တော်ကို ချီးမွမ်းသင့်သည်။ </w:t>
      </w:r>
      <w:r w:rsidR="008B0B55">
        <w:rPr>
          <w:cs/>
          <w:lang w:val="my-MM" w:bidi="my-MM"/>
        </w:rPr>
        <w:t>ပရောဖက်တို့သည် ၎င်းကိုနားလည်သောကြောင့်၊ သခင်ဘုရား၏</w:t>
      </w:r>
      <w:r w:rsidR="00384DFE">
        <w:rPr>
          <w:cs/>
          <w:lang w:val="my-MM" w:bidi="my-MM"/>
        </w:rPr>
        <w:t>တရားစီရင်တော်မူချက်များအတွက် ချီးမွမ်းကြသည်။</w:t>
      </w:r>
    </w:p>
    <w:p w14:paraId="0E3C3B3E" w14:textId="50FEFE4C" w:rsidR="005B30FD" w:rsidRDefault="00384DFE" w:rsidP="00004070">
      <w:pPr>
        <w:pStyle w:val="BulletHeading"/>
        <w:rPr>
          <w:cs/>
          <w:lang w:bidi="ta-IN"/>
        </w:rPr>
      </w:pPr>
      <w:bookmarkStart w:id="18" w:name="_Toc158467840"/>
      <w:r>
        <w:rPr>
          <w:cs/>
          <w:lang w:val="my-MM" w:bidi="my-MM"/>
        </w:rPr>
        <w:t>ကောင်းချီးမင်္ဂလာများ</w:t>
      </w:r>
      <w:bookmarkEnd w:id="18"/>
    </w:p>
    <w:p w14:paraId="632F4149" w14:textId="6F722769" w:rsidR="005B30FD" w:rsidRDefault="00A12B30" w:rsidP="003613A1">
      <w:pPr>
        <w:pStyle w:val="BodyText0"/>
        <w:rPr>
          <w:cs/>
          <w:lang w:bidi="te"/>
        </w:rPr>
      </w:pPr>
      <w:r w:rsidRPr="00DC098C">
        <w:rPr>
          <w:cs/>
        </w:rPr>
        <mc:AlternateContent>
          <mc:Choice Requires="wps">
            <w:drawing>
              <wp:anchor distT="0" distB="0" distL="114300" distR="114300" simplePos="0" relativeHeight="251773952" behindDoc="0" locked="1" layoutInCell="1" allowOverlap="1" wp14:anchorId="4A7F8B77" wp14:editId="683F1DB6">
                <wp:simplePos x="0" y="0"/>
                <wp:positionH relativeFrom="leftMargin">
                  <wp:posOffset>419100</wp:posOffset>
                </wp:positionH>
                <wp:positionV relativeFrom="line">
                  <wp:posOffset>0</wp:posOffset>
                </wp:positionV>
                <wp:extent cx="356235" cy="356235"/>
                <wp:effectExtent l="0" t="0" r="0" b="0"/>
                <wp:wrapNone/>
                <wp:docPr id="57" name="PARA5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B0AF3F8" w14:textId="5DCB9B8E" w:rsidR="0053728E" w:rsidRPr="00A535F7" w:rsidRDefault="0053728E" w:rsidP="007A5132">
                            <w:pPr>
                              <w:pStyle w:val="ParaNumbering"/>
                            </w:pPr>
                            <w:r>
                              <w:rPr>
                                <w:rFonts w:cs="Corbel"/>
                                <w:cs/>
                                <w:lang w:val="my-MM" w:bidi="my-MM"/>
                              </w:rPr>
                              <w:t>057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F8B77" id="PARA57" o:spid="_x0000_s1083" type="#_x0000_t202" style="position:absolute;left:0;text-align:left;margin-left:33pt;margin-top:0;width:28.05pt;height:28.05pt;z-index:25177395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LF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l5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SAdLFDAIAACEE&#10;AAAOAAAAAAAAAAAAAAAAAC4CAABkcnMvZTJvRG9jLnhtbFBLAQItABQABgAIAAAAIQCNZ0Pc3AAA&#10;AAYBAAAPAAAAAAAAAAAAAAAAAGYEAABkcnMvZG93bnJldi54bWxQSwUGAAAAAAQABADzAAAAbwUA&#10;AAAA&#10;" filled="f" stroked="f" strokeweight=".5pt">
                <v:textbox inset="0,0,0,0">
                  <w:txbxContent>
                    <w:p w14:paraId="6B0AF3F8" w14:textId="5DCB9B8E" w:rsidR="0053728E" w:rsidRPr="00A535F7" w:rsidRDefault="0053728E" w:rsidP="007A5132">
                      <w:pPr>
                        <w:pStyle w:val="ParaNumbering"/>
                      </w:pPr>
                      <w:r>
                        <w:rPr>
                          <w:rFonts w:cs="Corbel"/>
                          <w:cs/>
                          <w:lang w:val="my-MM" w:bidi="my-MM"/>
                        </w:rPr>
                        <w:t>057</w:t>
                      </w:r>
                    </w:p>
                  </w:txbxContent>
                </v:textbox>
                <w10:wrap anchorx="margin" anchory="line"/>
                <w10:anchorlock/>
              </v:shape>
            </w:pict>
          </mc:Fallback>
        </mc:AlternateContent>
      </w:r>
      <w:r w:rsidR="00384DFE">
        <w:rPr>
          <w:cs/>
          <w:lang w:val="my-MM" w:bidi="my-MM"/>
        </w:rPr>
        <w:t>တရားစီရင်ခြင်းနှင့်ကောင်းချီးပေးခြင်းစပ်ကြား ဤအပြန်အလှန်ဆက်နွှယ်မှုသည် ပရောဖက်ပြု</w:t>
      </w:r>
      <w:r w:rsidR="008B0B55">
        <w:rPr>
          <w:rFonts w:hint="cs"/>
          <w:cs/>
          <w:lang w:val="my-MM" w:bidi="my-MM"/>
        </w:rPr>
        <w:t xml:space="preserve"> </w:t>
      </w:r>
      <w:r w:rsidR="008B0B55">
        <w:rPr>
          <w:cs/>
          <w:lang w:val="my-MM" w:bidi="my-MM"/>
        </w:rPr>
        <w:t>ခြင်းဆိုင်ရာချီးမွမ်းခြင်း၏</w:t>
      </w:r>
      <w:r w:rsidR="00384DFE">
        <w:rPr>
          <w:cs/>
          <w:lang w:val="my-MM" w:bidi="my-MM"/>
        </w:rPr>
        <w:t xml:space="preserve">ဒုတိယအာရုံစိုက်မှုကို ရရှိစေသည်။ ပရောဖက်များသည် ဘုရားသခင်ကို </w:t>
      </w:r>
      <w:r w:rsidR="00384DFE">
        <w:rPr>
          <w:cs/>
          <w:lang w:val="my-MM" w:bidi="my-MM"/>
        </w:rPr>
        <w:lastRenderedPageBreak/>
        <w:t>တရားစီရင်ခြင်းအတွက်သာမက၊ မိမိလူမျိုးအားပေးသော ကောင်းချီးမင်္ဂလာများအတွက်ပါ ချီးမွမ်းလေ့</w:t>
      </w:r>
      <w:r w:rsidR="00DD195F">
        <w:rPr>
          <w:rFonts w:hint="cs"/>
          <w:cs/>
          <w:lang w:val="my-MM" w:bidi="my-MM"/>
        </w:rPr>
        <w:t xml:space="preserve"> </w:t>
      </w:r>
      <w:r w:rsidR="00384DFE">
        <w:rPr>
          <w:cs/>
          <w:lang w:val="my-MM" w:bidi="my-MM"/>
        </w:rPr>
        <w:t>ရှိကြသည်။ ဥပမာ၊ ပရောဖက်ဟဗက္ကုတ်သည် တရားစီရင်ခြင်းအခွင့်အာဏာအတွက် ဘုရားသခင်ကို</w:t>
      </w:r>
      <w:r w:rsidR="00DD195F">
        <w:rPr>
          <w:rFonts w:hint="cs"/>
          <w:cs/>
          <w:lang w:val="my-MM" w:bidi="my-MM"/>
        </w:rPr>
        <w:t xml:space="preserve"> </w:t>
      </w:r>
      <w:r w:rsidR="00384DFE">
        <w:rPr>
          <w:cs/>
          <w:lang w:val="my-MM" w:bidi="my-MM"/>
        </w:rPr>
        <w:t>ချီးမွမ်းကြောင်း အတိအလင်းဖော်ပြခဲ့သည်။ ဟဗက္ကုတ် ၃:၁၂-၁၃ တွင်၊ ဤနုတ်ကပတ်တော်များကို ကျွန်ုပ်တို့ဖတ်ရသည်_</w:t>
      </w:r>
    </w:p>
    <w:p w14:paraId="40589D7C" w14:textId="79436EF0"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76000" behindDoc="0" locked="1" layoutInCell="1" allowOverlap="1" wp14:anchorId="5AB7CA21" wp14:editId="132E09EA">
                <wp:simplePos x="0" y="0"/>
                <wp:positionH relativeFrom="leftMargin">
                  <wp:posOffset>419100</wp:posOffset>
                </wp:positionH>
                <wp:positionV relativeFrom="line">
                  <wp:posOffset>0</wp:posOffset>
                </wp:positionV>
                <wp:extent cx="356235" cy="356235"/>
                <wp:effectExtent l="0" t="0" r="0" b="0"/>
                <wp:wrapNone/>
                <wp:docPr id="58" name="PARA5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2B7B724" w14:textId="28F60148" w:rsidR="0053728E" w:rsidRPr="00A535F7" w:rsidRDefault="0053728E" w:rsidP="007A5132">
                            <w:pPr>
                              <w:pStyle w:val="ParaNumbering"/>
                            </w:pPr>
                            <w:r>
                              <w:rPr>
                                <w:rFonts w:cs="Corbel"/>
                                <w:cs/>
                                <w:lang w:val="my-MM" w:bidi="my-MM"/>
                              </w:rPr>
                              <w:t>058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7CA21" id="PARA58" o:spid="_x0000_s1084" type="#_x0000_t202" style="position:absolute;left:0;text-align:left;margin-left:33pt;margin-top:0;width:28.05pt;height:28.05pt;z-index:25177600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dy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Hl3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CaSdyDAIAACEE&#10;AAAOAAAAAAAAAAAAAAAAAC4CAABkcnMvZTJvRG9jLnhtbFBLAQItABQABgAIAAAAIQCNZ0Pc3AAA&#10;AAYBAAAPAAAAAAAAAAAAAAAAAGYEAABkcnMvZG93bnJldi54bWxQSwUGAAAAAAQABADzAAAAbwUA&#10;AAAA&#10;" filled="f" stroked="f" strokeweight=".5pt">
                <v:textbox inset="0,0,0,0">
                  <w:txbxContent>
                    <w:p w14:paraId="22B7B724" w14:textId="28F60148" w:rsidR="0053728E" w:rsidRPr="00A535F7" w:rsidRDefault="0053728E" w:rsidP="007A5132">
                      <w:pPr>
                        <w:pStyle w:val="ParaNumbering"/>
                      </w:pPr>
                      <w:r>
                        <w:rPr>
                          <w:rFonts w:cs="Corbel"/>
                          <w:cs/>
                          <w:lang w:val="my-MM" w:bidi="my-MM"/>
                        </w:rPr>
                        <w:t>058</w:t>
                      </w:r>
                    </w:p>
                  </w:txbxContent>
                </v:textbox>
                <w10:wrap anchorx="margin" anchory="line"/>
                <w10:anchorlock/>
              </v:shape>
            </w:pict>
          </mc:Fallback>
        </mc:AlternateContent>
      </w:r>
      <w:r w:rsidR="00384DFE" w:rsidRPr="002A09B7">
        <w:rPr>
          <w:cs/>
          <w:lang w:val="my-MM" w:bidi="my-MM"/>
        </w:rPr>
        <w:t>အမျက်တော်ထွက်လျက် တပြည်လုံးချီသွား၍၊ ဒေါသစိတ်နှင့်လူအမျိုးမျိုးတို့ကို နင်းနယ်တော်မူ၏။ ကိုယ်တော်၏လူတို့ကိုကယ်တင်ခြင်း၊ ကိုယ်တော်ပေး</w:t>
      </w:r>
      <w:r w:rsidR="00DD195F">
        <w:rPr>
          <w:rFonts w:hint="cs"/>
          <w:cs/>
          <w:lang w:val="my-MM" w:bidi="my-MM"/>
        </w:rPr>
        <w:t xml:space="preserve"> </w:t>
      </w:r>
      <w:r w:rsidR="00384DFE" w:rsidRPr="002A09B7">
        <w:rPr>
          <w:cs/>
          <w:lang w:val="my-MM" w:bidi="my-MM"/>
        </w:rPr>
        <w:t>တော်မူ၍ ဘိသိက်ခံသောသူတို့ကို ကယ်တင်ခြင်းအလိုငှါ ထွက်ကြွတော်မူ၏ (ဟဗက္ကုတ် ၃း၁၂-၁၃)။</w:t>
      </w:r>
    </w:p>
    <w:p w14:paraId="614030D9" w14:textId="3B57783F" w:rsidR="005B30FD" w:rsidRDefault="00A12B30" w:rsidP="003613A1">
      <w:pPr>
        <w:pStyle w:val="BodyText0"/>
        <w:rPr>
          <w:cs/>
          <w:lang w:bidi="te"/>
        </w:rPr>
      </w:pPr>
      <w:r w:rsidRPr="00DC098C">
        <w:rPr>
          <w:cs/>
        </w:rPr>
        <mc:AlternateContent>
          <mc:Choice Requires="wps">
            <w:drawing>
              <wp:anchor distT="0" distB="0" distL="114300" distR="114300" simplePos="0" relativeHeight="251778048" behindDoc="0" locked="1" layoutInCell="1" allowOverlap="1" wp14:anchorId="374CF215" wp14:editId="432C3D07">
                <wp:simplePos x="0" y="0"/>
                <wp:positionH relativeFrom="leftMargin">
                  <wp:posOffset>419100</wp:posOffset>
                </wp:positionH>
                <wp:positionV relativeFrom="line">
                  <wp:posOffset>0</wp:posOffset>
                </wp:positionV>
                <wp:extent cx="356235" cy="356235"/>
                <wp:effectExtent l="0" t="0" r="0" b="0"/>
                <wp:wrapNone/>
                <wp:docPr id="59" name="PARA5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A7A9857" w14:textId="5330862D" w:rsidR="0053728E" w:rsidRPr="00A535F7" w:rsidRDefault="0053728E" w:rsidP="007A5132">
                            <w:pPr>
                              <w:pStyle w:val="ParaNumbering"/>
                            </w:pPr>
                            <w:r>
                              <w:rPr>
                                <w:rFonts w:cs="Corbel"/>
                                <w:cs/>
                                <w:lang w:val="my-MM" w:bidi="my-MM"/>
                              </w:rPr>
                              <w:t>059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CF215" id="PARA59" o:spid="_x0000_s1085" type="#_x0000_t202" style="position:absolute;left:0;text-align:left;margin-left:33pt;margin-top:0;width:28.05pt;height:28.05pt;z-index:25177804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ID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ll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nnNIDDAIAACEE&#10;AAAOAAAAAAAAAAAAAAAAAC4CAABkcnMvZTJvRG9jLnhtbFBLAQItABQABgAIAAAAIQCNZ0Pc3AAA&#10;AAYBAAAPAAAAAAAAAAAAAAAAAGYEAABkcnMvZG93bnJldi54bWxQSwUGAAAAAAQABADzAAAAbwUA&#10;AAAA&#10;" filled="f" stroked="f" strokeweight=".5pt">
                <v:textbox inset="0,0,0,0">
                  <w:txbxContent>
                    <w:p w14:paraId="7A7A9857" w14:textId="5330862D" w:rsidR="0053728E" w:rsidRPr="00A535F7" w:rsidRDefault="0053728E" w:rsidP="007A5132">
                      <w:pPr>
                        <w:pStyle w:val="ParaNumbering"/>
                      </w:pPr>
                      <w:r>
                        <w:rPr>
                          <w:rFonts w:cs="Corbel"/>
                          <w:cs/>
                          <w:lang w:val="my-MM" w:bidi="my-MM"/>
                        </w:rPr>
                        <w:t>059</w:t>
                      </w:r>
                    </w:p>
                  </w:txbxContent>
                </v:textbox>
                <w10:wrap anchorx="margin" anchory="line"/>
                <w10:anchorlock/>
              </v:shape>
            </w:pict>
          </mc:Fallback>
        </mc:AlternateContent>
      </w:r>
      <w:r w:rsidR="00DD195F">
        <w:rPr>
          <w:cs/>
          <w:lang w:val="my-MM" w:bidi="my-MM"/>
        </w:rPr>
        <w:t>ဘုရားသခင်သည် လူဆိုးတို့ကိုတစ်နေ့တွင် တရားစီရင်တော်မူကာ၊ ဣသရေလလူမျိုးကိုကယ်</w:t>
      </w:r>
      <w:r w:rsidR="00DD195F">
        <w:rPr>
          <w:rFonts w:hint="cs"/>
          <w:cs/>
          <w:lang w:val="my-MM" w:bidi="my-MM"/>
        </w:rPr>
        <w:t xml:space="preserve"> </w:t>
      </w:r>
      <w:r w:rsidR="00DD195F">
        <w:rPr>
          <w:cs/>
          <w:lang w:val="my-MM" w:bidi="my-MM"/>
        </w:rPr>
        <w:t>နုတ်</w:t>
      </w:r>
      <w:r w:rsidR="00384DFE">
        <w:rPr>
          <w:cs/>
          <w:lang w:val="my-MM" w:bidi="my-MM"/>
        </w:rPr>
        <w:t>ပြီး၊</w:t>
      </w:r>
      <w:r w:rsidR="00DD195F">
        <w:rPr>
          <w:cs/>
          <w:lang w:val="my-MM" w:bidi="my-MM"/>
        </w:rPr>
        <w:t xml:space="preserve"> ဒါဝိဒ်၏အမျိုးကို ပြန်လည်တည်ဆောက်မည်ဖြစ်ကြောင်း ဟဗက္ကုတ်သိမြင်</w:t>
      </w:r>
      <w:r w:rsidR="00384DFE">
        <w:rPr>
          <w:cs/>
          <w:lang w:val="my-MM" w:bidi="my-MM"/>
        </w:rPr>
        <w:t xml:space="preserve">ခဲ့သည်။ </w:t>
      </w:r>
      <w:r w:rsidR="00DD195F">
        <w:rPr>
          <w:cs/>
          <w:lang w:val="my-MM" w:bidi="my-MM"/>
        </w:rPr>
        <w:t>ဤအရာ</w:t>
      </w:r>
      <w:r w:rsidR="00DD195F">
        <w:rPr>
          <w:rFonts w:hint="cs"/>
          <w:cs/>
          <w:lang w:val="my-MM" w:bidi="my-MM"/>
        </w:rPr>
        <w:t xml:space="preserve"> </w:t>
      </w:r>
      <w:r w:rsidR="00DD195F">
        <w:rPr>
          <w:cs/>
          <w:lang w:val="my-MM" w:bidi="my-MM"/>
        </w:rPr>
        <w:t>များကို</w:t>
      </w:r>
      <w:r w:rsidR="00DD195F">
        <w:rPr>
          <w:rFonts w:hint="cs"/>
          <w:cs/>
          <w:lang w:val="my-MM" w:bidi="my-MM"/>
        </w:rPr>
        <w:t xml:space="preserve"> </w:t>
      </w:r>
      <w:r w:rsidR="00384DFE">
        <w:rPr>
          <w:cs/>
          <w:lang w:val="my-MM" w:bidi="my-MM"/>
        </w:rPr>
        <w:t>ဟဗက္ကုတ်</w:t>
      </w:r>
      <w:r w:rsidR="00DD195F">
        <w:rPr>
          <w:cs/>
          <w:lang w:val="my-MM" w:bidi="my-MM"/>
        </w:rPr>
        <w:t>သည်</w:t>
      </w:r>
      <w:r w:rsidR="00384DFE">
        <w:rPr>
          <w:cs/>
          <w:lang w:val="my-MM" w:bidi="my-MM"/>
        </w:rPr>
        <w:t>မြင်၍ ကိုယ်တော်၏တရားစီရင်ခြင်းအတွက် မိမိ၏ဘုရားသခင်ကို ချီးမွမ်းလေ</w:t>
      </w:r>
      <w:r w:rsidR="00DD195F">
        <w:rPr>
          <w:rFonts w:hint="cs"/>
          <w:cs/>
          <w:lang w:val="my-MM" w:bidi="my-MM"/>
        </w:rPr>
        <w:t xml:space="preserve"> </w:t>
      </w:r>
      <w:r w:rsidR="00384DFE">
        <w:rPr>
          <w:cs/>
          <w:lang w:val="my-MM" w:bidi="my-MM"/>
        </w:rPr>
        <w:t>သည်။</w:t>
      </w:r>
    </w:p>
    <w:p w14:paraId="35E58011" w14:textId="2AB404B4" w:rsidR="005B30FD" w:rsidRDefault="00A12B30" w:rsidP="003613A1">
      <w:pPr>
        <w:pStyle w:val="BodyText0"/>
        <w:rPr>
          <w:cs/>
          <w:lang w:bidi="te"/>
        </w:rPr>
      </w:pPr>
      <w:r w:rsidRPr="00DC098C">
        <w:rPr>
          <w:cs/>
        </w:rPr>
        <mc:AlternateContent>
          <mc:Choice Requires="wps">
            <w:drawing>
              <wp:anchor distT="0" distB="0" distL="114300" distR="114300" simplePos="0" relativeHeight="251780096" behindDoc="0" locked="1" layoutInCell="1" allowOverlap="1" wp14:anchorId="2EC2982D" wp14:editId="2DC03E8C">
                <wp:simplePos x="0" y="0"/>
                <wp:positionH relativeFrom="leftMargin">
                  <wp:posOffset>419100</wp:posOffset>
                </wp:positionH>
                <wp:positionV relativeFrom="line">
                  <wp:posOffset>0</wp:posOffset>
                </wp:positionV>
                <wp:extent cx="356235" cy="356235"/>
                <wp:effectExtent l="0" t="0" r="0" b="0"/>
                <wp:wrapNone/>
                <wp:docPr id="60" name="PARA6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A44B486" w14:textId="101E1F7E" w:rsidR="0053728E" w:rsidRPr="00A535F7" w:rsidRDefault="0053728E" w:rsidP="007A5132">
                            <w:pPr>
                              <w:pStyle w:val="ParaNumbering"/>
                            </w:pPr>
                            <w:r>
                              <w:rPr>
                                <w:rFonts w:cs="Corbel"/>
                                <w:cs/>
                                <w:lang w:val="my-MM" w:bidi="my-MM"/>
                              </w:rPr>
                              <w:t>060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982D" id="PARA60" o:spid="_x0000_s1086" type="#_x0000_t202" style="position:absolute;left:0;text-align:left;margin-left:33pt;margin-top:0;width:28.05pt;height:28.05pt;z-index:25178009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Pq71lgoCAAAhBAAA&#10;DgAAAAAAAAAAAAAAAAAuAgAAZHJzL2Uyb0RvYy54bWxQSwECLQAUAAYACAAAACEAjWdD3NwAAAAG&#10;AQAADwAAAAAAAAAAAAAAAABkBAAAZHJzL2Rvd25yZXYueG1sUEsFBgAAAAAEAAQA8wAAAG0FAAAA&#10;AA==&#10;" filled="f" stroked="f" strokeweight=".5pt">
                <v:textbox inset="0,0,0,0">
                  <w:txbxContent>
                    <w:p w14:paraId="7A44B486" w14:textId="101E1F7E" w:rsidR="0053728E" w:rsidRPr="00A535F7" w:rsidRDefault="0053728E" w:rsidP="007A5132">
                      <w:pPr>
                        <w:pStyle w:val="ParaNumbering"/>
                      </w:pPr>
                      <w:r>
                        <w:rPr>
                          <w:rFonts w:cs="Corbel"/>
                          <w:cs/>
                          <w:lang w:val="my-MM" w:bidi="my-MM"/>
                        </w:rPr>
                        <w:t>060</w:t>
                      </w:r>
                    </w:p>
                  </w:txbxContent>
                </v:textbox>
                <w10:wrap anchorx="margin" anchory="line"/>
                <w10:anchorlock/>
              </v:shape>
            </w:pict>
          </mc:Fallback>
        </mc:AlternateContent>
      </w:r>
      <w:r w:rsidR="00384DFE">
        <w:rPr>
          <w:cs/>
          <w:lang w:val="my-MM" w:bidi="my-MM"/>
        </w:rPr>
        <w:t>ထိုနည်းတူပင်၊ ပရောဖက်ဟေရှာ</w:t>
      </w:r>
      <w:r w:rsidR="00DD195F">
        <w:rPr>
          <w:cs/>
          <w:lang w:val="my-MM" w:bidi="my-MM"/>
        </w:rPr>
        <w:t>ယသည်လည်း ဘုရားသခင်၏</w:t>
      </w:r>
      <w:r w:rsidR="00DD195F">
        <w:rPr>
          <w:rFonts w:hint="cs"/>
          <w:cs/>
          <w:lang w:val="my-MM" w:bidi="my-MM"/>
        </w:rPr>
        <w:t xml:space="preserve"> </w:t>
      </w:r>
      <w:r w:rsidR="00DD195F">
        <w:rPr>
          <w:cs/>
          <w:lang w:val="my-MM" w:bidi="my-MM"/>
        </w:rPr>
        <w:t>မိမိကိုယ်ကို</w:t>
      </w:r>
      <w:r w:rsidR="00384DFE">
        <w:rPr>
          <w:cs/>
          <w:lang w:val="my-MM" w:bidi="my-MM"/>
        </w:rPr>
        <w:t>ချီးမွမ်းသည့်</w:t>
      </w:r>
      <w:r w:rsidR="00DD195F">
        <w:rPr>
          <w:rFonts w:hint="cs"/>
          <w:cs/>
          <w:lang w:val="my-MM" w:bidi="my-MM"/>
        </w:rPr>
        <w:t xml:space="preserve"> </w:t>
      </w:r>
      <w:r w:rsidR="00384DFE">
        <w:rPr>
          <w:cs/>
          <w:lang w:val="my-MM" w:bidi="my-MM"/>
        </w:rPr>
        <w:t>နုတ်က</w:t>
      </w:r>
      <w:r w:rsidR="00DD195F">
        <w:rPr>
          <w:rFonts w:hint="cs"/>
          <w:cs/>
          <w:lang w:val="my-MM" w:bidi="my-MM"/>
        </w:rPr>
        <w:t xml:space="preserve"> </w:t>
      </w:r>
      <w:r w:rsidR="00DD195F">
        <w:rPr>
          <w:cs/>
          <w:lang w:val="my-MM" w:bidi="my-MM"/>
        </w:rPr>
        <w:t>ပတ်တော်များကို</w:t>
      </w:r>
      <w:r w:rsidR="00384DFE">
        <w:rPr>
          <w:cs/>
          <w:lang w:val="my-MM" w:bidi="my-MM"/>
        </w:rPr>
        <w:t xml:space="preserve">ကိုးကားခြင်းဖြင့် </w:t>
      </w:r>
      <w:r w:rsidR="00DD195F">
        <w:rPr>
          <w:cs/>
          <w:lang w:val="my-MM" w:bidi="my-MM"/>
        </w:rPr>
        <w:t>ဘုရားသခင်အားချီးမွမ်း</w:t>
      </w:r>
      <w:r w:rsidR="00384DFE">
        <w:rPr>
          <w:cs/>
          <w:lang w:val="my-MM" w:bidi="my-MM"/>
        </w:rPr>
        <w:t>ချီးမြှောက်ခဲ့ပါသည်။ ဟေရှာယ ၄၄:၂၄ တွင် ဤနုတ်ကပတ်တော်များကို တွေ့ရသည်_</w:t>
      </w:r>
    </w:p>
    <w:p w14:paraId="786145CC" w14:textId="1D7F0B86"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782144" behindDoc="0" locked="1" layoutInCell="1" allowOverlap="1" wp14:anchorId="2DE9E7FA" wp14:editId="09AF864F">
                <wp:simplePos x="0" y="0"/>
                <wp:positionH relativeFrom="leftMargin">
                  <wp:posOffset>419100</wp:posOffset>
                </wp:positionH>
                <wp:positionV relativeFrom="line">
                  <wp:posOffset>0</wp:posOffset>
                </wp:positionV>
                <wp:extent cx="356235" cy="356235"/>
                <wp:effectExtent l="0" t="0" r="0" b="0"/>
                <wp:wrapNone/>
                <wp:docPr id="61" name="PARA6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AB2A6DF" w14:textId="72EA3C37" w:rsidR="0053728E" w:rsidRPr="00A535F7" w:rsidRDefault="0053728E" w:rsidP="007A5132">
                            <w:pPr>
                              <w:pStyle w:val="ParaNumbering"/>
                            </w:pPr>
                            <w:r>
                              <w:rPr>
                                <w:rFonts w:cs="Corbel"/>
                                <w:cs/>
                                <w:lang w:val="my-MM" w:bidi="my-MM"/>
                              </w:rPr>
                              <w:t>061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9E7FA" id="PARA61" o:spid="_x0000_s1087" type="#_x0000_t202" style="position:absolute;left:0;text-align:left;margin-left:33pt;margin-top:0;width:28.05pt;height:28.05pt;z-index:25178214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DnCQIAACE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WYcN3jAPUF1/PQMx8c3ykcYs9CfGYeqcaN&#10;UL7xCQ+pAZvBYFHSgP/1t/sUjwygl5IWpVNRi9qmRP+wyExS2Wj40TiMhj2Ze0AtzvBZOJ5NTPBR&#10;j6b0YN5Q09vUA13McuxU0Tia97GXL74JLrbbHIRacizu7YvjqXQCMQH62r0x7wbUI9L1CKOkWPkB&#10;/D62h397iiBVZibB2mM4oI06zNwObyYJ/f1/jrq97M1vAA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AbWwDnCQIAACEEAAAO&#10;AAAAAAAAAAAAAAAAAC4CAABkcnMvZTJvRG9jLnhtbFBLAQItABQABgAIAAAAIQCNZ0Pc3AAAAAYB&#10;AAAPAAAAAAAAAAAAAAAAAGMEAABkcnMvZG93bnJldi54bWxQSwUGAAAAAAQABADzAAAAbAUAAAAA&#10;" filled="f" stroked="f" strokeweight=".5pt">
                <v:textbox inset="0,0,0,0">
                  <w:txbxContent>
                    <w:p w14:paraId="2AB2A6DF" w14:textId="72EA3C37" w:rsidR="0053728E" w:rsidRPr="00A535F7" w:rsidRDefault="0053728E" w:rsidP="007A5132">
                      <w:pPr>
                        <w:pStyle w:val="ParaNumbering"/>
                      </w:pPr>
                      <w:r>
                        <w:rPr>
                          <w:rFonts w:cs="Corbel"/>
                          <w:cs/>
                          <w:lang w:val="my-MM" w:bidi="my-MM"/>
                        </w:rPr>
                        <w:t>061</w:t>
                      </w:r>
                    </w:p>
                  </w:txbxContent>
                </v:textbox>
                <w10:wrap anchorx="margin" anchory="line"/>
                <w10:anchorlock/>
              </v:shape>
            </w:pict>
          </mc:Fallback>
        </mc:AlternateContent>
      </w:r>
      <w:r w:rsidR="00384DFE" w:rsidRPr="002A09B7">
        <w:rPr>
          <w:cs/>
          <w:lang w:val="my-MM" w:bidi="my-MM"/>
        </w:rPr>
        <w:t>သင့်ကိုရွေးနှုတ်တော်မူ၍၊ ဘွားစကပင် သင့်ကိုပြုပြင်တော်မူသော ထာဝရဘုရားမိန့်တော်မူသည်ကား၊ မိုးကောင်းကင်ကို ငါတစ်ပါးတည်းကြက်လျက်၊ မြေကြီးကို အဘော်မရှိဘဲခင်းလျက်၊ ခပ်သိမ်းသောအရာတို့ကိုဖန်ဆင်းသော ထာဝရဘုရားဖြစ်၏ (ဟေရှာယ ၄၄:၂၄)။</w:t>
      </w:r>
    </w:p>
    <w:p w14:paraId="3E2025E2" w14:textId="58E0DAAF" w:rsidR="005B30FD" w:rsidRDefault="00A12B30" w:rsidP="003613A1">
      <w:pPr>
        <w:pStyle w:val="BodyText0"/>
        <w:rPr>
          <w:cs/>
          <w:lang w:bidi="te"/>
        </w:rPr>
      </w:pPr>
      <w:r w:rsidRPr="00DC098C">
        <w:rPr>
          <w:cs/>
        </w:rPr>
        <mc:AlternateContent>
          <mc:Choice Requires="wps">
            <w:drawing>
              <wp:anchor distT="0" distB="0" distL="114300" distR="114300" simplePos="0" relativeHeight="251784192" behindDoc="0" locked="1" layoutInCell="1" allowOverlap="1" wp14:anchorId="45326110" wp14:editId="1FF15DFD">
                <wp:simplePos x="0" y="0"/>
                <wp:positionH relativeFrom="leftMargin">
                  <wp:posOffset>419100</wp:posOffset>
                </wp:positionH>
                <wp:positionV relativeFrom="line">
                  <wp:posOffset>0</wp:posOffset>
                </wp:positionV>
                <wp:extent cx="356235" cy="356235"/>
                <wp:effectExtent l="0" t="0" r="0" b="0"/>
                <wp:wrapNone/>
                <wp:docPr id="62" name="PARA6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45728DC" w14:textId="4B52809D" w:rsidR="0053728E" w:rsidRPr="00A535F7" w:rsidRDefault="0053728E" w:rsidP="007A5132">
                            <w:pPr>
                              <w:pStyle w:val="ParaNumbering"/>
                            </w:pPr>
                            <w:r>
                              <w:rPr>
                                <w:rFonts w:cs="Corbel"/>
                                <w:cs/>
                                <w:lang w:val="my-MM" w:bidi="my-MM"/>
                              </w:rPr>
                              <w:t>062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26110" id="PARA62" o:spid="_x0000_s1088" type="#_x0000_t202" style="position:absolute;left:0;text-align:left;margin-left:33pt;margin-top:0;width:28.05pt;height:28.05pt;z-index:25178419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B51CQIAACE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WYMB/3OEB9wfU89MwHx3cKh9izEJ+ZR6px&#10;I5RvfMJDasBmMFiUNOB//e0+xSMD6KWkRelU1KK2KdE/LDKTVDYafjQOo2FP5h5QizN8Fo5nExN8&#10;1KMpPZg31PQ29UAXsxw7VTSO5n3s5YtvgovtNgehlhyLe/vieCqdQEyAvnZvzLsB9Yh0PcIoKVZ+&#10;AL+P7eHfniJIlZlJsPYYDmijDjO3w5tJQn//n6NuL3vzGw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B0RB51CQIAACEEAAAO&#10;AAAAAAAAAAAAAAAAAC4CAABkcnMvZTJvRG9jLnhtbFBLAQItABQABgAIAAAAIQCNZ0Pc3AAAAAYB&#10;AAAPAAAAAAAAAAAAAAAAAGMEAABkcnMvZG93bnJldi54bWxQSwUGAAAAAAQABADzAAAAbAUAAAAA&#10;" filled="f" stroked="f" strokeweight=".5pt">
                <v:textbox inset="0,0,0,0">
                  <w:txbxContent>
                    <w:p w14:paraId="045728DC" w14:textId="4B52809D" w:rsidR="0053728E" w:rsidRPr="00A535F7" w:rsidRDefault="0053728E" w:rsidP="007A5132">
                      <w:pPr>
                        <w:pStyle w:val="ParaNumbering"/>
                      </w:pPr>
                      <w:r>
                        <w:rPr>
                          <w:rFonts w:cs="Corbel"/>
                          <w:cs/>
                          <w:lang w:val="my-MM" w:bidi="my-MM"/>
                        </w:rPr>
                        <w:t>062</w:t>
                      </w:r>
                    </w:p>
                  </w:txbxContent>
                </v:textbox>
                <w10:wrap anchorx="margin" anchory="line"/>
                <w10:anchorlock/>
              </v:shape>
            </w:pict>
          </mc:Fallback>
        </mc:AlternateContent>
      </w:r>
      <w:r w:rsidR="00384DFE">
        <w:rPr>
          <w:cs/>
          <w:lang w:val="my-MM" w:bidi="my-MM"/>
        </w:rPr>
        <w:t>ထို့နောက် ၄၄:၂၆ တွင် ပရောဖက်က ဆက်လက်ဖော်ပြသည်မှာ_</w:t>
      </w:r>
    </w:p>
    <w:p w14:paraId="06CAA3C5" w14:textId="25C0E4DD" w:rsidR="005B30FD" w:rsidRDefault="003E0490" w:rsidP="00004070">
      <w:pPr>
        <w:pStyle w:val="Quotations"/>
        <w:rPr>
          <w:cs/>
          <w:lang w:bidi="te"/>
        </w:rPr>
      </w:pPr>
      <w:r>
        <w:rPr>
          <w:cs/>
          <w:lang w:val="my-MM" w:bidi="my-MM"/>
        </w:rPr>
        <w:t>ငါသည်...ယေရု ရှလင်မြို့ကို သင်သည်လူနေရာဖြစ်လိမ့်မည်ဟူ၍၎င်း၊ ယုဒမြို့တို့ကို သင်တို့သည်တည်ဆောက်လျက်ရှိကြလိမ့်မည်။ ပြိုပျက်ရာများကို ငါပြုပြင်မည်ဟူ၍၎င်းဆို၏ (ဟေရှာယ ၄၄:၂၆)။</w:t>
      </w:r>
    </w:p>
    <w:p w14:paraId="499EB1B5" w14:textId="5755CCB2" w:rsidR="005B30FD" w:rsidRDefault="00A12B30" w:rsidP="003613A1">
      <w:pPr>
        <w:pStyle w:val="BodyText0"/>
        <w:rPr>
          <w:cs/>
          <w:lang w:bidi="te"/>
        </w:rPr>
      </w:pPr>
      <w:r w:rsidRPr="00DC098C">
        <w:rPr>
          <w:cs/>
        </w:rPr>
        <mc:AlternateContent>
          <mc:Choice Requires="wps">
            <w:drawing>
              <wp:anchor distT="0" distB="0" distL="114300" distR="114300" simplePos="0" relativeHeight="251788288" behindDoc="0" locked="1" layoutInCell="1" allowOverlap="1" wp14:anchorId="49BDAD45" wp14:editId="5AC9261D">
                <wp:simplePos x="0" y="0"/>
                <wp:positionH relativeFrom="leftMargin">
                  <wp:posOffset>419100</wp:posOffset>
                </wp:positionH>
                <wp:positionV relativeFrom="line">
                  <wp:posOffset>0</wp:posOffset>
                </wp:positionV>
                <wp:extent cx="356235" cy="356235"/>
                <wp:effectExtent l="0" t="0" r="0" b="0"/>
                <wp:wrapNone/>
                <wp:docPr id="64" name="PARA6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8AF5562" w14:textId="64518047" w:rsidR="0053728E" w:rsidRPr="00A535F7" w:rsidRDefault="0053728E" w:rsidP="007A5132">
                            <w:pPr>
                              <w:pStyle w:val="ParaNumbering"/>
                            </w:pPr>
                            <w:r>
                              <w:rPr>
                                <w:rFonts w:cs="Corbel"/>
                                <w:cs/>
                                <w:lang w:val="my-MM" w:bidi="my-MM"/>
                              </w:rPr>
                              <w:t>064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DAD45" id="PARA64" o:spid="_x0000_s1089" type="#_x0000_t202" style="position:absolute;left:0;text-align:left;margin-left:33pt;margin-top:0;width:28.05pt;height:28.05pt;z-index:25178828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sECQIAACE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UpYdzjAPUF1/PQMx8c3ykcYs9CfGYeqcaN&#10;UL7xCQ+pAZvBYFHSgP/1t/sUjwygl5IWpVNRi9qmRP+wyExS2Wj40TiMhj2Ze0AtzvBZOJ5NTPBR&#10;j6b0YN5Q09vUA13McuxU0Tia97GXL74JLrbbHIRacizu7YvjqXQCMQH62r0x7wbUI9L1CKOkWPkB&#10;/D62h397iiBVZibB2mM4oI06zNwObyYJ/f1/jrq97M1vAA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BRsesECQIAACEEAAAO&#10;AAAAAAAAAAAAAAAAAC4CAABkcnMvZTJvRG9jLnhtbFBLAQItABQABgAIAAAAIQCNZ0Pc3AAAAAYB&#10;AAAPAAAAAAAAAAAAAAAAAGMEAABkcnMvZG93bnJldi54bWxQSwUGAAAAAAQABADzAAAAbAUAAAAA&#10;" filled="f" stroked="f" strokeweight=".5pt">
                <v:textbox inset="0,0,0,0">
                  <w:txbxContent>
                    <w:p w14:paraId="28AF5562" w14:textId="64518047" w:rsidR="0053728E" w:rsidRPr="00A535F7" w:rsidRDefault="0053728E" w:rsidP="007A5132">
                      <w:pPr>
                        <w:pStyle w:val="ParaNumbering"/>
                      </w:pPr>
                      <w:r>
                        <w:rPr>
                          <w:rFonts w:cs="Corbel"/>
                          <w:cs/>
                          <w:lang w:val="my-MM" w:bidi="my-MM"/>
                        </w:rPr>
                        <w:t>064</w:t>
                      </w:r>
                    </w:p>
                  </w:txbxContent>
                </v:textbox>
                <w10:wrap anchorx="margin" anchory="line"/>
                <w10:anchorlock/>
              </v:shape>
            </w:pict>
          </mc:Fallback>
        </mc:AlternateContent>
      </w:r>
      <w:r w:rsidR="00384DFE">
        <w:rPr>
          <w:cs/>
          <w:lang w:val="my-MM" w:bidi="my-MM"/>
        </w:rPr>
        <w:t>ပရောဖက်များသည် ဝမ်းနည်းခြင်းနှင့် မြည်တမ်းခြင်းဖြင့်ဆုတောင်းရုံသာမက၊ ဘုရားသခင်အား ကြီးကျယ်ခမ်းနားသော ချီးမွမ်းခြင်းများကိုလည်းပြုကြသည်။ မူလစာဖတ်သူများသည် ဤနုတ်ကပတ်</w:t>
      </w:r>
      <w:r w:rsidR="00DD195F">
        <w:rPr>
          <w:rFonts w:hint="cs"/>
          <w:cs/>
          <w:lang w:val="my-MM" w:bidi="my-MM"/>
        </w:rPr>
        <w:t xml:space="preserve"> </w:t>
      </w:r>
      <w:r w:rsidR="00384DFE">
        <w:rPr>
          <w:cs/>
          <w:lang w:val="my-MM" w:bidi="my-MM"/>
        </w:rPr>
        <w:t>တော်များကိုဖတ်သောအခါတွင်၊ သူတို့သည်လည်း ဘုရားသခင်ကိုချီးမွမ်းရန် လှုံ့ဆော်ခြင်းခံရသည်။ ဘုရားသခင်အား သူ၏ကောင်းချီးမင်္ဂလာများနှင့် တရားစီရင်ခြင်းများအတွက် ပရောဖက်များသည် ချီးမွမ်းစကားများပြောနေသည်ကို ကြားရသောအခါ၊ ဘုရားသခင်အား ချီးမွမ်းခြင်းတွင် ကျွန်ုပ်တို့သည်</w:t>
      </w:r>
      <w:r w:rsidR="00DD195F">
        <w:rPr>
          <w:rFonts w:hint="cs"/>
          <w:cs/>
          <w:lang w:val="my-MM" w:bidi="my-MM"/>
        </w:rPr>
        <w:t xml:space="preserve"> </w:t>
      </w:r>
      <w:r w:rsidR="00384DFE">
        <w:rPr>
          <w:cs/>
          <w:lang w:val="my-MM" w:bidi="my-MM"/>
        </w:rPr>
        <w:t>သူတို့နှင့်အတူ ပူးပေါင်းသင့်သည်။</w:t>
      </w:r>
    </w:p>
    <w:p w14:paraId="02F5A91E" w14:textId="3757BCA6" w:rsidR="005B30FD" w:rsidRDefault="00A12B30" w:rsidP="003613A1">
      <w:pPr>
        <w:pStyle w:val="BodyText0"/>
        <w:rPr>
          <w:cs/>
          <w:lang w:bidi="te"/>
        </w:rPr>
      </w:pPr>
      <w:r w:rsidRPr="00DC098C">
        <w:rPr>
          <w:cs/>
        </w:rPr>
        <w:lastRenderedPageBreak/>
        <mc:AlternateContent>
          <mc:Choice Requires="wps">
            <w:drawing>
              <wp:anchor distT="0" distB="0" distL="114300" distR="114300" simplePos="0" relativeHeight="251790336" behindDoc="0" locked="1" layoutInCell="1" allowOverlap="1" wp14:anchorId="3ECB46A5" wp14:editId="3A794E99">
                <wp:simplePos x="0" y="0"/>
                <wp:positionH relativeFrom="leftMargin">
                  <wp:posOffset>419100</wp:posOffset>
                </wp:positionH>
                <wp:positionV relativeFrom="line">
                  <wp:posOffset>0</wp:posOffset>
                </wp:positionV>
                <wp:extent cx="356235" cy="356235"/>
                <wp:effectExtent l="0" t="0" r="0" b="0"/>
                <wp:wrapNone/>
                <wp:docPr id="65" name="PARA6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3FA44FF" w14:textId="1C642B46" w:rsidR="0053728E" w:rsidRPr="00A535F7" w:rsidRDefault="0053728E" w:rsidP="007A5132">
                            <w:pPr>
                              <w:pStyle w:val="ParaNumbering"/>
                            </w:pPr>
                            <w:r>
                              <w:rPr>
                                <w:rFonts w:cs="Corbel"/>
                                <w:cs/>
                                <w:lang w:val="my-MM" w:bidi="my-MM"/>
                              </w:rPr>
                              <w:t>065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B46A5" id="PARA65" o:spid="_x0000_s1090" type="#_x0000_t202" style="position:absolute;left:0;text-align:left;margin-left:33pt;margin-top:0;width:28.05pt;height:28.05pt;z-index:25179033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63xTigoCAAAhBAAA&#10;DgAAAAAAAAAAAAAAAAAuAgAAZHJzL2Uyb0RvYy54bWxQSwECLQAUAAYACAAAACEAjWdD3NwAAAAG&#10;AQAADwAAAAAAAAAAAAAAAABkBAAAZHJzL2Rvd25yZXYueG1sUEsFBgAAAAAEAAQA8wAAAG0FAAAA&#10;AA==&#10;" filled="f" stroked="f" strokeweight=".5pt">
                <v:textbox inset="0,0,0,0">
                  <w:txbxContent>
                    <w:p w14:paraId="63FA44FF" w14:textId="1C642B46" w:rsidR="0053728E" w:rsidRPr="00A535F7" w:rsidRDefault="0053728E" w:rsidP="007A5132">
                      <w:pPr>
                        <w:pStyle w:val="ParaNumbering"/>
                      </w:pPr>
                      <w:r>
                        <w:rPr>
                          <w:rFonts w:cs="Corbel"/>
                          <w:cs/>
                          <w:lang w:val="my-MM" w:bidi="my-MM"/>
                        </w:rPr>
                        <w:t>065</w:t>
                      </w:r>
                    </w:p>
                  </w:txbxContent>
                </v:textbox>
                <w10:wrap anchorx="margin" anchory="line"/>
                <w10:anchorlock/>
              </v:shape>
            </w:pict>
          </mc:Fallback>
        </mc:AlternateContent>
      </w:r>
      <w:r w:rsidR="00384DFE">
        <w:rPr>
          <w:cs/>
          <w:lang w:val="my-MM" w:bidi="my-MM"/>
        </w:rPr>
        <w:t xml:space="preserve">ယခုအချိန်အထိဤသင်ခန်းစာတွင်၊ </w:t>
      </w:r>
      <w:r w:rsidR="00DD195F">
        <w:rPr>
          <w:cs/>
          <w:lang w:val="my-MM" w:bidi="my-MM"/>
        </w:rPr>
        <w:t>အနာဂတ္တိကျမ်းများ</w:t>
      </w:r>
      <w:r w:rsidR="00384DFE">
        <w:rPr>
          <w:cs/>
          <w:lang w:val="my-MM" w:bidi="my-MM"/>
        </w:rPr>
        <w:t xml:space="preserve">တွင် သမိုင်းဆိုင်ရာဇာတ်လမ်းများ၊ ဘုရားသခင်နှင့်ပရောဖက်များ၏ ဆက်သွယ်ပြောဆိုမှုများပါရှိသည်ကို </w:t>
      </w:r>
      <w:r w:rsidR="00DD195F">
        <w:rPr>
          <w:cs/>
          <w:lang w:val="my-MM" w:bidi="my-MM"/>
        </w:rPr>
        <w:t>တွေ့မြင်ရပါသည်။ ယခု</w:t>
      </w:r>
      <w:r w:rsidR="00384DFE">
        <w:rPr>
          <w:cs/>
          <w:lang w:val="my-MM" w:bidi="my-MM"/>
        </w:rPr>
        <w:t>ကျွန်ုပ်</w:t>
      </w:r>
      <w:r w:rsidR="00DD195F">
        <w:rPr>
          <w:rFonts w:hint="cs"/>
          <w:cs/>
          <w:lang w:val="my-MM" w:bidi="my-MM"/>
        </w:rPr>
        <w:t xml:space="preserve"> </w:t>
      </w:r>
      <w:r w:rsidR="00384DFE">
        <w:rPr>
          <w:cs/>
          <w:lang w:val="my-MM" w:bidi="my-MM"/>
        </w:rPr>
        <w:t>တို့သည် ဓမ္မဟောင်းအနာဂတ္တိကျမ်းများတွင်တွေ့ရှိရသည့် တတိယမြောက် အဓိကစာပေအမျိုးအစား</w:t>
      </w:r>
      <w:r w:rsidR="00DD195F">
        <w:rPr>
          <w:rFonts w:hint="cs"/>
          <w:cs/>
          <w:lang w:val="my-MM" w:bidi="my-MM"/>
        </w:rPr>
        <w:t xml:space="preserve"> </w:t>
      </w:r>
      <w:r w:rsidR="00384DFE">
        <w:rPr>
          <w:cs/>
          <w:lang w:val="my-MM" w:bidi="my-MM"/>
        </w:rPr>
        <w:t>ဖြစ်သော—လူတို့နှင့် ဆက်သွယ်မှုကို ဆက်လက်၍လေ့လာပါမည်။</w:t>
      </w:r>
    </w:p>
    <w:p w14:paraId="4CDDE02B" w14:textId="6A2E07FF" w:rsidR="005B30FD" w:rsidRDefault="00384DFE" w:rsidP="005B30FD">
      <w:pPr>
        <w:pStyle w:val="ChapterHeading"/>
        <w:rPr>
          <w:cs/>
          <w:lang w:bidi="ta-IN"/>
        </w:rPr>
      </w:pPr>
      <w:bookmarkStart w:id="19" w:name="_Toc158467841"/>
      <w:r>
        <w:rPr>
          <w:cs/>
          <w:lang w:val="my-MM" w:bidi="my-MM"/>
        </w:rPr>
        <w:t>လူတို့နှင့် ဆက်သွယ်မှု</w:t>
      </w:r>
      <w:bookmarkEnd w:id="19"/>
    </w:p>
    <w:p w14:paraId="4489F9C4" w14:textId="341FFDC4" w:rsidR="005B30FD" w:rsidRDefault="00A12B30" w:rsidP="003613A1">
      <w:pPr>
        <w:pStyle w:val="BodyText0"/>
        <w:rPr>
          <w:cs/>
          <w:lang w:bidi="te"/>
        </w:rPr>
      </w:pPr>
      <w:r w:rsidRPr="00DC098C">
        <w:rPr>
          <w:cs/>
        </w:rPr>
        <mc:AlternateContent>
          <mc:Choice Requires="wps">
            <w:drawing>
              <wp:anchor distT="0" distB="0" distL="114300" distR="114300" simplePos="0" relativeHeight="251792384" behindDoc="0" locked="1" layoutInCell="1" allowOverlap="1" wp14:anchorId="4139A827" wp14:editId="1FF5F9B5">
                <wp:simplePos x="0" y="0"/>
                <wp:positionH relativeFrom="leftMargin">
                  <wp:posOffset>419100</wp:posOffset>
                </wp:positionH>
                <wp:positionV relativeFrom="line">
                  <wp:posOffset>0</wp:posOffset>
                </wp:positionV>
                <wp:extent cx="356235" cy="356235"/>
                <wp:effectExtent l="0" t="0" r="0" b="0"/>
                <wp:wrapNone/>
                <wp:docPr id="66" name="PARA6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709C9FD" w14:textId="471C0C86" w:rsidR="0053728E" w:rsidRPr="00A535F7" w:rsidRDefault="0053728E" w:rsidP="007A5132">
                            <w:pPr>
                              <w:pStyle w:val="ParaNumbering"/>
                            </w:pPr>
                            <w:r>
                              <w:rPr>
                                <w:rFonts w:cs="Corbel"/>
                                <w:cs/>
                                <w:lang w:val="my-MM" w:bidi="my-MM"/>
                              </w:rPr>
                              <w:t>066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9A827" id="PARA66" o:spid="_x0000_s1091" type="#_x0000_t202" style="position:absolute;left:0;text-align:left;margin-left:33pt;margin-top:0;width:28.05pt;height:28.05pt;z-index:25179238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b7CQIAACE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WYsBz3OEB9wfU89MwHx3cKh9izEJ+ZR6px&#10;I5RvfMJDasBmMFiUNOB//e0+xSMD6KWkRelU1KK2KdE/LDKTVDYafjQOo2FP5h5QizN8Fo5nExN8&#10;1KMpPZg31PQ29UAXsxw7VTSO5n3s5YtvgovtNgehlhyLe/vieCqdQEyAvnZvzLsB9Yh0PcIoKVZ+&#10;AL+P7eHfniJIlZlJsPYYDmijDjO3w5tJQn//n6NuL3vzGw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DOiab7CQIAACEEAAAO&#10;AAAAAAAAAAAAAAAAAC4CAABkcnMvZTJvRG9jLnhtbFBLAQItABQABgAIAAAAIQCNZ0Pc3AAAAAYB&#10;AAAPAAAAAAAAAAAAAAAAAGMEAABkcnMvZG93bnJldi54bWxQSwUGAAAAAAQABADzAAAAbAUAAAAA&#10;" filled="f" stroked="f" strokeweight=".5pt">
                <v:textbox inset="0,0,0,0">
                  <w:txbxContent>
                    <w:p w14:paraId="3709C9FD" w14:textId="471C0C86" w:rsidR="0053728E" w:rsidRPr="00A535F7" w:rsidRDefault="0053728E" w:rsidP="007A5132">
                      <w:pPr>
                        <w:pStyle w:val="ParaNumbering"/>
                      </w:pPr>
                      <w:r>
                        <w:rPr>
                          <w:rFonts w:cs="Corbel"/>
                          <w:cs/>
                          <w:lang w:val="my-MM" w:bidi="my-MM"/>
                        </w:rPr>
                        <w:t>066</w:t>
                      </w:r>
                    </w:p>
                  </w:txbxContent>
                </v:textbox>
                <w10:wrap anchorx="margin" anchory="line"/>
                <w10:anchorlock/>
              </v:shape>
            </w:pict>
          </mc:Fallback>
        </mc:AlternateContent>
      </w:r>
      <w:r w:rsidR="00384DFE">
        <w:rPr>
          <w:cs/>
          <w:lang w:val="my-MM" w:bidi="my-MM"/>
        </w:rPr>
        <w:t>အနာဂတ္တိကျမ်းများ၏အကြောင်းအရာများအတွင်း၌ သမိုင်းဆိုင်ရာမှတ်တမ်းများနှင့် ဆုတောင်း</w:t>
      </w:r>
      <w:r w:rsidR="00DD195F">
        <w:rPr>
          <w:rFonts w:hint="cs"/>
          <w:cs/>
          <w:lang w:val="my-MM" w:bidi="my-MM"/>
        </w:rPr>
        <w:t xml:space="preserve"> </w:t>
      </w:r>
      <w:r w:rsidR="00384DFE">
        <w:rPr>
          <w:cs/>
          <w:lang w:val="my-MM" w:bidi="my-MM"/>
        </w:rPr>
        <w:t>ချက်များရှိကြောင်း၊ ဤအမျိုးအစားများသည် ပရောဖက်များအား ဘုရားသခင်၏ခေါ်ခြင်းဆိုင်ရာ</w:t>
      </w:r>
      <w:r w:rsidR="00DD195F">
        <w:rPr>
          <w:rFonts w:hint="cs"/>
          <w:cs/>
          <w:lang w:val="my-MM" w:bidi="my-MM"/>
        </w:rPr>
        <w:t xml:space="preserve"> </w:t>
      </w:r>
      <w:r w:rsidR="00384DFE">
        <w:rPr>
          <w:cs/>
          <w:lang w:val="my-MM" w:bidi="my-MM"/>
        </w:rPr>
        <w:t>အဓိကရည်ရွယ်ချက်နှင့် မသက်ဆိုင်ကြောင်းသိထားရန် အရေးကြီးပါသည်။ ဘုရားသခင်သည် သူ၏</w:t>
      </w:r>
      <w:r w:rsidR="00DD195F">
        <w:rPr>
          <w:rFonts w:hint="cs"/>
          <w:cs/>
          <w:lang w:val="my-MM" w:bidi="my-MM"/>
        </w:rPr>
        <w:t xml:space="preserve"> </w:t>
      </w:r>
      <w:r w:rsidR="00384DFE">
        <w:rPr>
          <w:cs/>
          <w:lang w:val="my-MM" w:bidi="my-MM"/>
        </w:rPr>
        <w:t>ပရောဖက်များကို သူ၏တမန်များအဖြစ်လည်းကောင်း၊ ဘုရင်များနှင့် မြင်နိုင်သောပဋိညာဉ်အသိုက်</w:t>
      </w:r>
      <w:r w:rsidR="00DD195F">
        <w:rPr>
          <w:rFonts w:hint="cs"/>
          <w:cs/>
          <w:lang w:val="my-MM" w:bidi="my-MM"/>
        </w:rPr>
        <w:t xml:space="preserve"> </w:t>
      </w:r>
      <w:r w:rsidR="00384DFE">
        <w:rPr>
          <w:cs/>
          <w:lang w:val="my-MM" w:bidi="my-MM"/>
        </w:rPr>
        <w:t>အဝန်းမှလူတို့အား ဟောပြောရန်လည်းကောင်း ခေါ်တော်မူသည်၊ ရလဒ်အနေဖြင့် အမှန်စင်စစ်အားဖြင့် သူတို့၏နှုတ်ကပတ်တော်အများစုသည် လူတို့အားပြောသောဘုရားသခင်ထံမှ သတင်းစကားများဖြစ်</w:t>
      </w:r>
      <w:r w:rsidR="00DD195F">
        <w:rPr>
          <w:rFonts w:hint="cs"/>
          <w:cs/>
          <w:lang w:val="my-MM" w:bidi="my-MM"/>
        </w:rPr>
        <w:t xml:space="preserve"> </w:t>
      </w:r>
      <w:r w:rsidR="00384DFE">
        <w:rPr>
          <w:cs/>
          <w:lang w:val="my-MM" w:bidi="my-MM"/>
        </w:rPr>
        <w:t>သည်။ ထို့ကြောင့် ယခုကျွန်ုပ်တို့သည် ပရောဖက်ပြု</w:t>
      </w:r>
      <w:r w:rsidR="00DD195F">
        <w:rPr>
          <w:cs/>
          <w:lang w:val="my-MM" w:bidi="my-MM"/>
        </w:rPr>
        <w:t xml:space="preserve">ချက်ဆိုင်ရာအကြောင်းအရာအတွင်းမှ </w:t>
      </w:r>
      <w:r w:rsidR="00DD195F">
        <w:rPr>
          <w:rFonts w:hint="cs"/>
          <w:cs/>
          <w:lang w:val="my-MM" w:bidi="my-MM"/>
        </w:rPr>
        <w:t xml:space="preserve">အောက်ပါ </w:t>
      </w:r>
      <w:r w:rsidR="00384DFE">
        <w:rPr>
          <w:cs/>
          <w:lang w:val="my-MM" w:bidi="my-MM"/>
        </w:rPr>
        <w:t>အမျိုးအစားကို ဆက်လက်သုံးသပ်မည်ဖြစ်သည်။ ကျွန်ုပ်တို့သည် လူများနှင့် ပရောဖက်များ၏ပြောဆို</w:t>
      </w:r>
      <w:r w:rsidR="00DD195F">
        <w:rPr>
          <w:rFonts w:hint="cs"/>
          <w:cs/>
          <w:lang w:val="my-MM" w:bidi="my-MM"/>
        </w:rPr>
        <w:t xml:space="preserve"> </w:t>
      </w:r>
      <w:r w:rsidR="00384DFE">
        <w:rPr>
          <w:cs/>
          <w:lang w:val="my-MM" w:bidi="my-MM"/>
        </w:rPr>
        <w:t>ဆက်ဆံမှုကို အပိုင်းသုံးပိုင်းခွဲ၍လေ့လာပါမည်_ တရားစီရင်ခြင်းဆိုင်ရာဟောပြောချက်များ၊ ကောင်းချီး</w:t>
      </w:r>
      <w:r w:rsidR="00DD195F">
        <w:rPr>
          <w:rFonts w:hint="cs"/>
          <w:cs/>
          <w:lang w:val="my-MM" w:bidi="my-MM"/>
        </w:rPr>
        <w:t xml:space="preserve"> </w:t>
      </w:r>
      <w:r w:rsidR="00384DFE">
        <w:rPr>
          <w:cs/>
          <w:lang w:val="my-MM" w:bidi="my-MM"/>
        </w:rPr>
        <w:t>မင်္ဂလာဆိုင်ရာဟောပြောချက်များနှင့် ဤအစွန်းနှစ်ဖက်အကြား ရောစပ်သော သို့မဟုတ် ကြားတွင်ရှိနေ</w:t>
      </w:r>
      <w:r w:rsidR="00DD195F">
        <w:rPr>
          <w:rFonts w:hint="cs"/>
          <w:cs/>
          <w:lang w:val="my-MM" w:bidi="my-MM"/>
        </w:rPr>
        <w:t xml:space="preserve"> </w:t>
      </w:r>
      <w:r w:rsidR="00384DFE">
        <w:rPr>
          <w:cs/>
          <w:lang w:val="my-MM" w:bidi="my-MM"/>
        </w:rPr>
        <w:t>သောဟောပြောချက်များဖြစ်သည်။ ဓမ္မဟောင်းပရောဖက်များသည် ပဋိညာဉ်တရား၏လူတို့အား တရား</w:t>
      </w:r>
      <w:r w:rsidR="00DD195F">
        <w:rPr>
          <w:rFonts w:hint="cs"/>
          <w:cs/>
          <w:lang w:val="my-MM" w:bidi="my-MM"/>
        </w:rPr>
        <w:t xml:space="preserve"> </w:t>
      </w:r>
      <w:r w:rsidR="00384DFE">
        <w:rPr>
          <w:cs/>
          <w:lang w:val="my-MM" w:bidi="my-MM"/>
        </w:rPr>
        <w:t>စီရင်ခြင်းနှင့်သက်ဆိုင်သည့်နှုတ်ကပတ်တော်များကို ဟောပြောသည့်နည်းလမ်းအချို့ကို ဦးစွာကြည့်ကြ</w:t>
      </w:r>
      <w:r w:rsidR="00DD195F">
        <w:rPr>
          <w:rFonts w:hint="cs"/>
          <w:cs/>
          <w:lang w:val="my-MM" w:bidi="my-MM"/>
        </w:rPr>
        <w:t xml:space="preserve"> </w:t>
      </w:r>
      <w:r w:rsidR="00384DFE">
        <w:rPr>
          <w:cs/>
          <w:lang w:val="my-MM" w:bidi="my-MM"/>
        </w:rPr>
        <w:t>ပါစို့။</w:t>
      </w:r>
    </w:p>
    <w:p w14:paraId="2C7DE4C2" w14:textId="25659175" w:rsidR="005B30FD" w:rsidRDefault="00384DFE" w:rsidP="00004070">
      <w:pPr>
        <w:pStyle w:val="PanelHeading"/>
        <w:rPr>
          <w:cs/>
          <w:lang w:bidi="ta-IN"/>
        </w:rPr>
      </w:pPr>
      <w:bookmarkStart w:id="20" w:name="_Toc158467842"/>
      <w:r>
        <w:rPr>
          <w:cs/>
          <w:lang w:val="my-MM" w:bidi="my-MM"/>
        </w:rPr>
        <w:t>တရားစီရင်ခြင်းဆိုင်ရာဟောပြောချက်များ</w:t>
      </w:r>
      <w:bookmarkEnd w:id="20"/>
    </w:p>
    <w:p w14:paraId="3271E8C1" w14:textId="7C3A0327" w:rsidR="005B30FD" w:rsidRDefault="00A12B30" w:rsidP="003613A1">
      <w:pPr>
        <w:pStyle w:val="BodyText0"/>
        <w:rPr>
          <w:cs/>
          <w:lang w:bidi="te"/>
        </w:rPr>
      </w:pPr>
      <w:r w:rsidRPr="00DC098C">
        <w:rPr>
          <w:cs/>
        </w:rPr>
        <mc:AlternateContent>
          <mc:Choice Requires="wps">
            <w:drawing>
              <wp:anchor distT="0" distB="0" distL="114300" distR="114300" simplePos="0" relativeHeight="251794432" behindDoc="0" locked="1" layoutInCell="1" allowOverlap="1" wp14:anchorId="592AC870" wp14:editId="41A2DC9B">
                <wp:simplePos x="0" y="0"/>
                <wp:positionH relativeFrom="leftMargin">
                  <wp:posOffset>419100</wp:posOffset>
                </wp:positionH>
                <wp:positionV relativeFrom="line">
                  <wp:posOffset>0</wp:posOffset>
                </wp:positionV>
                <wp:extent cx="356235" cy="356235"/>
                <wp:effectExtent l="0" t="0" r="0" b="0"/>
                <wp:wrapNone/>
                <wp:docPr id="67" name="PARA6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64CCD7F" w14:textId="2DC3994F" w:rsidR="0053728E" w:rsidRPr="00A535F7" w:rsidRDefault="0053728E" w:rsidP="007A5132">
                            <w:pPr>
                              <w:pStyle w:val="ParaNumbering"/>
                            </w:pPr>
                            <w:r>
                              <w:rPr>
                                <w:rFonts w:cs="Corbel"/>
                                <w:cs/>
                                <w:lang w:val="my-MM" w:bidi="my-MM"/>
                              </w:rPr>
                              <w:t>067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AC870" id="PARA67" o:spid="_x0000_s1092" type="#_x0000_t202" style="position:absolute;left:0;text-align:left;margin-left:33pt;margin-top:0;width:28.05pt;height:28.05pt;z-index:25179443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" filled="f" stroked="f" strokeweight=".5pt">
                <v:textbox inset="0,0,0,0">
                  <w:txbxContent>
                    <w:p w14:paraId="564CCD7F" w14:textId="2DC3994F" w:rsidR="0053728E" w:rsidRPr="00A535F7" w:rsidRDefault="0053728E" w:rsidP="007A5132">
                      <w:pPr>
                        <w:pStyle w:val="ParaNumbering"/>
                      </w:pPr>
                      <w:r>
                        <w:rPr>
                          <w:rFonts w:cs="Corbel"/>
                          <w:cs/>
                          <w:lang w:val="my-MM" w:bidi="my-MM"/>
                        </w:rPr>
                        <w:t>067</w:t>
                      </w:r>
                    </w:p>
                  </w:txbxContent>
                </v:textbox>
                <w10:wrap anchorx="margin" anchory="line"/>
                <w10:anchorlock/>
              </v:shape>
            </w:pict>
          </mc:Fallback>
        </mc:AlternateContent>
      </w:r>
      <w:r w:rsidR="00384DFE">
        <w:rPr>
          <w:cs/>
          <w:lang w:val="my-MM" w:bidi="my-MM"/>
        </w:rPr>
        <w:t>မကြာသေးမီဆယ်စုနှစ်များအတွင်း၊ ပရောဖက်ကျမ်းများနှင့် အခြားယဉ်ကျေးမှုဆိုင်ရာစာပေ</w:t>
      </w:r>
      <w:r w:rsidR="00DD195F">
        <w:rPr>
          <w:rFonts w:hint="cs"/>
          <w:cs/>
          <w:lang w:val="my-MM" w:bidi="my-MM"/>
        </w:rPr>
        <w:t xml:space="preserve"> </w:t>
      </w:r>
      <w:r w:rsidR="00384DFE">
        <w:rPr>
          <w:cs/>
          <w:lang w:val="my-MM" w:bidi="my-MM"/>
        </w:rPr>
        <w:t>များနှင့် နှိုင်းယှဉ်လေ့လာမှုများအရ ဓမ္မဟောင်းပရောဖက်များသည် ၎င်းတို့၏ဟောပြောချက်များကို ပုံမှန်ပုံစံ သို့မဟုတ် ပုံမှန်နည်းလမ်းများဖြင့် လူတို့အားဟောပြောလေ့ရှိကြောင်း ထင်ရှားသည်။ ဤဟော</w:t>
      </w:r>
      <w:r w:rsidR="00DD195F">
        <w:rPr>
          <w:rFonts w:hint="cs"/>
          <w:cs/>
          <w:lang w:val="my-MM" w:bidi="my-MM"/>
        </w:rPr>
        <w:t xml:space="preserve"> </w:t>
      </w:r>
      <w:r w:rsidR="00384DFE">
        <w:rPr>
          <w:cs/>
          <w:lang w:val="my-MM" w:bidi="my-MM"/>
        </w:rPr>
        <w:t>ပြောချက်ပုံစံများသည် လိုက်လျောညီထွေရှိပြီး မတူညီသောလူတို့က အခြေအနေအမျိုးမျိုးတွင်လက်ခံ</w:t>
      </w:r>
      <w:r w:rsidR="00DD195F">
        <w:rPr>
          <w:rFonts w:hint="cs"/>
          <w:cs/>
          <w:lang w:val="my-MM" w:bidi="my-MM"/>
        </w:rPr>
        <w:t xml:space="preserve"> </w:t>
      </w:r>
      <w:r w:rsidR="00384DFE">
        <w:rPr>
          <w:cs/>
          <w:lang w:val="my-MM" w:bidi="my-MM"/>
        </w:rPr>
        <w:t>နိုင်သော်လည်း၊ ပဋိညာဉ်တရားစီရင်ခြင်းကိုဟောပြောရန်အတွက် အဓိကဟောပြောမှုပုံစံသုံးမျိုးကို</w:t>
      </w:r>
      <w:r w:rsidR="00DD195F">
        <w:rPr>
          <w:rFonts w:hint="cs"/>
          <w:cs/>
          <w:lang w:val="my-MM" w:bidi="my-MM"/>
        </w:rPr>
        <w:t xml:space="preserve"> </w:t>
      </w:r>
      <w:r w:rsidR="00384DFE">
        <w:rPr>
          <w:cs/>
          <w:lang w:val="my-MM" w:bidi="my-MM"/>
        </w:rPr>
        <w:t>အသုံးပြုသည်—တရားစီရင်ခြင်းဆိုင်ရာအမိန့်တော်များ၊ အမင်္ဂလာဆိုင်ရာအမိန့်တော်များနှင့် တရားတွေ့ ခြင်းများ ဖြစ်သည်။ တရားစီရင်ခြင်းဆိုင်ရာအမိန့်တော်များကို ဦးစွာကြည့်ကြပါစို့။</w:t>
      </w:r>
    </w:p>
    <w:p w14:paraId="32E88E11" w14:textId="7C3FB0E3" w:rsidR="005B30FD" w:rsidRDefault="00384DFE" w:rsidP="00004070">
      <w:pPr>
        <w:pStyle w:val="BulletHeading"/>
        <w:rPr>
          <w:cs/>
          <w:lang w:bidi="ta-IN"/>
        </w:rPr>
      </w:pPr>
      <w:bookmarkStart w:id="21" w:name="_Toc158467843"/>
      <w:r>
        <w:rPr>
          <w:cs/>
          <w:lang w:val="my-MM" w:bidi="my-MM"/>
        </w:rPr>
        <w:lastRenderedPageBreak/>
        <w:t>တရားစီရင်ခြင်းဆိုင်ရာအမိန့်တော်များ</w:t>
      </w:r>
      <w:bookmarkEnd w:id="21"/>
    </w:p>
    <w:p w14:paraId="79281001" w14:textId="5D0E7E59" w:rsidR="005B30FD" w:rsidRDefault="00A12B30" w:rsidP="003613A1">
      <w:pPr>
        <w:pStyle w:val="BodyText0"/>
        <w:rPr>
          <w:cs/>
          <w:lang w:bidi="te"/>
        </w:rPr>
      </w:pPr>
      <w:r w:rsidRPr="00DC098C">
        <w:rPr>
          <w:cs/>
        </w:rPr>
        <mc:AlternateContent>
          <mc:Choice Requires="wps">
            <w:drawing>
              <wp:anchor distT="0" distB="0" distL="114300" distR="114300" simplePos="0" relativeHeight="251796480" behindDoc="0" locked="1" layoutInCell="1" allowOverlap="1" wp14:anchorId="0A92640A" wp14:editId="6DD28E1D">
                <wp:simplePos x="0" y="0"/>
                <wp:positionH relativeFrom="leftMargin">
                  <wp:posOffset>419100</wp:posOffset>
                </wp:positionH>
                <wp:positionV relativeFrom="line">
                  <wp:posOffset>0</wp:posOffset>
                </wp:positionV>
                <wp:extent cx="356235" cy="356235"/>
                <wp:effectExtent l="0" t="0" r="0" b="0"/>
                <wp:wrapNone/>
                <wp:docPr id="68" name="PARA6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674A257" w14:textId="6B0A4EF9" w:rsidR="0053728E" w:rsidRPr="00A535F7" w:rsidRDefault="0053728E" w:rsidP="007A5132">
                            <w:pPr>
                              <w:pStyle w:val="ParaNumbering"/>
                            </w:pPr>
                            <w:r>
                              <w:rPr>
                                <w:rFonts w:cs="Corbel"/>
                                <w:cs/>
                                <w:lang w:val="my-MM" w:bidi="my-MM"/>
                              </w:rPr>
                              <w:t>068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640A" id="PARA68" o:spid="_x0000_s1093" type="#_x0000_t202" style="position:absolute;left:0;text-align:left;margin-left:33pt;margin-top:0;width:28.05pt;height:28.05pt;z-index:25179648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hGNNGAoCAAAhBAAA&#10;DgAAAAAAAAAAAAAAAAAuAgAAZHJzL2Uyb0RvYy54bWxQSwECLQAUAAYACAAAACEAjWdD3NwAAAAG&#10;AQAADwAAAAAAAAAAAAAAAABkBAAAZHJzL2Rvd25yZXYueG1sUEsFBgAAAAAEAAQA8wAAAG0FAAAA&#10;AA==&#10;" filled="f" stroked="f" strokeweight=".5pt">
                <v:textbox inset="0,0,0,0">
                  <w:txbxContent>
                    <w:p w14:paraId="1674A257" w14:textId="6B0A4EF9" w:rsidR="0053728E" w:rsidRPr="00A535F7" w:rsidRDefault="0053728E" w:rsidP="007A5132">
                      <w:pPr>
                        <w:pStyle w:val="ParaNumbering"/>
                      </w:pPr>
                      <w:r>
                        <w:rPr>
                          <w:rFonts w:cs="Corbel"/>
                          <w:cs/>
                          <w:lang w:val="my-MM" w:bidi="my-MM"/>
                        </w:rPr>
                        <w:t>068</w:t>
                      </w:r>
                    </w:p>
                  </w:txbxContent>
                </v:textbox>
                <w10:wrap anchorx="margin" anchory="line"/>
                <w10:anchorlock/>
              </v:shape>
            </w:pict>
          </mc:Fallback>
        </mc:AlternateContent>
      </w:r>
      <w:r w:rsidR="00384DFE">
        <w:rPr>
          <w:cs/>
          <w:lang w:val="my-MM" w:bidi="my-MM"/>
        </w:rPr>
        <w:t>တရားစီရင်ခြင်းဆိုင်ရာအမိန့်တော်များသည် ဓမ္မဟောင်း</w:t>
      </w:r>
      <w:r w:rsidR="00DD195F">
        <w:rPr>
          <w:cs/>
          <w:lang w:val="my-MM" w:bidi="my-MM"/>
        </w:rPr>
        <w:t>အနာဂတ္တိကျမ်း</w:t>
      </w:r>
      <w:r w:rsidR="00384DFE">
        <w:rPr>
          <w:cs/>
          <w:lang w:val="my-MM" w:bidi="my-MM"/>
        </w:rPr>
        <w:t>များတွင်ပါရှိသည့် အရိုးရှင်းဆုံးသော နှုတ်ကပတ်တော်အမျိုးအစားဖြစ်သည်။ တရားစီရင်ခြင်းဆိုင်ရာအမိန့်တော်တွင် အဓိကအစိတ်အပိုင်း နှစ်ခုပါရှိသည်_ ပထမ ဘုရားသခင့်လူတို့၏အပြစ်များကို အာရုံစိုက်စေသည့် ပရောဖက်၏စွပ်စွဲချက်ဖြစ်သည်၊ ဒုတိယ ၎င်းတို့၏အပြစ်ကြောင့် လူတို့ကြုံတွေ့ရမည့်ပြစ်ဒဏ်ချမှတ်</w:t>
      </w:r>
      <w:r w:rsidR="00DD195F">
        <w:rPr>
          <w:rFonts w:hint="cs"/>
          <w:cs/>
          <w:lang w:val="my-MM" w:bidi="my-MM"/>
        </w:rPr>
        <w:t xml:space="preserve"> </w:t>
      </w:r>
      <w:r w:rsidR="00384DFE">
        <w:rPr>
          <w:cs/>
          <w:lang w:val="my-MM" w:bidi="my-MM"/>
        </w:rPr>
        <w:t>ခြင်းဖြစ်သော ပဋိညာဉ်ကျိန်ခြင်းအကြောင်းပရောဖက်၏ဟောပြောမှု ဖြစ်သည်။ တစ်ခါတစ်ရံတွင် ဤ</w:t>
      </w:r>
      <w:r w:rsidR="00DD195F">
        <w:rPr>
          <w:rFonts w:hint="cs"/>
          <w:cs/>
          <w:lang w:val="my-MM" w:bidi="my-MM"/>
        </w:rPr>
        <w:t xml:space="preserve"> </w:t>
      </w:r>
      <w:r w:rsidR="00384DFE">
        <w:rPr>
          <w:cs/>
          <w:lang w:val="my-MM" w:bidi="my-MM"/>
        </w:rPr>
        <w:t>အစိတ်အပိုင်းနှစ်ခု၏ အစီအစဥ်သည်ပြောင်းပြန်ဖြစ်သည်၊ သို့မဟုတ် ပရောဖက်သည် တစ်ခုနှင့်တစ်ခု</w:t>
      </w:r>
      <w:r w:rsidR="00DD195F">
        <w:rPr>
          <w:rFonts w:hint="cs"/>
          <w:cs/>
          <w:lang w:val="my-MM" w:bidi="my-MM"/>
        </w:rPr>
        <w:t xml:space="preserve"> </w:t>
      </w:r>
      <w:r w:rsidR="00DD195F">
        <w:rPr>
          <w:cs/>
          <w:lang w:val="my-MM" w:bidi="my-MM"/>
        </w:rPr>
        <w:t>ကို</w:t>
      </w:r>
      <w:r w:rsidR="00384DFE">
        <w:rPr>
          <w:cs/>
          <w:lang w:val="my-MM" w:bidi="my-MM"/>
        </w:rPr>
        <w:t>ပြောင်းပြန်ဖြစ်စေသည်။ တစ်ချို့အချိန်များတွင်၊ တရားစီရင်ခြင်းဆိုင်ရာအမိန့်တော်တွင် စွပ်စွဲချက် သို့မဟုတ် ပြစ်ဒဏ်ချမှတ်ခြင်းတစ်ခုသာ ပါဝင်သည်။ သို့သော် မကြာခဏဆိုသလို၊ ဤစွပ်စွဲခြင်းနှင့် ပြစ်ဒဏ်ချမှတ်ခြင်း၏ အခြေခံနှစ်ပိုင်းပုံစံကို ပရောဖက်များကလိုက်နာကြသည်။</w:t>
      </w:r>
    </w:p>
    <w:p w14:paraId="54C6B0A8" w14:textId="602F89EC" w:rsidR="005B30FD" w:rsidRDefault="00A12B30" w:rsidP="003613A1">
      <w:pPr>
        <w:pStyle w:val="BodyText0"/>
        <w:rPr>
          <w:cs/>
          <w:lang w:bidi="te"/>
        </w:rPr>
      </w:pPr>
      <w:r w:rsidRPr="00DC098C">
        <w:rPr>
          <w:cs/>
        </w:rPr>
        <mc:AlternateContent>
          <mc:Choice Requires="wps">
            <w:drawing>
              <wp:anchor distT="0" distB="0" distL="114300" distR="114300" simplePos="0" relativeHeight="251798528" behindDoc="0" locked="1" layoutInCell="1" allowOverlap="1" wp14:anchorId="7DB55353" wp14:editId="1673A6CC">
                <wp:simplePos x="0" y="0"/>
                <wp:positionH relativeFrom="leftMargin">
                  <wp:posOffset>419100</wp:posOffset>
                </wp:positionH>
                <wp:positionV relativeFrom="line">
                  <wp:posOffset>0</wp:posOffset>
                </wp:positionV>
                <wp:extent cx="356235" cy="356235"/>
                <wp:effectExtent l="0" t="0" r="0" b="0"/>
                <wp:wrapNone/>
                <wp:docPr id="69" name="PARA6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CBE15EE" w14:textId="2ED96316" w:rsidR="0053728E" w:rsidRPr="00A535F7" w:rsidRDefault="0053728E" w:rsidP="007A5132">
                            <w:pPr>
                              <w:pStyle w:val="ParaNumbering"/>
                            </w:pPr>
                            <w:r>
                              <w:rPr>
                                <w:rFonts w:cs="Corbel"/>
                                <w:cs/>
                                <w:lang w:val="my-MM" w:bidi="my-MM"/>
                              </w:rPr>
                              <w:t>069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55353" id="PARA69" o:spid="_x0000_s1094" type="#_x0000_t202" style="position:absolute;left:0;text-align:left;margin-left:33pt;margin-top:0;width:28.05pt;height:28.05pt;z-index:25179852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lAu4rwoCAAAhBAAA&#10;DgAAAAAAAAAAAAAAAAAuAgAAZHJzL2Uyb0RvYy54bWxQSwECLQAUAAYACAAAACEAjWdD3NwAAAAG&#10;AQAADwAAAAAAAAAAAAAAAABkBAAAZHJzL2Rvd25yZXYueG1sUEsFBgAAAAAEAAQA8wAAAG0FAAAA&#10;AA==&#10;" filled="f" stroked="f" strokeweight=".5pt">
                <v:textbox inset="0,0,0,0">
                  <w:txbxContent>
                    <w:p w14:paraId="4CBE15EE" w14:textId="2ED96316" w:rsidR="0053728E" w:rsidRPr="00A535F7" w:rsidRDefault="0053728E" w:rsidP="007A5132">
                      <w:pPr>
                        <w:pStyle w:val="ParaNumbering"/>
                      </w:pPr>
                      <w:r>
                        <w:rPr>
                          <w:rFonts w:cs="Corbel"/>
                          <w:cs/>
                          <w:lang w:val="my-MM" w:bidi="my-MM"/>
                        </w:rPr>
                        <w:t>069</w:t>
                      </w:r>
                    </w:p>
                  </w:txbxContent>
                </v:textbox>
                <w10:wrap anchorx="margin" anchory="line"/>
                <w10:anchorlock/>
              </v:shape>
            </w:pict>
          </mc:Fallback>
        </mc:AlternateContent>
      </w:r>
      <w:r w:rsidR="00384DFE">
        <w:rPr>
          <w:cs/>
          <w:lang w:val="my-MM" w:bidi="my-MM"/>
        </w:rPr>
        <w:t>ဥပမာ၊ ပရောဖက်အာမုတ်သည</w:t>
      </w:r>
      <w:r w:rsidR="00DD195F">
        <w:rPr>
          <w:cs/>
          <w:lang w:val="my-MM" w:bidi="my-MM"/>
        </w:rPr>
        <w:t>် ရှမာရိတဘက်၌</w:t>
      </w:r>
      <w:r w:rsidR="00384DFE">
        <w:rPr>
          <w:cs/>
          <w:lang w:val="my-MM" w:bidi="my-MM"/>
        </w:rPr>
        <w:t>တရားစီရင်ခြင်းအမိန့်တော်များကို အာမုတ် ၄:၁-၃ တွင် ဟောပြောခဲ့သည်။ သူသည် ရှမာရိမြို့မှ ကြွယ်ဝပြီးစားကြူးသော အမျိုးသမီးများကို စွပ်စွဲ</w:t>
      </w:r>
      <w:r w:rsidR="00DD195F">
        <w:rPr>
          <w:rFonts w:hint="cs"/>
          <w:cs/>
          <w:lang w:val="my-MM" w:bidi="my-MM"/>
        </w:rPr>
        <w:t xml:space="preserve"> </w:t>
      </w:r>
      <w:r w:rsidR="00384DFE">
        <w:rPr>
          <w:cs/>
          <w:lang w:val="my-MM" w:bidi="my-MM"/>
        </w:rPr>
        <w:t>ခြင်းဖြင့် စတင်ခဲ့သည်။ ၄:၁ တွင်ဤနုတ်ကပတ်တော်များကို တွေ့ရသည်_</w:t>
      </w:r>
    </w:p>
    <w:p w14:paraId="305EF1D1" w14:textId="40A22C98" w:rsidR="005B30FD" w:rsidRDefault="00384DFE" w:rsidP="00004070">
      <w:pPr>
        <w:pStyle w:val="Quotations"/>
        <w:rPr>
          <w:cs/>
          <w:lang w:bidi="te"/>
        </w:rPr>
      </w:pPr>
      <w:r w:rsidRPr="002A09B7">
        <w:rPr>
          <w:cs/>
          <w:lang w:val="my-MM" w:bidi="my-MM"/>
        </w:rPr>
        <w:t>ဆင်းရဲသောသူတို့ကိုညှဉ်းဆဲလျက်၊ ငတ်မွတ်သောသူတို့ကိုနှိပ်စက်လျက်၊ မိမိသခင်တို့အား ငါတို့သောက်ဘို့ယူခဲ့ကြဟုဆိုတတ်လျက်၊ ရှမာရိတောင်ပေါ်မှာနေသော ဗာရှန်နွားတို့၊ ဤစကားတော်ကိုနားထောင် ကြလော့ (အာမုတ် ၄:၁)။</w:t>
      </w:r>
    </w:p>
    <w:p w14:paraId="3E122ADA" w14:textId="30FF3175" w:rsidR="005B30FD" w:rsidRDefault="00A12B30" w:rsidP="003613A1">
      <w:pPr>
        <w:pStyle w:val="BodyText0"/>
        <w:rPr>
          <w:cs/>
          <w:lang w:bidi="te"/>
        </w:rPr>
      </w:pPr>
      <w:r w:rsidRPr="00DC098C">
        <w:rPr>
          <w:cs/>
        </w:rPr>
        <mc:AlternateContent>
          <mc:Choice Requires="wps">
            <w:drawing>
              <wp:anchor distT="0" distB="0" distL="114300" distR="114300" simplePos="0" relativeHeight="251802624" behindDoc="0" locked="1" layoutInCell="1" allowOverlap="1" wp14:anchorId="6A2414BC" wp14:editId="55D933F2">
                <wp:simplePos x="0" y="0"/>
                <wp:positionH relativeFrom="leftMargin">
                  <wp:posOffset>419100</wp:posOffset>
                </wp:positionH>
                <wp:positionV relativeFrom="line">
                  <wp:posOffset>0</wp:posOffset>
                </wp:positionV>
                <wp:extent cx="356235" cy="356235"/>
                <wp:effectExtent l="0" t="0" r="0" b="0"/>
                <wp:wrapNone/>
                <wp:docPr id="71" name="PARA7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6745173" w14:textId="519969E9" w:rsidR="0053728E" w:rsidRPr="00A535F7" w:rsidRDefault="0053728E" w:rsidP="007A5132">
                            <w:pPr>
                              <w:pStyle w:val="ParaNumbering"/>
                            </w:pPr>
                            <w:r>
                              <w:rPr>
                                <w:rFonts w:cs="Corbel"/>
                                <w:cs/>
                                <w:lang w:val="my-MM" w:bidi="my-MM"/>
                              </w:rPr>
                              <w:t>071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414BC" id="PARA71" o:spid="_x0000_s1095" type="#_x0000_t202" style="position:absolute;left:0;text-align:left;margin-left:33pt;margin-top:0;width:28.05pt;height:28.05pt;z-index:25180262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" filled="f" stroked="f" strokeweight=".5pt">
                <v:textbox inset="0,0,0,0">
                  <w:txbxContent>
                    <w:p w14:paraId="26745173" w14:textId="519969E9" w:rsidR="0053728E" w:rsidRPr="00A535F7" w:rsidRDefault="0053728E" w:rsidP="007A5132">
                      <w:pPr>
                        <w:pStyle w:val="ParaNumbering"/>
                      </w:pPr>
                      <w:r>
                        <w:rPr>
                          <w:rFonts w:cs="Corbel"/>
                          <w:cs/>
                          <w:lang w:val="my-MM" w:bidi="my-MM"/>
                        </w:rPr>
                        <w:t>071</w:t>
                      </w:r>
                    </w:p>
                  </w:txbxContent>
                </v:textbox>
                <w10:wrap anchorx="margin" anchory="line"/>
                <w10:anchorlock/>
              </v:shape>
            </w:pict>
          </mc:Fallback>
        </mc:AlternateContent>
      </w:r>
      <w:r w:rsidR="00DD195F">
        <w:rPr>
          <w:cs/>
          <w:lang w:val="my-MM" w:bidi="my-MM"/>
        </w:rPr>
        <w:t xml:space="preserve">ဤနေရာတွင် အာမုတ်သည် </w:t>
      </w:r>
      <w:r w:rsidR="00384DFE">
        <w:rPr>
          <w:cs/>
          <w:lang w:val="my-MM" w:bidi="my-MM"/>
        </w:rPr>
        <w:t>မြောက်ပိုင်းမှဣသရေလဆင်းရဲသားများကိုထိခိုက်စေသည်ဟု ရှမာရိအမျိုးသမီးများအားစွပ်စွဲသည်ကို မြင်ရသည်။ ဆင်းရဲသားများ၏လိုအပ်ချက်များကို ဖြည့်ဆည်း</w:t>
      </w:r>
      <w:r w:rsidR="00DD195F">
        <w:rPr>
          <w:rFonts w:hint="cs"/>
          <w:cs/>
          <w:lang w:val="my-MM" w:bidi="my-MM"/>
        </w:rPr>
        <w:t xml:space="preserve"> </w:t>
      </w:r>
      <w:r w:rsidR="00384DFE">
        <w:rPr>
          <w:cs/>
          <w:lang w:val="my-MM" w:bidi="my-MM"/>
        </w:rPr>
        <w:t>ပေးမည့်အစား၊ သူတို့သည် မိမိတို့၏စားကြူးသောခံတွင်းကိုဖြည့်ဆည်းပေးရန် သူတို့၏ခင်ပွန်းများကို တောင်းဆိုခဲ့ကြသည်။</w:t>
      </w:r>
    </w:p>
    <w:p w14:paraId="6A4F4607" w14:textId="3C5B5510" w:rsidR="005B30FD" w:rsidRDefault="00A12B30" w:rsidP="003613A1">
      <w:pPr>
        <w:pStyle w:val="BodyText0"/>
        <w:rPr>
          <w:cs/>
          <w:lang w:bidi="te"/>
        </w:rPr>
      </w:pPr>
      <w:r w:rsidRPr="00DC098C">
        <w:rPr>
          <w:cs/>
        </w:rPr>
        <mc:AlternateContent>
          <mc:Choice Requires="wps">
            <w:drawing>
              <wp:anchor distT="0" distB="0" distL="114300" distR="114300" simplePos="0" relativeHeight="251804672" behindDoc="0" locked="1" layoutInCell="1" allowOverlap="1" wp14:anchorId="51BEA4CE" wp14:editId="47DF1FF1">
                <wp:simplePos x="0" y="0"/>
                <wp:positionH relativeFrom="leftMargin">
                  <wp:posOffset>419100</wp:posOffset>
                </wp:positionH>
                <wp:positionV relativeFrom="line">
                  <wp:posOffset>0</wp:posOffset>
                </wp:positionV>
                <wp:extent cx="356235" cy="356235"/>
                <wp:effectExtent l="0" t="0" r="0" b="0"/>
                <wp:wrapNone/>
                <wp:docPr id="72" name="PARA7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F2DB8D6" w14:textId="1D6093B6" w:rsidR="0053728E" w:rsidRPr="00A535F7" w:rsidRDefault="0053728E" w:rsidP="007A5132">
                            <w:pPr>
                              <w:pStyle w:val="ParaNumbering"/>
                            </w:pPr>
                            <w:r>
                              <w:rPr>
                                <w:rFonts w:cs="Corbel"/>
                                <w:cs/>
                                <w:lang w:val="my-MM" w:bidi="my-MM"/>
                              </w:rPr>
                              <w:t>072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EA4CE" id="PARA72" o:spid="_x0000_s1096" type="#_x0000_t202" style="position:absolute;left:0;text-align:left;margin-left:33pt;margin-top:0;width:28.05pt;height:28.05pt;z-index:25180467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IyPgN0LAgAAIQQA&#10;AA4AAAAAAAAAAAAAAAAALgIAAGRycy9lMm9Eb2MueG1sUEsBAi0AFAAGAAgAAAAhAI1nQ9zcAAAA&#10;BgEAAA8AAAAAAAAAAAAAAAAAZQQAAGRycy9kb3ducmV2LnhtbFBLBQYAAAAABAAEAPMAAABuBQAA&#10;AAA=&#10;" filled="f" stroked="f" strokeweight=".5pt">
                <v:textbox inset="0,0,0,0">
                  <w:txbxContent>
                    <w:p w14:paraId="3F2DB8D6" w14:textId="1D6093B6" w:rsidR="0053728E" w:rsidRPr="00A535F7" w:rsidRDefault="0053728E" w:rsidP="007A5132">
                      <w:pPr>
                        <w:pStyle w:val="ParaNumbering"/>
                      </w:pPr>
                      <w:r>
                        <w:rPr>
                          <w:rFonts w:cs="Corbel"/>
                          <w:cs/>
                          <w:lang w:val="my-MM" w:bidi="my-MM"/>
                        </w:rPr>
                        <w:t>072</w:t>
                      </w:r>
                    </w:p>
                  </w:txbxContent>
                </v:textbox>
                <w10:wrap anchorx="margin" anchory="line"/>
                <w10:anchorlock/>
              </v:shape>
            </w:pict>
          </mc:Fallback>
        </mc:AlternateContent>
      </w:r>
      <w:r w:rsidR="00384DFE">
        <w:rPr>
          <w:cs/>
          <w:lang w:val="my-MM" w:bidi="my-MM"/>
        </w:rPr>
        <w:t>တရားစီရင်ခြင်းဆိုင်ရာအမိန့်တော်များနှင့်အညီ၊ အာမုတ် ၄:၂-၃ သည် ဤပဋိညာဉ်တာဝန်ကို</w:t>
      </w:r>
      <w:r w:rsidR="00DD195F">
        <w:rPr>
          <w:rFonts w:hint="cs"/>
          <w:cs/>
          <w:lang w:val="my-MM" w:bidi="my-MM"/>
        </w:rPr>
        <w:t xml:space="preserve"> </w:t>
      </w:r>
      <w:r w:rsidR="00384DFE">
        <w:rPr>
          <w:cs/>
          <w:lang w:val="my-MM" w:bidi="my-MM"/>
        </w:rPr>
        <w:t>ဖောက်ဖျက်သူများအား ဘုရားသခင်သည် ပြစ်ဒဏ်စီရင်ကြောင်း ထပ်မံ၍ဖော်ပြသည်။ အာမုတ် ၄:၂-၃ ၌မည်သို့ပြောထားသည်ကို နားထောင်ပါ_</w:t>
      </w:r>
    </w:p>
    <w:p w14:paraId="3BCFDBE4" w14:textId="700A73A4"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06720" behindDoc="0" locked="1" layoutInCell="1" allowOverlap="1" wp14:anchorId="579BC184" wp14:editId="1F602E5B">
                <wp:simplePos x="0" y="0"/>
                <wp:positionH relativeFrom="leftMargin">
                  <wp:posOffset>419100</wp:posOffset>
                </wp:positionH>
                <wp:positionV relativeFrom="line">
                  <wp:posOffset>0</wp:posOffset>
                </wp:positionV>
                <wp:extent cx="356235" cy="356235"/>
                <wp:effectExtent l="0" t="0" r="0" b="0"/>
                <wp:wrapNone/>
                <wp:docPr id="73" name="PARA7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2B4507B" w14:textId="0EBCD8D9" w:rsidR="0053728E" w:rsidRPr="00A535F7" w:rsidRDefault="0053728E" w:rsidP="007A5132">
                            <w:pPr>
                              <w:pStyle w:val="ParaNumbering"/>
                            </w:pPr>
                            <w:r>
                              <w:rPr>
                                <w:rFonts w:cs="Corbel"/>
                                <w:cs/>
                                <w:lang w:val="my-MM" w:bidi="my-MM"/>
                              </w:rPr>
                              <w:t>073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BC184" id="PARA73" o:spid="_x0000_s1097" type="#_x0000_t202" style="position:absolute;left:0;text-align:left;margin-left:33pt;margin-top:0;width:28.05pt;height:28.05pt;z-index:25180672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WsCw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1z0OUF9wPQ8988HxncIhHlmIL8wj&#10;1bgRyjc+o5EasBkMHiUN+J9/O0/5yABGKWlROhW1qG1K9HeLzCSVjY4fncPo2JO5B9TiDJ+F49nF&#10;Cz7q0ZUezBtqept6YIhZjp0qGkf3PvbyxTfBxXabk1BLjsVHu3c8lU4gJkBfuzfm3YB6RLqeYJQU&#10;K9+B3+f28G9PEaTKzCRYewwHtFGHmdvhzSSh//6fs24ve/ML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Kl6dawLAgAAIQQA&#10;AA4AAAAAAAAAAAAAAAAALgIAAGRycy9lMm9Eb2MueG1sUEsBAi0AFAAGAAgAAAAhAI1nQ9zcAAAA&#10;BgEAAA8AAAAAAAAAAAAAAAAAZQQAAGRycy9kb3ducmV2LnhtbFBLBQYAAAAABAAEAPMAAABuBQAA&#10;AAA=&#10;" filled="f" stroked="f" strokeweight=".5pt">
                <v:textbox inset="0,0,0,0">
                  <w:txbxContent>
                    <w:p w14:paraId="72B4507B" w14:textId="0EBCD8D9" w:rsidR="0053728E" w:rsidRPr="00A535F7" w:rsidRDefault="0053728E" w:rsidP="007A5132">
                      <w:pPr>
                        <w:pStyle w:val="ParaNumbering"/>
                      </w:pPr>
                      <w:r>
                        <w:rPr>
                          <w:rFonts w:cs="Corbel"/>
                          <w:cs/>
                          <w:lang w:val="my-MM" w:bidi="my-MM"/>
                        </w:rPr>
                        <w:t>073</w:t>
                      </w:r>
                    </w:p>
                  </w:txbxContent>
                </v:textbox>
                <w10:wrap anchorx="margin" anchory="line"/>
                <w10:anchorlock/>
              </v:shape>
            </w:pict>
          </mc:Fallback>
        </mc:AlternateContent>
      </w:r>
      <w:r w:rsidR="00384DFE" w:rsidRPr="002A09B7">
        <w:rPr>
          <w:cs/>
          <w:lang w:val="my-MM" w:bidi="my-MM"/>
        </w:rPr>
        <w:t>အရှင်ထာဝရဘုရားသည် မိမိသန့်ရှင်းခြင်းပါရမီတော်ကိုတိုင်တည်၍ ကျိန်ဆိုတော်မူသည်အတိုင်း၊ သင်တို့ကိုငါးမျှားနှင့်၎င်း၊ သင်တို့သားမြေးတို့ကို</w:t>
      </w:r>
      <w:r w:rsidR="00DD195F">
        <w:rPr>
          <w:rFonts w:hint="cs"/>
          <w:cs/>
          <w:lang w:val="my-MM" w:bidi="my-MM"/>
        </w:rPr>
        <w:t xml:space="preserve"> </w:t>
      </w:r>
      <w:r w:rsidR="00384DFE" w:rsidRPr="002A09B7">
        <w:rPr>
          <w:cs/>
          <w:lang w:val="my-MM" w:bidi="my-MM"/>
        </w:rPr>
        <w:t>ပိုက်ကွန်နှင့်၎င်း ဘမ်းဆီးယူသွားရသောကာလ ရောက်လိမ့်မည်။ သင်တို့သည် အသီးအသီးကိုယ်စီတွေ့သောအပေါက်ဖြင့်ထွက်၍ ရဲတိုက်ထဲသို့ ချခြင်းကိုခံရကြမည်ဟု ထာဝရဘုရားမိန့်တော်မူ၏ (အာမုတ် ၄း၂-၃)။</w:t>
      </w:r>
    </w:p>
    <w:p w14:paraId="77C92184" w14:textId="4A6B14AA" w:rsidR="005B30FD" w:rsidRDefault="00A12B30" w:rsidP="003613A1">
      <w:pPr>
        <w:pStyle w:val="BodyText0"/>
        <w:rPr>
          <w:cs/>
          <w:lang w:bidi="te"/>
        </w:rPr>
      </w:pPr>
      <w:r w:rsidRPr="00DC098C">
        <w:rPr>
          <w:cs/>
        </w:rPr>
        <mc:AlternateContent>
          <mc:Choice Requires="wps">
            <w:drawing>
              <wp:anchor distT="0" distB="0" distL="114300" distR="114300" simplePos="0" relativeHeight="251808768" behindDoc="0" locked="1" layoutInCell="1" allowOverlap="1" wp14:anchorId="09048E76" wp14:editId="60224FE7">
                <wp:simplePos x="0" y="0"/>
                <wp:positionH relativeFrom="leftMargin">
                  <wp:posOffset>419100</wp:posOffset>
                </wp:positionH>
                <wp:positionV relativeFrom="line">
                  <wp:posOffset>0</wp:posOffset>
                </wp:positionV>
                <wp:extent cx="356235" cy="356235"/>
                <wp:effectExtent l="0" t="0" r="0" b="0"/>
                <wp:wrapNone/>
                <wp:docPr id="74" name="PARA7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5ADA2B7" w14:textId="6E537E84" w:rsidR="0053728E" w:rsidRPr="00A535F7" w:rsidRDefault="0053728E" w:rsidP="007A5132">
                            <w:pPr>
                              <w:pStyle w:val="ParaNumbering"/>
                            </w:pPr>
                            <w:r>
                              <w:rPr>
                                <w:rFonts w:cs="Corbel"/>
                                <w:cs/>
                                <w:lang w:val="my-MM" w:bidi="my-MM"/>
                              </w:rPr>
                              <w:t>074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48E76" id="PARA74" o:spid="_x0000_s1098" type="#_x0000_t202" style="position:absolute;left:0;text-align:left;margin-left:33pt;margin-top:0;width:28.05pt;height:28.05pt;z-index:25180876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s+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8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GZWs+DAIAACEE&#10;AAAOAAAAAAAAAAAAAAAAAC4CAABkcnMvZTJvRG9jLnhtbFBLAQItABQABgAIAAAAIQCNZ0Pc3AAA&#10;AAYBAAAPAAAAAAAAAAAAAAAAAGYEAABkcnMvZG93bnJldi54bWxQSwUGAAAAAAQABADzAAAAbwUA&#10;AAAA&#10;" filled="f" stroked="f" strokeweight=".5pt">
                <v:textbox inset="0,0,0,0">
                  <w:txbxContent>
                    <w:p w14:paraId="55ADA2B7" w14:textId="6E537E84" w:rsidR="0053728E" w:rsidRPr="00A535F7" w:rsidRDefault="0053728E" w:rsidP="007A5132">
                      <w:pPr>
                        <w:pStyle w:val="ParaNumbering"/>
                      </w:pPr>
                      <w:r>
                        <w:rPr>
                          <w:rFonts w:cs="Corbel"/>
                          <w:cs/>
                          <w:lang w:val="my-MM" w:bidi="my-MM"/>
                        </w:rPr>
                        <w:t>074</w:t>
                      </w:r>
                    </w:p>
                  </w:txbxContent>
                </v:textbox>
                <w10:wrap anchorx="margin" anchory="line"/>
                <w10:anchorlock/>
              </v:shape>
            </w:pict>
          </mc:Fallback>
        </mc:AlternateContent>
      </w:r>
      <w:r w:rsidR="00384DFE">
        <w:rPr>
          <w:cs/>
          <w:lang w:val="my-MM" w:bidi="my-MM"/>
        </w:rPr>
        <w:t>တစ်နည်းအားဖြင့်၊ ရှမာရိမြို့သည်ဖျက်ဆီးခံရမည်ဖြစ်ပြီး၊ ထိုချမ်းသာသောအမျိုးသမီးများသည် ကျွန်ခံရမည်ဟု အာမုတ်သည်ကြိုတင်၍ ဟောပြောခဲ့သည်။</w:t>
      </w:r>
    </w:p>
    <w:p w14:paraId="46104E33" w14:textId="56FB0A5B" w:rsidR="005B30FD" w:rsidRDefault="00384DFE" w:rsidP="00004070">
      <w:pPr>
        <w:pStyle w:val="BulletHeading"/>
        <w:rPr>
          <w:cs/>
          <w:lang w:bidi="ta-IN"/>
        </w:rPr>
      </w:pPr>
      <w:bookmarkStart w:id="22" w:name="_Toc158467844"/>
      <w:r>
        <w:rPr>
          <w:cs/>
          <w:lang w:val="my-MM" w:bidi="my-MM"/>
        </w:rPr>
        <w:lastRenderedPageBreak/>
        <w:t>အမင်္ဂလာဆိုင်ရာအမိန့်တော်များ</w:t>
      </w:r>
      <w:bookmarkEnd w:id="22"/>
    </w:p>
    <w:p w14:paraId="56B6EB1F" w14:textId="13A19E7C" w:rsidR="005B30FD" w:rsidRDefault="00A12B30" w:rsidP="003613A1">
      <w:pPr>
        <w:pStyle w:val="BodyText0"/>
        <w:rPr>
          <w:cs/>
          <w:lang w:bidi="te"/>
        </w:rPr>
      </w:pPr>
      <w:r w:rsidRPr="00DC098C">
        <w:rPr>
          <w:cs/>
        </w:rPr>
        <mc:AlternateContent>
          <mc:Choice Requires="wps">
            <w:drawing>
              <wp:anchor distT="0" distB="0" distL="114300" distR="114300" simplePos="0" relativeHeight="251810816" behindDoc="0" locked="1" layoutInCell="1" allowOverlap="1" wp14:anchorId="0D287DA8" wp14:editId="293E8FE0">
                <wp:simplePos x="0" y="0"/>
                <wp:positionH relativeFrom="leftMargin">
                  <wp:posOffset>419100</wp:posOffset>
                </wp:positionH>
                <wp:positionV relativeFrom="line">
                  <wp:posOffset>0</wp:posOffset>
                </wp:positionV>
                <wp:extent cx="356235" cy="356235"/>
                <wp:effectExtent l="0" t="0" r="0" b="0"/>
                <wp:wrapNone/>
                <wp:docPr id="75" name="PARA7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98742F9" w14:textId="1D65B900" w:rsidR="0053728E" w:rsidRPr="00A535F7" w:rsidRDefault="0053728E" w:rsidP="007A5132">
                            <w:pPr>
                              <w:pStyle w:val="ParaNumbering"/>
                            </w:pPr>
                            <w:r>
                              <w:rPr>
                                <w:rFonts w:cs="Corbel"/>
                                <w:cs/>
                                <w:lang w:val="my-MM" w:bidi="my-MM"/>
                              </w:rPr>
                              <w:t>075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87DA8" id="PARA75" o:spid="_x0000_s1099" type="#_x0000_t202" style="position:absolute;left:0;text-align:left;margin-left:33pt;margin-top:0;width:28.05pt;height:28.05pt;z-index:25181081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5P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i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jkJ5PDAIAACEE&#10;AAAOAAAAAAAAAAAAAAAAAC4CAABkcnMvZTJvRG9jLnhtbFBLAQItABQABgAIAAAAIQCNZ0Pc3AAA&#10;AAYBAAAPAAAAAAAAAAAAAAAAAGYEAABkcnMvZG93bnJldi54bWxQSwUGAAAAAAQABADzAAAAbwUA&#10;AAAA&#10;" filled="f" stroked="f" strokeweight=".5pt">
                <v:textbox inset="0,0,0,0">
                  <w:txbxContent>
                    <w:p w14:paraId="198742F9" w14:textId="1D65B900" w:rsidR="0053728E" w:rsidRPr="00A535F7" w:rsidRDefault="0053728E" w:rsidP="007A5132">
                      <w:pPr>
                        <w:pStyle w:val="ParaNumbering"/>
                      </w:pPr>
                      <w:r>
                        <w:rPr>
                          <w:rFonts w:cs="Corbel"/>
                          <w:cs/>
                          <w:lang w:val="my-MM" w:bidi="my-MM"/>
                        </w:rPr>
                        <w:t>075</w:t>
                      </w:r>
                    </w:p>
                  </w:txbxContent>
                </v:textbox>
                <w10:wrap anchorx="margin" anchory="line"/>
                <w10:anchorlock/>
              </v:shape>
            </w:pict>
          </mc:Fallback>
        </mc:AlternateContent>
      </w:r>
      <w:r w:rsidR="00384DFE">
        <w:rPr>
          <w:cs/>
          <w:lang w:val="my-MM" w:bidi="my-MM"/>
        </w:rPr>
        <w:t>တရားစီရင်ခြင်းဆိုင်ရာအမိန့်တော်များအပြင်၊ ဓမ္မဟောင်းပရောဖက်များသည် ပဋိညာဉ်ကျိန်</w:t>
      </w:r>
      <w:r w:rsidR="00DD195F">
        <w:rPr>
          <w:rFonts w:hint="cs"/>
          <w:cs/>
          <w:lang w:val="my-MM" w:bidi="my-MM"/>
        </w:rPr>
        <w:t xml:space="preserve"> </w:t>
      </w:r>
      <w:r w:rsidR="00384DFE">
        <w:rPr>
          <w:cs/>
          <w:lang w:val="my-MM" w:bidi="my-MM"/>
        </w:rPr>
        <w:t>ခြင်းများနှင့်ပတ်သက်၍ အမင်္ဂလာဆိုင်ရာအမိန့်တော်များဟု သိကြသည့်ပုံစံဖြင့် မကြာခဏဟောပြော</w:t>
      </w:r>
      <w:r w:rsidR="0053728E">
        <w:rPr>
          <w:rFonts w:hint="cs"/>
          <w:cs/>
          <w:lang w:val="my-MM" w:bidi="my-MM"/>
        </w:rPr>
        <w:t xml:space="preserve"> </w:t>
      </w:r>
      <w:r w:rsidR="00384DFE">
        <w:rPr>
          <w:cs/>
          <w:lang w:val="my-MM" w:bidi="my-MM"/>
        </w:rPr>
        <w:t>လေ့ရှိသည်။ အမင်္ဂလာဆိုင်ရာအမိန့်တော်များသည် တရားစီရင်ခြင်းဆိုင်ရာအမိန့်တော်များနှင့် အလွန်</w:t>
      </w:r>
      <w:r w:rsidR="0053728E">
        <w:rPr>
          <w:rFonts w:hint="cs"/>
          <w:cs/>
          <w:lang w:val="my-MM" w:bidi="my-MM"/>
        </w:rPr>
        <w:t xml:space="preserve"> </w:t>
      </w:r>
      <w:r w:rsidR="00384DFE">
        <w:rPr>
          <w:cs/>
          <w:lang w:val="my-MM" w:bidi="my-MM"/>
        </w:rPr>
        <w:t>ဆင်တူပြီး၊ ၎င်းတို့သည် အများအားဖြင့် စွပ်စွဲချက်များနောက်တွင် ပြစ်ဒဏ်ချမှတ်လေ့ရှိသည်။ ဤအမိန့်</w:t>
      </w:r>
      <w:r w:rsidR="0053728E">
        <w:rPr>
          <w:rFonts w:hint="cs"/>
          <w:cs/>
          <w:lang w:val="my-MM" w:bidi="my-MM"/>
        </w:rPr>
        <w:t xml:space="preserve"> </w:t>
      </w:r>
      <w:r w:rsidR="00384DFE">
        <w:rPr>
          <w:cs/>
          <w:lang w:val="my-MM" w:bidi="my-MM"/>
        </w:rPr>
        <w:t>တော်များ၏အဓိကခြားနားချက်မှာ၊ ၎င်းတို့ကိုအစပိုင်းတွင် အမင်္ဂလာဟူသောဖော်ပြချက်ဖြင့် မိတ်ဆက်</w:t>
      </w:r>
      <w:r w:rsidR="0053728E">
        <w:rPr>
          <w:rFonts w:hint="cs"/>
          <w:cs/>
          <w:lang w:val="my-MM" w:bidi="my-MM"/>
        </w:rPr>
        <w:t xml:space="preserve"> </w:t>
      </w:r>
      <w:r w:rsidR="00384DFE">
        <w:rPr>
          <w:cs/>
          <w:lang w:val="my-MM" w:bidi="my-MM"/>
        </w:rPr>
        <w:t>ပေးခြင်းဖြစ်သည်။</w:t>
      </w:r>
    </w:p>
    <w:p w14:paraId="387C04A7" w14:textId="7F9C1AA8" w:rsidR="005B30FD" w:rsidRDefault="00A12B30" w:rsidP="003613A1">
      <w:pPr>
        <w:pStyle w:val="BodyText0"/>
        <w:rPr>
          <w:cs/>
          <w:lang w:bidi="te"/>
        </w:rPr>
      </w:pPr>
      <w:r w:rsidRPr="00DC098C">
        <w:rPr>
          <w:cs/>
        </w:rPr>
        <mc:AlternateContent>
          <mc:Choice Requires="wps">
            <w:drawing>
              <wp:anchor distT="0" distB="0" distL="114300" distR="114300" simplePos="0" relativeHeight="251812864" behindDoc="0" locked="1" layoutInCell="1" allowOverlap="1" wp14:anchorId="19D5F4B6" wp14:editId="2532CF11">
                <wp:simplePos x="0" y="0"/>
                <wp:positionH relativeFrom="leftMargin">
                  <wp:posOffset>419100</wp:posOffset>
                </wp:positionH>
                <wp:positionV relativeFrom="line">
                  <wp:posOffset>0</wp:posOffset>
                </wp:positionV>
                <wp:extent cx="356235" cy="356235"/>
                <wp:effectExtent l="0" t="0" r="0" b="0"/>
                <wp:wrapNone/>
                <wp:docPr id="76" name="PARA7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AA9B4FE" w14:textId="245F150F" w:rsidR="0053728E" w:rsidRPr="00A535F7" w:rsidRDefault="0053728E" w:rsidP="007A5132">
                            <w:pPr>
                              <w:pStyle w:val="ParaNumbering"/>
                            </w:pPr>
                            <w:r>
                              <w:rPr>
                                <w:rFonts w:cs="Corbel"/>
                                <w:cs/>
                                <w:lang w:val="my-MM" w:bidi="my-MM"/>
                              </w:rPr>
                              <w:t>076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5F4B6" id="PARA76" o:spid="_x0000_s1100" type="#_x0000_t202" style="position:absolute;left:0;text-align:left;margin-left:33pt;margin-top:0;width:28.05pt;height:28.05pt;z-index:25181286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WV0mwQ0CAAAh&#10;BAAADgAAAAAAAAAAAAAAAAAuAgAAZHJzL2Uyb0RvYy54bWxQSwECLQAUAAYACAAAACEAjWdD3NwA&#10;AAAGAQAADwAAAAAAAAAAAAAAAABnBAAAZHJzL2Rvd25yZXYueG1sUEsFBgAAAAAEAAQA8wAAAHAF&#10;AAAAAA==&#10;" filled="f" stroked="f" strokeweight=".5pt">
                <v:textbox inset="0,0,0,0">
                  <w:txbxContent>
                    <w:p w14:paraId="0AA9B4FE" w14:textId="245F150F" w:rsidR="0053728E" w:rsidRPr="00A535F7" w:rsidRDefault="0053728E" w:rsidP="007A5132">
                      <w:pPr>
                        <w:pStyle w:val="ParaNumbering"/>
                      </w:pPr>
                      <w:r>
                        <w:rPr>
                          <w:rFonts w:cs="Corbel"/>
                          <w:cs/>
                          <w:lang w:val="my-MM" w:bidi="my-MM"/>
                        </w:rPr>
                        <w:t>076</w:t>
                      </w:r>
                    </w:p>
                  </w:txbxContent>
                </v:textbox>
                <w10:wrap anchorx="margin" anchory="line"/>
                <w10:anchorlock/>
              </v:shape>
            </w:pict>
          </mc:Fallback>
        </mc:AlternateContent>
      </w:r>
      <w:r w:rsidR="00384DFE">
        <w:rPr>
          <w:cs/>
          <w:lang w:val="my-MM" w:bidi="my-MM"/>
        </w:rPr>
        <w:t>ဟေရှာယ ၅:၈-၁</w:t>
      </w:r>
      <w:r w:rsidR="0053728E">
        <w:rPr>
          <w:cs/>
          <w:lang w:val="my-MM" w:bidi="my-MM"/>
        </w:rPr>
        <w:t>၀ တွင်အမင်္ဂလာဆိုင်ရာအမိန့်တော်</w:t>
      </w:r>
      <w:r w:rsidR="00384DFE">
        <w:rPr>
          <w:cs/>
          <w:lang w:val="my-MM" w:bidi="my-MM"/>
        </w:rPr>
        <w:t>ပုံဥပမာတစ်ခု တွေ့ရသည်။ ဤနေရာ၌ လူတို့သည်မြေအားလုံးကို တတ်နိုင်သမျှဝယ်ကာ ဆင်းရဲသားတို့အား နေထိုင်ခွင့်မပြုကြောင်း ပရောဖက်</w:t>
      </w:r>
      <w:r w:rsidR="0053728E">
        <w:rPr>
          <w:rFonts w:hint="cs"/>
          <w:cs/>
          <w:lang w:val="my-MM" w:bidi="my-MM"/>
        </w:rPr>
        <w:t xml:space="preserve"> </w:t>
      </w:r>
      <w:r w:rsidR="0053728E">
        <w:rPr>
          <w:cs/>
          <w:lang w:val="my-MM" w:bidi="my-MM"/>
        </w:rPr>
        <w:t>က</w:t>
      </w:r>
      <w:r w:rsidR="00384DFE">
        <w:rPr>
          <w:cs/>
          <w:lang w:val="my-MM" w:bidi="my-MM"/>
        </w:rPr>
        <w:t>ဟောပြောလေသည်။ ဟေရှာယ ၅:၈ တွင် အမင်္ဂလာနှင့်ပတ်သက်၍ ဖော်ပြချက်များ ကိုတွေ့ရသည်</w:t>
      </w:r>
      <w:r w:rsidR="0053728E">
        <w:rPr>
          <w:cs/>
          <w:lang w:val="my-MM" w:bidi="my-MM"/>
        </w:rPr>
        <w:t>_ “သူတို့သည် အမင်္ဂလာရှိကြ၏” ဟု</w:t>
      </w:r>
      <w:r w:rsidR="00384DFE">
        <w:rPr>
          <w:cs/>
          <w:lang w:val="my-MM" w:bidi="my-MM"/>
        </w:rPr>
        <w:t>ဟေရှာယဆိုသည်။ ဟေရှာယပြောမည့်စကားသည် ကောင်းချီး</w:t>
      </w:r>
      <w:r w:rsidR="0053728E">
        <w:rPr>
          <w:rFonts w:hint="cs"/>
          <w:cs/>
          <w:lang w:val="my-MM" w:bidi="my-MM"/>
        </w:rPr>
        <w:t xml:space="preserve"> </w:t>
      </w:r>
      <w:r w:rsidR="00384DFE">
        <w:rPr>
          <w:cs/>
          <w:lang w:val="my-MM" w:bidi="my-MM"/>
        </w:rPr>
        <w:t>မင်္ဂလာစကားမဟုတ်၊ ဘုရားသခင်ထံမှကျိန်ခြင်းဖြစ်သည်။ သူ၏အမိန့်တော်စွပ်စွဲချက်သည် ၅း၈ ၏ အမင်္ဂလာဖော်ပြချက်ကို လိုက်နာသည်_</w:t>
      </w:r>
    </w:p>
    <w:p w14:paraId="79426A3E" w14:textId="6B94CF3F" w:rsidR="005B30FD" w:rsidRDefault="00384DFE" w:rsidP="00004070">
      <w:pPr>
        <w:pStyle w:val="Quotations"/>
        <w:rPr>
          <w:cs/>
          <w:lang w:bidi="te"/>
        </w:rPr>
      </w:pPr>
      <w:r w:rsidRPr="002A09B7">
        <w:rPr>
          <w:cs/>
          <w:lang w:val="my-MM" w:bidi="my-MM"/>
        </w:rPr>
        <w:t>မိမိတို့သည် မြေ၏အလယ်၌ တစုတည်းနေရာကျ၍၊ လပ်သောအရပ် မရှိစေခြင်းငှါ၊ အိမ်တဆောင်နှင့် တဆောင်ကို၎င်း၊ လယ်တကွက်နှင့်</w:t>
      </w:r>
      <w:r w:rsidR="0053728E">
        <w:rPr>
          <w:rFonts w:hint="cs"/>
          <w:cs/>
          <w:lang w:val="my-MM" w:bidi="my-MM"/>
        </w:rPr>
        <w:t xml:space="preserve"> </w:t>
      </w:r>
      <w:r w:rsidRPr="002A09B7">
        <w:rPr>
          <w:cs/>
          <w:lang w:val="my-MM" w:bidi="my-MM"/>
        </w:rPr>
        <w:t>တကွက်ကို၎င်း၊ ဆက်တတ်သောသူတို့သည် အမင်္ဂလာရှိကြ၏ (ဟေရှာယ ၅:၈)။</w:t>
      </w:r>
    </w:p>
    <w:p w14:paraId="14E40A7A" w14:textId="629C5395" w:rsidR="005B30FD" w:rsidRDefault="00A12B30" w:rsidP="003613A1">
      <w:pPr>
        <w:pStyle w:val="BodyText0"/>
        <w:rPr>
          <w:cs/>
          <w:lang w:bidi="te"/>
        </w:rPr>
      </w:pPr>
      <w:r w:rsidRPr="00DC098C">
        <w:rPr>
          <w:cs/>
        </w:rPr>
        <mc:AlternateContent>
          <mc:Choice Requires="wps">
            <w:drawing>
              <wp:anchor distT="0" distB="0" distL="114300" distR="114300" simplePos="0" relativeHeight="251816960" behindDoc="0" locked="1" layoutInCell="1" allowOverlap="1" wp14:anchorId="561EB2D2" wp14:editId="5D61B166">
                <wp:simplePos x="0" y="0"/>
                <wp:positionH relativeFrom="leftMargin">
                  <wp:posOffset>419100</wp:posOffset>
                </wp:positionH>
                <wp:positionV relativeFrom="line">
                  <wp:posOffset>0</wp:posOffset>
                </wp:positionV>
                <wp:extent cx="356235" cy="356235"/>
                <wp:effectExtent l="0" t="0" r="0" b="0"/>
                <wp:wrapNone/>
                <wp:docPr id="78" name="PARA7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40AEADB" w14:textId="3E92DBB4" w:rsidR="0053728E" w:rsidRPr="00A535F7" w:rsidRDefault="0053728E" w:rsidP="007A5132">
                            <w:pPr>
                              <w:pStyle w:val="ParaNumbering"/>
                            </w:pPr>
                            <w:r>
                              <w:rPr>
                                <w:rFonts w:cs="Corbel"/>
                                <w:cs/>
                                <w:lang w:val="my-MM" w:bidi="my-MM"/>
                              </w:rPr>
                              <w:t>078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EB2D2" id="PARA78" o:spid="_x0000_s1101" type="#_x0000_t202" style="position:absolute;left:0;text-align:left;margin-left:33pt;margin-top:0;width:28.05pt;height:28.05pt;z-index:25181696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Ow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y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8qNOwDAIAACEE&#10;AAAOAAAAAAAAAAAAAAAAAC4CAABkcnMvZTJvRG9jLnhtbFBLAQItABQABgAIAAAAIQCNZ0Pc3AAA&#10;AAYBAAAPAAAAAAAAAAAAAAAAAGYEAABkcnMvZG93bnJldi54bWxQSwUGAAAAAAQABADzAAAAbwUA&#10;AAAA&#10;" filled="f" stroked="f" strokeweight=".5pt">
                <v:textbox inset="0,0,0,0">
                  <w:txbxContent>
                    <w:p w14:paraId="740AEADB" w14:textId="3E92DBB4" w:rsidR="0053728E" w:rsidRPr="00A535F7" w:rsidRDefault="0053728E" w:rsidP="007A5132">
                      <w:pPr>
                        <w:pStyle w:val="ParaNumbering"/>
                      </w:pPr>
                      <w:r>
                        <w:rPr>
                          <w:rFonts w:cs="Corbel"/>
                          <w:cs/>
                          <w:lang w:val="my-MM" w:bidi="my-MM"/>
                        </w:rPr>
                        <w:t>078</w:t>
                      </w:r>
                    </w:p>
                  </w:txbxContent>
                </v:textbox>
                <w10:wrap anchorx="margin" anchory="line"/>
                <w10:anchorlock/>
              </v:shape>
            </w:pict>
          </mc:Fallback>
        </mc:AlternateContent>
      </w:r>
      <w:r w:rsidR="00384DFE">
        <w:rPr>
          <w:cs/>
          <w:lang w:val="my-MM" w:bidi="my-MM"/>
        </w:rPr>
        <w:t>မောရှေလက်ထက်တွင်၊ မိသားစုတစ်ခုစီတိုင်းသည် ထာဝရအမွေ၏လုံခြုံမှုရှိစေရန် ဘုရားသခင်</w:t>
      </w:r>
      <w:r w:rsidR="0053728E">
        <w:rPr>
          <w:rFonts w:hint="cs"/>
          <w:cs/>
          <w:lang w:val="my-MM" w:bidi="my-MM"/>
        </w:rPr>
        <w:t xml:space="preserve"> </w:t>
      </w:r>
      <w:r w:rsidR="0053728E">
        <w:rPr>
          <w:cs/>
          <w:lang w:val="my-MM" w:bidi="my-MM"/>
        </w:rPr>
        <w:t>ချမှတ်ခဲ့ကြောင်း ကျွန်ုပ်တို့</w:t>
      </w:r>
      <w:r w:rsidR="00384DFE">
        <w:rPr>
          <w:cs/>
          <w:lang w:val="my-MM" w:bidi="my-MM"/>
        </w:rPr>
        <w:t>အမြဲသတိရနေရပါမည်။ သို့ရာတွင် ဟေရှာယခေတ်တွင်၊ ချမ်းသာသော</w:t>
      </w:r>
      <w:r w:rsidR="0053728E">
        <w:rPr>
          <w:rFonts w:hint="cs"/>
          <w:cs/>
          <w:lang w:val="my-MM" w:bidi="my-MM"/>
        </w:rPr>
        <w:t xml:space="preserve"> </w:t>
      </w:r>
      <w:r w:rsidR="00384DFE">
        <w:rPr>
          <w:cs/>
          <w:lang w:val="my-MM" w:bidi="my-MM"/>
        </w:rPr>
        <w:t>ယုဒ</w:t>
      </w:r>
      <w:r w:rsidR="0053728E">
        <w:rPr>
          <w:rFonts w:hint="cs"/>
          <w:cs/>
          <w:lang w:val="my-MM" w:bidi="my-MM"/>
        </w:rPr>
        <w:t xml:space="preserve"> </w:t>
      </w:r>
      <w:r w:rsidR="00384DFE">
        <w:rPr>
          <w:cs/>
          <w:lang w:val="my-MM" w:bidi="my-MM"/>
        </w:rPr>
        <w:t>လူတို့သည် တတ်နိုင်သမျှဥစ္စာပစ္စည်းများကို ဝယ်ယူခြင်းဖြင့် ဤပဋိညာဉ်၏ဒဏ်ခတ်မှုကို ချိုးဖောက်ခဲ့</w:t>
      </w:r>
      <w:r w:rsidR="0053728E">
        <w:rPr>
          <w:rFonts w:hint="cs"/>
          <w:cs/>
          <w:lang w:val="my-MM" w:bidi="my-MM"/>
        </w:rPr>
        <w:t xml:space="preserve"> </w:t>
      </w:r>
      <w:r w:rsidR="00384DFE">
        <w:rPr>
          <w:cs/>
          <w:lang w:val="my-MM" w:bidi="my-MM"/>
        </w:rPr>
        <w:t>ကြသည်။ ထို့ကြောင့် ဟေရှာယ ၅:၉-၁၀ တွင်၊ ပရောဖက်သည် ဤပဋိညာဉ်ကို ချိုးဖောက်သူများကို ပြစ်ဒဏ်ချမှတ်မည်ဟု ကြေငြာသည်_</w:t>
      </w:r>
    </w:p>
    <w:p w14:paraId="45FFD996" w14:textId="5B1AFF4D"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19008" behindDoc="0" locked="1" layoutInCell="1" allowOverlap="1" wp14:anchorId="4FC4F814" wp14:editId="38F9ACA9">
                <wp:simplePos x="0" y="0"/>
                <wp:positionH relativeFrom="leftMargin">
                  <wp:posOffset>419100</wp:posOffset>
                </wp:positionH>
                <wp:positionV relativeFrom="line">
                  <wp:posOffset>0</wp:posOffset>
                </wp:positionV>
                <wp:extent cx="356235" cy="356235"/>
                <wp:effectExtent l="0" t="0" r="0" b="0"/>
                <wp:wrapNone/>
                <wp:docPr id="79" name="PARA7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1D3FA83" w14:textId="7679C16F" w:rsidR="0053728E" w:rsidRPr="00A535F7" w:rsidRDefault="0053728E" w:rsidP="007A5132">
                            <w:pPr>
                              <w:pStyle w:val="ParaNumbering"/>
                            </w:pPr>
                            <w:r>
                              <w:rPr>
                                <w:rFonts w:cs="Corbel"/>
                                <w:cs/>
                                <w:lang w:val="my-MM" w:bidi="my-MM"/>
                              </w:rPr>
                              <w:t>079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4F814" id="PARA79" o:spid="_x0000_s1102" type="#_x0000_t202" style="position:absolute;left:0;text-align:left;margin-left:33pt;margin-top:0;width:28.05pt;height:28.05pt;z-index:25181900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80iDAIAACEEAAAOAAAAZHJzL2Uyb0RvYy54bWysU02L2zAQvRf6H4TujfNB0mLiLOkuKYVl&#10;dyFb9qzIUiyQNEJSYqe/viPZTsq2p9LLeKwZzcd7T+u7zmhyFj4osBWdTaaUCMuhVvZY0R+vu09f&#10;KA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HPq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Tt80iDAIAACEE&#10;AAAOAAAAAAAAAAAAAAAAAC4CAABkcnMvZTJvRG9jLnhtbFBLAQItABQABgAIAAAAIQCNZ0Pc3AAA&#10;AAYBAAAPAAAAAAAAAAAAAAAAAGYEAABkcnMvZG93bnJldi54bWxQSwUGAAAAAAQABADzAAAAbwUA&#10;AAAA&#10;" filled="f" stroked="f" strokeweight=".5pt">
                <v:textbox inset="0,0,0,0">
                  <w:txbxContent>
                    <w:p w14:paraId="51D3FA83" w14:textId="7679C16F" w:rsidR="0053728E" w:rsidRPr="00A535F7" w:rsidRDefault="0053728E" w:rsidP="007A5132">
                      <w:pPr>
                        <w:pStyle w:val="ParaNumbering"/>
                      </w:pPr>
                      <w:r>
                        <w:rPr>
                          <w:rFonts w:cs="Corbel"/>
                          <w:cs/>
                          <w:lang w:val="my-MM" w:bidi="my-MM"/>
                        </w:rPr>
                        <w:t>079</w:t>
                      </w:r>
                    </w:p>
                  </w:txbxContent>
                </v:textbox>
                <w10:wrap anchorx="margin" anchory="line"/>
                <w10:anchorlock/>
              </v:shape>
            </w:pict>
          </mc:Fallback>
        </mc:AlternateContent>
      </w:r>
      <w:r w:rsidR="00384DFE" w:rsidRPr="002A09B7">
        <w:rPr>
          <w:cs/>
          <w:lang w:val="my-MM" w:bidi="my-MM"/>
        </w:rPr>
        <w:t>ငါ၏နားအပါး၌ ကောင်းကင်ဗိုလ်ခြေအရှင် ထာဝရဘုရား မိန့်တော်မူသည</w:t>
      </w:r>
      <w:r w:rsidR="00EB23F6">
        <w:rPr>
          <w:cs/>
          <w:lang w:val="my-MM" w:bidi="my-MM"/>
        </w:rPr>
        <w:t>်ကား၊ အကယ်စင်စစ် ကြီးကျယ်တင့်</w:t>
      </w:r>
      <w:r w:rsidR="00EB23F6">
        <w:rPr>
          <w:rFonts w:hint="cs"/>
          <w:cs/>
          <w:lang w:val="my-MM" w:bidi="my-MM"/>
        </w:rPr>
        <w:t>တယ်</w:t>
      </w:r>
      <w:r w:rsidR="00384DFE" w:rsidRPr="002A09B7">
        <w:rPr>
          <w:cs/>
          <w:lang w:val="my-MM" w:bidi="my-MM"/>
        </w:rPr>
        <w:t>သော အိမ်အများတို့သည် နေသောသူမရှိ။ လူဆိတ်ညံရာဖြစ်ကြလိမ့်မည်။ အကြောင်းမူကား၊ စပျစ်ဥယျာဉ်တပယ်သည် စပျစ်ရည်တဗတ်ကိုမျှသာ ဖြစ်စေမည်။ မျိုးစေ့ကိုလည်းကြဲသောအခါ၊ ဆယ်ဘို့တွင်တဘို့ကိုမျှသာ ရကြလိမ့်</w:t>
      </w:r>
      <w:r w:rsidR="0053728E">
        <w:rPr>
          <w:cs/>
          <w:lang w:val="my-MM" w:bidi="my-MM"/>
        </w:rPr>
        <w:t>မည်</w:t>
      </w:r>
      <w:r w:rsidR="00384DFE" w:rsidRPr="002A09B7">
        <w:rPr>
          <w:cs/>
          <w:lang w:val="my-MM" w:bidi="my-MM"/>
        </w:rPr>
        <w:t xml:space="preserve"> (ဟေရှာယ ၅:၉-၁၀)။</w:t>
      </w:r>
    </w:p>
    <w:p w14:paraId="7DC817B4" w14:textId="6FCDE4C5" w:rsidR="005B30FD" w:rsidRDefault="00A12B30" w:rsidP="003613A1">
      <w:pPr>
        <w:pStyle w:val="BodyText0"/>
        <w:rPr>
          <w:cs/>
          <w:lang w:bidi="te"/>
        </w:rPr>
      </w:pPr>
      <w:r w:rsidRPr="00DC098C">
        <w:rPr>
          <w:cs/>
        </w:rPr>
        <mc:AlternateContent>
          <mc:Choice Requires="wps">
            <w:drawing>
              <wp:anchor distT="0" distB="0" distL="114300" distR="114300" simplePos="0" relativeHeight="251821056" behindDoc="0" locked="1" layoutInCell="1" allowOverlap="1" wp14:anchorId="0AD4FBAF" wp14:editId="67EE387B">
                <wp:simplePos x="0" y="0"/>
                <wp:positionH relativeFrom="leftMargin">
                  <wp:posOffset>419100</wp:posOffset>
                </wp:positionH>
                <wp:positionV relativeFrom="line">
                  <wp:posOffset>0</wp:posOffset>
                </wp:positionV>
                <wp:extent cx="356235" cy="356235"/>
                <wp:effectExtent l="0" t="0" r="0" b="0"/>
                <wp:wrapNone/>
                <wp:docPr id="80" name="PARA8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F7CF874" w14:textId="16D267D8" w:rsidR="0053728E" w:rsidRPr="00A535F7" w:rsidRDefault="0053728E" w:rsidP="007A5132">
                            <w:pPr>
                              <w:pStyle w:val="ParaNumbering"/>
                            </w:pPr>
                            <w:r>
                              <w:rPr>
                                <w:rFonts w:cs="Corbel"/>
                                <w:cs/>
                                <w:lang w:val="my-MM" w:bidi="my-MM"/>
                              </w:rPr>
                              <w:t>080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4FBAF" id="PARA80" o:spid="_x0000_s1103" type="#_x0000_t202" style="position:absolute;left:0;text-align:left;margin-left:33pt;margin-top:0;width:28.05pt;height:28.05pt;z-index:25182105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NkI4Uw0CAAAh&#10;BAAADgAAAAAAAAAAAAAAAAAuAgAAZHJzL2Uyb0RvYy54bWxQSwECLQAUAAYACAAAACEAjWdD3NwA&#10;AAAGAQAADwAAAAAAAAAAAAAAAABnBAAAZHJzL2Rvd25yZXYueG1sUEsFBgAAAAAEAAQA8wAAAHAF&#10;AAAAAA==&#10;" filled="f" stroked="f" strokeweight=".5pt">
                <v:textbox inset="0,0,0,0">
                  <w:txbxContent>
                    <w:p w14:paraId="3F7CF874" w14:textId="16D267D8" w:rsidR="0053728E" w:rsidRPr="00A535F7" w:rsidRDefault="0053728E" w:rsidP="007A5132">
                      <w:pPr>
                        <w:pStyle w:val="ParaNumbering"/>
                      </w:pPr>
                      <w:r>
                        <w:rPr>
                          <w:rFonts w:cs="Corbel"/>
                          <w:cs/>
                          <w:lang w:val="my-MM" w:bidi="my-MM"/>
                        </w:rPr>
                        <w:t>080</w:t>
                      </w:r>
                    </w:p>
                  </w:txbxContent>
                </v:textbox>
                <w10:wrap anchorx="margin" anchory="line"/>
                <w10:anchorlock/>
              </v:shape>
            </w:pict>
          </mc:Fallback>
        </mc:AlternateContent>
      </w:r>
      <w:r w:rsidR="00384DFE">
        <w:rPr>
          <w:cs/>
          <w:lang w:val="my-MM" w:bidi="my-MM"/>
        </w:rPr>
        <w:t>ဤနေရာတွင် ပရောဖက်ပြုချက်များစွာတွင်ကဲ့သို့ပင်၊ ပြစ်ဒဏ်သည် ပြစ်မှုနှင့် ကိုက်ညီသည်ကို ကျွန်ုပ်တို့မြင်ရပါသည်။ ချမ်းသာသူများသည် ဥစ္စာပစ္စည်းများစုဆောင်းခြင်းဖြင့် ၎င်းတို့၏ဘဏ္ဍာရေး</w:t>
      </w:r>
      <w:r w:rsidR="0053728E">
        <w:rPr>
          <w:rFonts w:hint="cs"/>
          <w:cs/>
          <w:lang w:val="my-MM" w:bidi="my-MM"/>
        </w:rPr>
        <w:t xml:space="preserve"> </w:t>
      </w:r>
      <w:r w:rsidR="00384DFE">
        <w:rPr>
          <w:cs/>
          <w:lang w:val="my-MM" w:bidi="my-MM"/>
        </w:rPr>
        <w:t>အကျိုးအမြတ်ကို ရယူနိုင်ရန် ကြိုးပမ်းခဲ့သော်လည်း၊ ဘုရားသခင်သည် ၎င်းတို့၏ကြိုးပမ်းမှုများ အချည်းနှီးဖြစ်မည်ကို သေချာစေတော်မူမည်ဖြစ်သည်။ ဤကဲ့သို့သော အမင်္ဂလာဆိုင်ရာအမိန့်တော်</w:t>
      </w:r>
      <w:r w:rsidR="0053728E">
        <w:rPr>
          <w:rFonts w:hint="cs"/>
          <w:cs/>
          <w:lang w:val="my-MM" w:bidi="my-MM"/>
        </w:rPr>
        <w:t xml:space="preserve"> </w:t>
      </w:r>
      <w:r w:rsidR="00384DFE">
        <w:rPr>
          <w:cs/>
          <w:lang w:val="my-MM" w:bidi="my-MM"/>
        </w:rPr>
        <w:t>များသည် အနာဂတ္တိကျမ်းများတစ်လျှောက်လုံးတွင် တွေ့ရပါသည်။</w:t>
      </w:r>
    </w:p>
    <w:p w14:paraId="54EC1E04" w14:textId="77777777" w:rsidR="00874F96" w:rsidRDefault="00384DFE" w:rsidP="00004070">
      <w:pPr>
        <w:pStyle w:val="BulletHeading"/>
        <w:rPr>
          <w:cs/>
          <w:lang w:val="my-MM" w:bidi="my-MM"/>
        </w:rPr>
      </w:pPr>
      <w:bookmarkStart w:id="23" w:name="_Toc158467845"/>
      <w:r>
        <w:rPr>
          <w:cs/>
          <w:lang w:val="my-MM" w:bidi="my-MM"/>
        </w:rPr>
        <w:lastRenderedPageBreak/>
        <w:t>တရားတွေ့ ခြင်းများ</w:t>
      </w:r>
      <w:bookmarkEnd w:id="23"/>
    </w:p>
    <w:p w14:paraId="6F5F165E" w14:textId="07F4C9BD" w:rsidR="005B30FD" w:rsidRDefault="00A12B30" w:rsidP="003613A1">
      <w:pPr>
        <w:pStyle w:val="BodyText0"/>
        <w:rPr>
          <w:cs/>
          <w:lang w:bidi="te"/>
        </w:rPr>
      </w:pPr>
      <w:r w:rsidRPr="00DC098C">
        <w:rPr>
          <w:cs/>
        </w:rPr>
        <mc:AlternateContent>
          <mc:Choice Requires="wps">
            <w:drawing>
              <wp:anchor distT="0" distB="0" distL="114300" distR="114300" simplePos="0" relativeHeight="251823104" behindDoc="0" locked="1" layoutInCell="1" allowOverlap="1" wp14:anchorId="3B3C7530" wp14:editId="35ED33EF">
                <wp:simplePos x="0" y="0"/>
                <wp:positionH relativeFrom="leftMargin">
                  <wp:posOffset>419100</wp:posOffset>
                </wp:positionH>
                <wp:positionV relativeFrom="line">
                  <wp:posOffset>0</wp:posOffset>
                </wp:positionV>
                <wp:extent cx="356235" cy="356235"/>
                <wp:effectExtent l="0" t="0" r="0" b="0"/>
                <wp:wrapNone/>
                <wp:docPr id="81" name="PARA8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4C747EC" w14:textId="31ACE38C" w:rsidR="0053728E" w:rsidRPr="00A535F7" w:rsidRDefault="0053728E" w:rsidP="007A5132">
                            <w:pPr>
                              <w:pStyle w:val="ParaNumbering"/>
                            </w:pPr>
                            <w:r>
                              <w:rPr>
                                <w:rFonts w:cs="Corbel"/>
                                <w:cs/>
                                <w:lang w:val="my-MM" w:bidi="my-MM"/>
                              </w:rPr>
                              <w:t>081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C7530" id="PARA81" o:spid="_x0000_s1104" type="#_x0000_t202" style="position:absolute;left:0;text-align:left;margin-left:33pt;margin-top:0;width:28.05pt;height:28.05pt;z-index:25182310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3kDQIAACEEAAAOAAAAZHJzL2Uyb0RvYy54bWysU02L2zAQvRf6H4TujZ2EpIu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X9ej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JirN5A0CAAAh&#10;BAAADgAAAAAAAAAAAAAAAAAuAgAAZHJzL2Uyb0RvYy54bWxQSwECLQAUAAYACAAAACEAjWdD3NwA&#10;AAAGAQAADwAAAAAAAAAAAAAAAABnBAAAZHJzL2Rvd25yZXYueG1sUEsFBgAAAAAEAAQA8wAAAHAF&#10;AAAAAA==&#10;" filled="f" stroked="f" strokeweight=".5pt">
                <v:textbox inset="0,0,0,0">
                  <w:txbxContent>
                    <w:p w14:paraId="44C747EC" w14:textId="31ACE38C" w:rsidR="0053728E" w:rsidRPr="00A535F7" w:rsidRDefault="0053728E" w:rsidP="007A5132">
                      <w:pPr>
                        <w:pStyle w:val="ParaNumbering"/>
                      </w:pPr>
                      <w:r>
                        <w:rPr>
                          <w:rFonts w:cs="Corbel"/>
                          <w:cs/>
                          <w:lang w:val="my-MM" w:bidi="my-MM"/>
                        </w:rPr>
                        <w:t>081</w:t>
                      </w:r>
                    </w:p>
                  </w:txbxContent>
                </v:textbox>
                <w10:wrap anchorx="margin" anchory="line"/>
                <w10:anchorlock/>
              </v:shape>
            </w:pict>
          </mc:Fallback>
        </mc:AlternateContent>
      </w:r>
      <w:r w:rsidR="00384DFE">
        <w:rPr>
          <w:cs/>
          <w:lang w:val="my-MM" w:bidi="my-MM"/>
        </w:rPr>
        <w:t>တရားစီရင်ခြင်းနှင့် အမင်္ဂလာဆိုင်ရာအမိန့်တော်များအပြင်၊ ပရောဖက်များသည် ပဋိညာဉ်ကျိန်</w:t>
      </w:r>
      <w:r w:rsidR="0053728E">
        <w:rPr>
          <w:rFonts w:hint="cs"/>
          <w:cs/>
          <w:lang w:val="my-MM" w:bidi="my-MM"/>
        </w:rPr>
        <w:t xml:space="preserve"> </w:t>
      </w:r>
      <w:r w:rsidR="00384DFE">
        <w:rPr>
          <w:cs/>
          <w:lang w:val="my-MM" w:bidi="my-MM"/>
        </w:rPr>
        <w:t xml:space="preserve">ခြင်းများကို တရားတွေ့ ခြင်းပုံစံများဖြင့်လည်း ဟောပြောခဲ့ကြသည်။ ဟေဗြဲစကားလုံး </w:t>
      </w:r>
      <w:r w:rsidR="00384DFE" w:rsidRPr="00C32013">
        <w:rPr>
          <w:rStyle w:val="HebrewText"/>
          <w:cs/>
          <w:lang w:val="my-MM" w:bidi="my-MM"/>
        </w:rPr>
        <w:t>rib</w:t>
      </w:r>
      <w:r w:rsidR="00384DFE">
        <w:rPr>
          <w:cs/>
          <w:lang w:val="my-MM" w:bidi="my-MM"/>
        </w:rPr>
        <w:t xml:space="preserve"> (</w:t>
      </w:r>
      <w:r w:rsidR="00384DFE" w:rsidRPr="00DC098C">
        <w:rPr>
          <w:rFonts w:ascii="Arial" w:hAnsi="Arial" w:cs="Arial" w:hint="cs"/>
          <w:rtl/>
        </w:rPr>
        <w:t>רִיב</w:t>
      </w:r>
      <w:r w:rsidR="00384DFE">
        <w:rPr>
          <w:cs/>
          <w:lang w:val="my-MM" w:bidi="my-MM"/>
        </w:rPr>
        <w:t xml:space="preserve">) သည် ဤဟောပြောမှုပုံစံနှင့် မကြာခဏဆက်စပ်နေသည်။ သာမာန်အားဖြင့်၊ </w:t>
      </w:r>
      <w:r w:rsidR="00384DFE" w:rsidRPr="00C32013">
        <w:rPr>
          <w:rStyle w:val="HebrewText"/>
          <w:cs/>
          <w:lang w:val="my-MM" w:bidi="my-MM"/>
        </w:rPr>
        <w:t>rib</w:t>
      </w:r>
      <w:r w:rsidR="00384DFE">
        <w:rPr>
          <w:cs/>
          <w:lang w:val="my-MM" w:bidi="my-MM"/>
        </w:rPr>
        <w:t xml:space="preserve"> ဟူသော ဝေါဟာရသည် “ဆန့်ကျင်ဘက်” သို့မဟုတ် “အားထုတ်ရန်” ဟုဆိုလိုသော်လည်း၊ ၎င်းသည်အနာဂတ္တိကျမ်းများ၌ အထူး</w:t>
      </w:r>
      <w:r w:rsidR="0053728E">
        <w:rPr>
          <w:rFonts w:hint="cs"/>
          <w:cs/>
          <w:lang w:val="my-MM" w:bidi="my-MM"/>
        </w:rPr>
        <w:t xml:space="preserve"> </w:t>
      </w:r>
      <w:r w:rsidR="00384DFE">
        <w:rPr>
          <w:cs/>
          <w:lang w:val="my-MM" w:bidi="my-MM"/>
        </w:rPr>
        <w:t>အဓိပါယ်ရှိသည်။ ၎င်းသည် တရားဥပဒေအတိုင်း ကြိုးစားအားထုတ်ခြင်းကိုညွှန်ပြသည်။ ၎င်းသည် ကြီးမြတ်သောဘုရင်၊ ယေဟောဝါ၏ကောင်းကင်တရားရုံးတွင် ပြုလုပ်သော ဥပဒေကြောင်းအရတရား</w:t>
      </w:r>
      <w:r w:rsidR="0053728E">
        <w:rPr>
          <w:rFonts w:hint="cs"/>
          <w:cs/>
          <w:lang w:val="my-MM" w:bidi="my-MM"/>
        </w:rPr>
        <w:t xml:space="preserve"> </w:t>
      </w:r>
      <w:r w:rsidR="0053728E">
        <w:rPr>
          <w:cs/>
          <w:lang w:val="my-MM" w:bidi="my-MM"/>
        </w:rPr>
        <w:t>တွေ့</w:t>
      </w:r>
      <w:r w:rsidR="00384DFE">
        <w:rPr>
          <w:cs/>
          <w:lang w:val="my-MM" w:bidi="my-MM"/>
        </w:rPr>
        <w:t>ခြင်း သို့မဟုတ် တရားစွဲခြင်းအတွက် နည်းပညာဆိုင်ရာအသုံးအနှုန်းဖြစ်သည်။</w:t>
      </w:r>
    </w:p>
    <w:p w14:paraId="037E3310" w14:textId="585F6F6B" w:rsidR="005B30FD" w:rsidRDefault="00A12B30" w:rsidP="003613A1">
      <w:pPr>
        <w:pStyle w:val="BodyText0"/>
        <w:rPr>
          <w:cs/>
          <w:lang w:bidi="te"/>
        </w:rPr>
      </w:pPr>
      <w:r w:rsidRPr="00DC098C">
        <w:rPr>
          <w:cs/>
        </w:rPr>
        <mc:AlternateContent>
          <mc:Choice Requires="wps">
            <w:drawing>
              <wp:anchor distT="0" distB="0" distL="114300" distR="114300" simplePos="0" relativeHeight="251825152" behindDoc="0" locked="1" layoutInCell="1" allowOverlap="1" wp14:anchorId="1FE428A1" wp14:editId="56592BAB">
                <wp:simplePos x="0" y="0"/>
                <wp:positionH relativeFrom="leftMargin">
                  <wp:posOffset>419100</wp:posOffset>
                </wp:positionH>
                <wp:positionV relativeFrom="line">
                  <wp:posOffset>0</wp:posOffset>
                </wp:positionV>
                <wp:extent cx="356235" cy="356235"/>
                <wp:effectExtent l="0" t="0" r="0" b="0"/>
                <wp:wrapNone/>
                <wp:docPr id="82" name="PARA8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A1CE7C7" w14:textId="2DDE3AC0" w:rsidR="0053728E" w:rsidRPr="00A535F7" w:rsidRDefault="0053728E" w:rsidP="007A5132">
                            <w:pPr>
                              <w:pStyle w:val="ParaNumbering"/>
                            </w:pPr>
                            <w:r>
                              <w:rPr>
                                <w:rFonts w:cs="Corbel"/>
                                <w:cs/>
                                <w:lang w:val="my-MM" w:bidi="my-MM"/>
                              </w:rPr>
                              <w:t>082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28A1" id="PARA82" o:spid="_x0000_s1105" type="#_x0000_t202" style="position:absolute;left:0;text-align:left;margin-left:33pt;margin-top:0;width:28.05pt;height:28.05pt;z-index:25182515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A984lQ0CAAAh&#10;BAAADgAAAAAAAAAAAAAAAAAuAgAAZHJzL2Uyb0RvYy54bWxQSwECLQAUAAYACAAAACEAjWdD3NwA&#10;AAAGAQAADwAAAAAAAAAAAAAAAABnBAAAZHJzL2Rvd25yZXYueG1sUEsFBgAAAAAEAAQA8wAAAHAF&#10;AAAAAA==&#10;" filled="f" stroked="f" strokeweight=".5pt">
                <v:textbox inset="0,0,0,0">
                  <w:txbxContent>
                    <w:p w14:paraId="7A1CE7C7" w14:textId="2DDE3AC0" w:rsidR="0053728E" w:rsidRPr="00A535F7" w:rsidRDefault="0053728E" w:rsidP="007A5132">
                      <w:pPr>
                        <w:pStyle w:val="ParaNumbering"/>
                      </w:pPr>
                      <w:r>
                        <w:rPr>
                          <w:rFonts w:cs="Corbel"/>
                          <w:cs/>
                          <w:lang w:val="my-MM" w:bidi="my-MM"/>
                        </w:rPr>
                        <w:t>082</w:t>
                      </w:r>
                    </w:p>
                  </w:txbxContent>
                </v:textbox>
                <w10:wrap anchorx="margin" anchory="line"/>
                <w10:anchorlock/>
              </v:shape>
            </w:pict>
          </mc:Fallback>
        </mc:AlternateContent>
      </w:r>
      <w:r w:rsidR="00384DFE">
        <w:rPr>
          <w:cs/>
          <w:lang w:val="my-MM" w:bidi="my-MM"/>
        </w:rPr>
        <w:t>ပရောဖက်များသည် ကောင်းကင်ဘုံ၊ ဘုရားသခင်၏ ကောင်းကင်ပလ္လင်တော်အခန်း၏ရူပါရုံများ</w:t>
      </w:r>
      <w:r w:rsidR="0053728E">
        <w:rPr>
          <w:rFonts w:hint="cs"/>
          <w:cs/>
          <w:lang w:val="my-MM" w:bidi="my-MM"/>
        </w:rPr>
        <w:t xml:space="preserve"> </w:t>
      </w:r>
      <w:r w:rsidR="0053728E">
        <w:rPr>
          <w:cs/>
          <w:lang w:val="my-MM" w:bidi="my-MM"/>
        </w:rPr>
        <w:t>အား</w:t>
      </w:r>
      <w:r w:rsidR="00384DFE">
        <w:rPr>
          <w:cs/>
          <w:lang w:val="my-MM" w:bidi="my-MM"/>
        </w:rPr>
        <w:t>မကြာခဏ မြင်တွေ့ကြသည်ကို ကျွန်ုပ်တို့သိရှိပြီးဖြစ်သည်။ ဘုရားသခင်၏ပလ္လင်တော်အခန်းကို တရားခွင်အဖြစ် အကြိမ်ကြိမ်ရှုမြင်ခဲ့ပြီး၊ ရလဒ်အနေဖြင့် တရားရေးဆိုင်ရာဝေါဟာရများ ထွက်ပေါ်လာ</w:t>
      </w:r>
      <w:r w:rsidR="0053728E">
        <w:rPr>
          <w:rFonts w:hint="cs"/>
          <w:cs/>
          <w:lang w:val="my-MM" w:bidi="my-MM"/>
        </w:rPr>
        <w:t xml:space="preserve"> </w:t>
      </w:r>
      <w:r w:rsidR="00384DFE">
        <w:rPr>
          <w:cs/>
          <w:lang w:val="my-MM" w:bidi="my-MM"/>
        </w:rPr>
        <w:t>သည်။ ဘုရားသခင်အား ရှေ့နေနှင့် တရားသူကြီးအဖြစ် ရှုမြင်သည်။ သက်သေခံများသည် ဘုရားသခင်</w:t>
      </w:r>
      <w:r w:rsidR="0053728E">
        <w:rPr>
          <w:rFonts w:hint="cs"/>
          <w:cs/>
          <w:lang w:val="my-MM" w:bidi="my-MM"/>
        </w:rPr>
        <w:t xml:space="preserve"> </w:t>
      </w:r>
      <w:r w:rsidR="00384DFE">
        <w:rPr>
          <w:cs/>
          <w:lang w:val="my-MM" w:bidi="my-MM"/>
        </w:rPr>
        <w:t>၏</w:t>
      </w:r>
      <w:r w:rsidR="0053728E">
        <w:rPr>
          <w:cs/>
          <w:lang w:val="my-MM" w:bidi="my-MM"/>
        </w:rPr>
        <w:t>လူတို့တဘက်၌နေကြပြီး၊</w:t>
      </w:r>
      <w:r w:rsidR="0053728E">
        <w:rPr>
          <w:rFonts w:hint="cs"/>
          <w:cs/>
          <w:lang w:val="my-MM" w:bidi="my-MM"/>
        </w:rPr>
        <w:t xml:space="preserve"> </w:t>
      </w:r>
      <w:r w:rsidR="00384DFE">
        <w:rPr>
          <w:cs/>
          <w:lang w:val="my-MM" w:bidi="my-MM"/>
        </w:rPr>
        <w:t xml:space="preserve">လူတို့သည် ဘုရားသခင်တရားစွဲဆိုထားသော တရားခံများဖြစ်ကြပါသည်။ ယခုအခါ၊ ပုံမှန်အားဖြင့် ကျွန်ုပ်တို့သည် </w:t>
      </w:r>
      <w:r w:rsidR="0053728E">
        <w:rPr>
          <w:cs/>
          <w:lang w:val="my-MM" w:bidi="my-MM"/>
        </w:rPr>
        <w:t>အနာဂတ္တိကျမ်းများ</w:t>
      </w:r>
      <w:r w:rsidR="00384DFE">
        <w:rPr>
          <w:cs/>
          <w:lang w:val="my-MM" w:bidi="my-MM"/>
        </w:rPr>
        <w:t>အတွင်း ပြီးပြည့်စုံသောတရားတွေ့ ခြင်းကို မတွေ့ရှိရသော်လည်း ပြုပြင်မွမ်းမံထားသောတရားတွေ့ ခြင်းများဟု ခေါ်နိုင်သည့်အရာကို အကြိမ်များ</w:t>
      </w:r>
      <w:r w:rsidR="0053728E">
        <w:rPr>
          <w:rFonts w:hint="cs"/>
          <w:cs/>
          <w:lang w:val="my-MM" w:bidi="my-MM"/>
        </w:rPr>
        <w:t xml:space="preserve"> </w:t>
      </w:r>
      <w:r w:rsidR="00384DFE">
        <w:rPr>
          <w:cs/>
          <w:lang w:val="my-MM" w:bidi="my-MM"/>
        </w:rPr>
        <w:t xml:space="preserve">စွာတွေ့ရှိရသည်။ </w:t>
      </w:r>
      <w:r w:rsidR="00384DFE" w:rsidRPr="00C32013">
        <w:rPr>
          <w:rStyle w:val="HebrewText"/>
          <w:cs/>
          <w:lang w:val="my-MM" w:bidi="my-MM"/>
        </w:rPr>
        <w:t>rib</w:t>
      </w:r>
      <w:r w:rsidR="00384DFE">
        <w:rPr>
          <w:cs/>
          <w:lang w:val="my-MM" w:bidi="my-MM"/>
        </w:rPr>
        <w:t xml:space="preserve"> သို့မဟုတ် တရားတွေ့ ခြင်းတစ်ခုတွင်၊ အစိတ်အပိုင်းများစွာ ပါဝင်နိုင်သည်။ ပထမ</w:t>
      </w:r>
      <w:r w:rsidR="0053728E">
        <w:rPr>
          <w:rFonts w:hint="cs"/>
          <w:cs/>
          <w:lang w:val="my-MM" w:bidi="my-MM"/>
        </w:rPr>
        <w:t xml:space="preserve"> </w:t>
      </w:r>
      <w:r w:rsidR="00384DFE">
        <w:rPr>
          <w:cs/>
          <w:lang w:val="my-MM" w:bidi="my-MM"/>
        </w:rPr>
        <w:t>အချက်အနေနှင့် တရားရုံးအခင်းအကျင်းနည်းတူ တရားရုံးသို့ ဆင့်ခေါ်ခြင်းလည်း ရှိပါသည်။ သက်သေ</w:t>
      </w:r>
      <w:r w:rsidR="0053728E">
        <w:rPr>
          <w:rFonts w:hint="cs"/>
          <w:cs/>
          <w:lang w:val="my-MM" w:bidi="my-MM"/>
        </w:rPr>
        <w:t xml:space="preserve"> </w:t>
      </w:r>
      <w:r w:rsidR="00384DFE">
        <w:rPr>
          <w:cs/>
          <w:lang w:val="my-MM" w:bidi="my-MM"/>
        </w:rPr>
        <w:t>ခံများကို သတ်မှတ်သည်။ ထို့နောက် ဘုရားသခင်သည် စွပ်စွဲခံရသူအပေါ် ကိုယ်တော်၏ကြင်နာမှုဖြင့် ပြန်လည်သုံးသပ်ပြီး၊ တစ်ခါတစ်ရံ ပရောဖက်ကိုယ်တိုင်က တုံ့ပြန်မှုအချို့ကို ပေးလေ့ရှိသည်။ ထို့နောက် ဘုရားသခင်၏စွပ်စွဲချက်နှင့်အတူ ပြစ်ဒဏ်ချမှတ်ခြင်းသည် လိုက်ပါလာသည်။</w:t>
      </w:r>
    </w:p>
    <w:p w14:paraId="60B09A13" w14:textId="0B05A074" w:rsidR="005B30FD" w:rsidRDefault="00A12B30" w:rsidP="005B30FD">
      <w:pPr>
        <w:pStyle w:val="BodyText0"/>
        <w:rPr>
          <w:cs/>
          <w:lang w:bidi="te"/>
        </w:rPr>
      </w:pPr>
      <w:r w:rsidRPr="00DC098C">
        <w:rPr>
          <w:cs/>
        </w:rPr>
        <mc:AlternateContent>
          <mc:Choice Requires="wps">
            <w:drawing>
              <wp:anchor distT="0" distB="0" distL="114300" distR="114300" simplePos="0" relativeHeight="251827200" behindDoc="0" locked="1" layoutInCell="1" allowOverlap="1" wp14:anchorId="2B4F0F88" wp14:editId="6F84D7D6">
                <wp:simplePos x="0" y="0"/>
                <wp:positionH relativeFrom="leftMargin">
                  <wp:posOffset>419100</wp:posOffset>
                </wp:positionH>
                <wp:positionV relativeFrom="line">
                  <wp:posOffset>0</wp:posOffset>
                </wp:positionV>
                <wp:extent cx="356235" cy="356235"/>
                <wp:effectExtent l="0" t="0" r="0" b="0"/>
                <wp:wrapNone/>
                <wp:docPr id="83" name="PARA8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D89494C" w14:textId="4A3EC4C4" w:rsidR="0053728E" w:rsidRPr="00A535F7" w:rsidRDefault="0053728E" w:rsidP="007A5132">
                            <w:pPr>
                              <w:pStyle w:val="ParaNumbering"/>
                            </w:pPr>
                            <w:r>
                              <w:rPr>
                                <w:rFonts w:cs="Corbel"/>
                                <w:cs/>
                                <w:lang w:val="my-MM" w:bidi="my-MM"/>
                              </w:rPr>
                              <w:t>083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F0F88" id="PARA83" o:spid="_x0000_s1106" type="#_x0000_t202" style="position:absolute;left:0;text-align:left;margin-left:33pt;margin-top:0;width:28.05pt;height:28.05pt;z-index:25182720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IBqgMALAgAAIQQA&#10;AA4AAAAAAAAAAAAAAAAALgIAAGRycy9lMm9Eb2MueG1sUEsBAi0AFAAGAAgAAAAhAI1nQ9zcAAAA&#10;BgEAAA8AAAAAAAAAAAAAAAAAZQQAAGRycy9kb3ducmV2LnhtbFBLBQYAAAAABAAEAPMAAABuBQAA&#10;AAA=&#10;" filled="f" stroked="f" strokeweight=".5pt">
                <v:textbox inset="0,0,0,0">
                  <w:txbxContent>
                    <w:p w14:paraId="7D89494C" w14:textId="4A3EC4C4" w:rsidR="0053728E" w:rsidRPr="00A535F7" w:rsidRDefault="0053728E" w:rsidP="007A5132">
                      <w:pPr>
                        <w:pStyle w:val="ParaNumbering"/>
                      </w:pPr>
                      <w:r>
                        <w:rPr>
                          <w:rFonts w:cs="Corbel"/>
                          <w:cs/>
                          <w:lang w:val="my-MM" w:bidi="my-MM"/>
                        </w:rPr>
                        <w:t>083</w:t>
                      </w:r>
                    </w:p>
                  </w:txbxContent>
                </v:textbox>
                <w10:wrap anchorx="margin" anchory="line"/>
                <w10:anchorlock/>
              </v:shape>
            </w:pict>
          </mc:Fallback>
        </mc:AlternateContent>
      </w:r>
      <w:r w:rsidR="00384DFE">
        <w:rPr>
          <w:cs/>
          <w:lang w:val="my-MM" w:bidi="my-MM"/>
        </w:rPr>
        <w:t>မိက္ခာ ၆:၁-၁၆ တွင်ပြီးပြည့်စုံသောတရားတွေ့ ခြင်း၏ အကောင်းဆုံးဥပမာတစ်ခုကို တွေ့ရ</w:t>
      </w:r>
      <w:r w:rsidR="0053728E">
        <w:rPr>
          <w:rFonts w:hint="cs"/>
          <w:cs/>
          <w:lang w:val="my-MM" w:bidi="my-MM"/>
        </w:rPr>
        <w:t xml:space="preserve"> </w:t>
      </w:r>
      <w:r w:rsidR="00384DFE">
        <w:rPr>
          <w:cs/>
          <w:lang w:val="my-MM" w:bidi="my-MM"/>
        </w:rPr>
        <w:t>သည်။ တရားရုံးသို့ ဆင့်ခေါ်ချက်ကို အပိုဒ်ငယ် ၁ တွင်ကျွန်ုပ်တို့ကြားရသည်။ သခင်ဘုရားမိန့်တော်မူ</w:t>
      </w:r>
      <w:r w:rsidR="0053728E">
        <w:rPr>
          <w:rFonts w:hint="cs"/>
          <w:cs/>
          <w:lang w:val="my-MM" w:bidi="my-MM"/>
        </w:rPr>
        <w:t xml:space="preserve"> </w:t>
      </w:r>
      <w:r w:rsidR="00384DFE">
        <w:rPr>
          <w:cs/>
          <w:lang w:val="my-MM" w:bidi="my-MM"/>
        </w:rPr>
        <w:t>သောနုတ်ကပတ်တော်ကို နားထောင်ပါ_</w:t>
      </w:r>
    </w:p>
    <w:p w14:paraId="7B0D8BDE" w14:textId="55C645D9" w:rsidR="005B30FD" w:rsidRDefault="00384DFE" w:rsidP="00004070">
      <w:pPr>
        <w:pStyle w:val="Quotations"/>
        <w:rPr>
          <w:cs/>
          <w:lang w:bidi="te"/>
        </w:rPr>
      </w:pPr>
      <w:r w:rsidRPr="002A09B7">
        <w:rPr>
          <w:cs/>
          <w:lang w:val="my-MM" w:bidi="my-MM"/>
        </w:rPr>
        <w:t>ထာဝရဘုရား၏အမိန့်တော်ကို နားထောင်ကြ လော့။ ထ၍ တောင်ကြီးတို့ရှေ့မှာ တရားတွေ့သဖြင့်၊ တောင်ငယ်တို့သည် သင့်စကားကို ကြားကြစေ (မိက္ခာ ၆:၁)။</w:t>
      </w:r>
    </w:p>
    <w:p w14:paraId="2A07E2F2" w14:textId="015908B9" w:rsidR="005B30FD" w:rsidRDefault="00A12B30" w:rsidP="003613A1">
      <w:pPr>
        <w:pStyle w:val="BodyText0"/>
        <w:rPr>
          <w:cs/>
          <w:lang w:bidi="te"/>
        </w:rPr>
      </w:pPr>
      <w:r w:rsidRPr="00DC098C">
        <w:rPr>
          <w:cs/>
        </w:rPr>
        <mc:AlternateContent>
          <mc:Choice Requires="wps">
            <w:drawing>
              <wp:anchor distT="0" distB="0" distL="114300" distR="114300" simplePos="0" relativeHeight="251831296" behindDoc="0" locked="1" layoutInCell="1" allowOverlap="1" wp14:anchorId="4FB05402" wp14:editId="691E65A7">
                <wp:simplePos x="0" y="0"/>
                <wp:positionH relativeFrom="leftMargin">
                  <wp:posOffset>419100</wp:posOffset>
                </wp:positionH>
                <wp:positionV relativeFrom="line">
                  <wp:posOffset>0</wp:posOffset>
                </wp:positionV>
                <wp:extent cx="356235" cy="356235"/>
                <wp:effectExtent l="0" t="0" r="0" b="0"/>
                <wp:wrapNone/>
                <wp:docPr id="85" name="PARA8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5566597" w14:textId="0CC073E3" w:rsidR="0053728E" w:rsidRPr="00A535F7" w:rsidRDefault="0053728E" w:rsidP="007A5132">
                            <w:pPr>
                              <w:pStyle w:val="ParaNumbering"/>
                            </w:pPr>
                            <w:r>
                              <w:rPr>
                                <w:rFonts w:cs="Corbel"/>
                                <w:cs/>
                                <w:lang w:val="my-MM" w:bidi="my-MM"/>
                              </w:rPr>
                              <w:t>085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5402" id="PARA85" o:spid="_x0000_s1107" type="#_x0000_t202" style="position:absolute;left:0;text-align:left;margin-left:33pt;margin-top:0;width:28.05pt;height:28.05pt;z-index:25183129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WxCw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6x4HqC+4noee+eD4TuEQexbiC/NI&#10;NW6E8o3PaKQGbAaDR0kD/uffzlM+MoBRSlqUTkUtapsS/d0iM0llo+NH5zA69mQeALU4w2fheHbx&#10;go96dKUH846a3qYeGGKWY6eKxtF9iL188U1wsd3mJNSSY3FvXx1PpROICdC37p15N6Aeka4nGCXF&#10;yg/g97k9/NtTBKkyMwnWHsMBbdRh5nZ4M0nov//nrNvL3vwC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KWfdbELAgAAIQQA&#10;AA4AAAAAAAAAAAAAAAAALgIAAGRycy9lMm9Eb2MueG1sUEsBAi0AFAAGAAgAAAAhAI1nQ9zcAAAA&#10;BgEAAA8AAAAAAAAAAAAAAAAAZQQAAGRycy9kb3ducmV2LnhtbFBLBQYAAAAABAAEAPMAAABuBQAA&#10;AAA=&#10;" filled="f" stroked="f" strokeweight=".5pt">
                <v:textbox inset="0,0,0,0">
                  <w:txbxContent>
                    <w:p w14:paraId="75566597" w14:textId="0CC073E3" w:rsidR="0053728E" w:rsidRPr="00A535F7" w:rsidRDefault="0053728E" w:rsidP="007A5132">
                      <w:pPr>
                        <w:pStyle w:val="ParaNumbering"/>
                      </w:pPr>
                      <w:r>
                        <w:rPr>
                          <w:rFonts w:cs="Corbel"/>
                          <w:cs/>
                          <w:lang w:val="my-MM" w:bidi="my-MM"/>
                        </w:rPr>
                        <w:t>085</w:t>
                      </w:r>
                    </w:p>
                  </w:txbxContent>
                </v:textbox>
                <w10:wrap anchorx="margin" anchory="line"/>
                <w10:anchorlock/>
              </v:shape>
            </w:pict>
          </mc:Fallback>
        </mc:AlternateContent>
      </w:r>
      <w:r w:rsidR="00384DFE">
        <w:rPr>
          <w:cs/>
          <w:lang w:val="my-MM" w:bidi="my-MM"/>
        </w:rPr>
        <w:t>ထို့နောက် အပိုဒ်ငယ် ၂ တွင်သက်သေခံများကို ဖော်ပြထားသည်_</w:t>
      </w:r>
    </w:p>
    <w:p w14:paraId="343A713B" w14:textId="00E8BF16" w:rsidR="005B30FD" w:rsidRDefault="00384DFE" w:rsidP="00004070">
      <w:pPr>
        <w:pStyle w:val="Quotations"/>
        <w:rPr>
          <w:cs/>
          <w:lang w:bidi="te"/>
        </w:rPr>
      </w:pPr>
      <w:r w:rsidRPr="002A09B7">
        <w:rPr>
          <w:cs/>
          <w:lang w:val="my-MM" w:bidi="my-MM"/>
        </w:rPr>
        <w:t>အိုတောင်တို့၊ ခိုင်ခံ့သောမြေအမြစ်တို့၊ ထာဝရဘုရား၏တရားတွေ့မှုကို နားထောင်ကြလော့ (မိက္ခာ ၆:၂)။</w:t>
      </w:r>
    </w:p>
    <w:p w14:paraId="1C7AE40D" w14:textId="1183C71E" w:rsidR="005B30FD" w:rsidRDefault="00A12B30" w:rsidP="003613A1">
      <w:pPr>
        <w:pStyle w:val="BodyText0"/>
        <w:rPr>
          <w:cs/>
          <w:lang w:bidi="te"/>
        </w:rPr>
      </w:pPr>
      <w:r w:rsidRPr="00DC098C">
        <w:rPr>
          <w:cs/>
        </w:rPr>
        <mc:AlternateContent>
          <mc:Choice Requires="wps">
            <w:drawing>
              <wp:anchor distT="0" distB="0" distL="114300" distR="114300" simplePos="0" relativeHeight="251835392" behindDoc="0" locked="1" layoutInCell="1" allowOverlap="1" wp14:anchorId="6A4B7AEF" wp14:editId="341E1339">
                <wp:simplePos x="0" y="0"/>
                <wp:positionH relativeFrom="leftMargin">
                  <wp:posOffset>419100</wp:posOffset>
                </wp:positionH>
                <wp:positionV relativeFrom="line">
                  <wp:posOffset>0</wp:posOffset>
                </wp:positionV>
                <wp:extent cx="356235" cy="356235"/>
                <wp:effectExtent l="0" t="0" r="0" b="0"/>
                <wp:wrapNone/>
                <wp:docPr id="87" name="PARA8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4EE93A8" w14:textId="22D77E0E" w:rsidR="0053728E" w:rsidRPr="00A535F7" w:rsidRDefault="0053728E" w:rsidP="007A5132">
                            <w:pPr>
                              <w:pStyle w:val="ParaNumbering"/>
                            </w:pPr>
                            <w:r>
                              <w:rPr>
                                <w:rFonts w:cs="Corbel"/>
                                <w:cs/>
                                <w:lang w:val="my-MM" w:bidi="my-MM"/>
                              </w:rPr>
                              <w:t>087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B7AEF" id="PARA87" o:spid="_x0000_s1108" type="#_x0000_t202" style="position:absolute;left:0;text-align:left;margin-left:33pt;margin-top:0;width:28.05pt;height:28.05pt;z-index:25183539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sj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KgGsjDAIAACEE&#10;AAAOAAAAAAAAAAAAAAAAAC4CAABkcnMvZTJvRG9jLnhtbFBLAQItABQABgAIAAAAIQCNZ0Pc3AAA&#10;AAYBAAAPAAAAAAAAAAAAAAAAAGYEAABkcnMvZG93bnJldi54bWxQSwUGAAAAAAQABADzAAAAbwUA&#10;AAAA&#10;" filled="f" stroked="f" strokeweight=".5pt">
                <v:textbox inset="0,0,0,0">
                  <w:txbxContent>
                    <w:p w14:paraId="44EE93A8" w14:textId="22D77E0E" w:rsidR="0053728E" w:rsidRPr="00A535F7" w:rsidRDefault="0053728E" w:rsidP="007A5132">
                      <w:pPr>
                        <w:pStyle w:val="ParaNumbering"/>
                      </w:pPr>
                      <w:r>
                        <w:rPr>
                          <w:rFonts w:cs="Corbel"/>
                          <w:cs/>
                          <w:lang w:val="my-MM" w:bidi="my-MM"/>
                        </w:rPr>
                        <w:t>087</w:t>
                      </w:r>
                    </w:p>
                  </w:txbxContent>
                </v:textbox>
                <w10:wrap anchorx="margin" anchory="line"/>
                <w10:anchorlock/>
              </v:shape>
            </w:pict>
          </mc:Fallback>
        </mc:AlternateContent>
      </w:r>
      <w:r w:rsidR="00384DFE">
        <w:rPr>
          <w:cs/>
          <w:lang w:val="my-MM" w:bidi="my-MM"/>
        </w:rPr>
        <w:t>ဤသက်သေခံများအကြောင်းကို ဖော်ပြပြီးနောက်၊ ဘုရားသခင်သည် သူ၏လူများကို သနား</w:t>
      </w:r>
      <w:r w:rsidR="0053728E">
        <w:rPr>
          <w:rFonts w:hint="cs"/>
          <w:cs/>
          <w:lang w:val="my-MM" w:bidi="my-MM"/>
        </w:rPr>
        <w:t xml:space="preserve"> </w:t>
      </w:r>
      <w:r w:rsidR="00384DFE">
        <w:rPr>
          <w:cs/>
          <w:lang w:val="my-MM" w:bidi="my-MM"/>
        </w:rPr>
        <w:t>ကြင်နာမှုရှိသည့်တရားရုံးအကြော</w:t>
      </w:r>
      <w:r w:rsidR="00EB23F6">
        <w:rPr>
          <w:cs/>
          <w:lang w:val="my-MM" w:bidi="my-MM"/>
        </w:rPr>
        <w:t>င်းကို အ</w:t>
      </w:r>
      <w:r w:rsidR="00EB23F6">
        <w:rPr>
          <w:rFonts w:hint="cs"/>
          <w:cs/>
          <w:lang w:val="my-MM" w:bidi="my-MM"/>
        </w:rPr>
        <w:t>သိ</w:t>
      </w:r>
      <w:r w:rsidR="00384DFE">
        <w:rPr>
          <w:cs/>
          <w:lang w:val="my-MM" w:bidi="my-MM"/>
        </w:rPr>
        <w:t>ပေးသည်။ အခန်းငယ် ၃ တွင်၊ ဤနုတ်ကပတ်တော်များကို ကျွန်ုပ်တို့ဖတ်ရသည်_</w:t>
      </w:r>
    </w:p>
    <w:p w14:paraId="4EC1E95D" w14:textId="16562E55" w:rsidR="005B30FD" w:rsidRDefault="00A12B30" w:rsidP="00004070">
      <w:pPr>
        <w:pStyle w:val="Quotations"/>
        <w:rPr>
          <w:cs/>
          <w:lang w:bidi="te"/>
        </w:rPr>
      </w:pPr>
      <w:r>
        <w:rPr>
          <w:rFonts w:cs="Gautami"/>
          <w:cs/>
          <w:lang w:val="en-US" w:eastAsia="en-US" w:bidi="my-MM"/>
        </w:rPr>
        <w:lastRenderedPageBreak/>
        <mc:AlternateContent>
          <mc:Choice Requires="wps">
            <w:drawing>
              <wp:anchor distT="0" distB="0" distL="114300" distR="114300" simplePos="0" relativeHeight="251837440" behindDoc="0" locked="1" layoutInCell="1" allowOverlap="1" wp14:anchorId="033C3844" wp14:editId="4AEAFDF9">
                <wp:simplePos x="0" y="0"/>
                <wp:positionH relativeFrom="leftMargin">
                  <wp:posOffset>419100</wp:posOffset>
                </wp:positionH>
                <wp:positionV relativeFrom="line">
                  <wp:posOffset>0</wp:posOffset>
                </wp:positionV>
                <wp:extent cx="356235" cy="356235"/>
                <wp:effectExtent l="0" t="0" r="0" b="0"/>
                <wp:wrapNone/>
                <wp:docPr id="88" name="PARA8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91BF7CE" w14:textId="0AF9BE54" w:rsidR="0053728E" w:rsidRPr="00A535F7" w:rsidRDefault="0053728E" w:rsidP="007A5132">
                            <w:pPr>
                              <w:pStyle w:val="ParaNumbering"/>
                            </w:pPr>
                            <w:r>
                              <w:rPr>
                                <w:rFonts w:cs="Corbel"/>
                                <w:cs/>
                                <w:lang w:val="my-MM" w:bidi="my-MM"/>
                              </w:rPr>
                              <w:t>088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C3844" id="PARA88" o:spid="_x0000_s1109" type="#_x0000_t202" style="position:absolute;left:0;text-align:left;margin-left:33pt;margin-top:0;width:28.05pt;height:28.05pt;z-index:25183744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5S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x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vdZ5SDAIAACEE&#10;AAAOAAAAAAAAAAAAAAAAAC4CAABkcnMvZTJvRG9jLnhtbFBLAQItABQABgAIAAAAIQCNZ0Pc3AAA&#10;AAYBAAAPAAAAAAAAAAAAAAAAAGYEAABkcnMvZG93bnJldi54bWxQSwUGAAAAAAQABADzAAAAbwUA&#10;AAAA&#10;" filled="f" stroked="f" strokeweight=".5pt">
                <v:textbox inset="0,0,0,0">
                  <w:txbxContent>
                    <w:p w14:paraId="191BF7CE" w14:textId="0AF9BE54" w:rsidR="0053728E" w:rsidRPr="00A535F7" w:rsidRDefault="0053728E" w:rsidP="007A5132">
                      <w:pPr>
                        <w:pStyle w:val="ParaNumbering"/>
                      </w:pPr>
                      <w:r>
                        <w:rPr>
                          <w:rFonts w:cs="Corbel"/>
                          <w:cs/>
                          <w:lang w:val="my-MM" w:bidi="my-MM"/>
                        </w:rPr>
                        <w:t>088</w:t>
                      </w:r>
                    </w:p>
                  </w:txbxContent>
                </v:textbox>
                <w10:wrap anchorx="margin" anchory="line"/>
                <w10:anchorlock/>
              </v:shape>
            </w:pict>
          </mc:Fallback>
        </mc:AlternateContent>
      </w:r>
      <w:r w:rsidR="00384DFE" w:rsidRPr="002A09B7">
        <w:rPr>
          <w:cs/>
          <w:lang w:val="my-MM" w:bidi="my-MM"/>
        </w:rPr>
        <w:t>အိုငါ၏လူမျိုး၊ သင့်ကို အဘယ်သို့ငါပြုဘူးသနည်း။ အဘယ်သို့ ညှဉ်းဆဲဘူးသနည်း။ ငါ့တဘက်၌ သက်သေခံလော့ (မိက္ခာ ၆:၃)။</w:t>
      </w:r>
    </w:p>
    <w:p w14:paraId="43B8A4C5" w14:textId="3A826C3A" w:rsidR="005B30FD" w:rsidRDefault="00A12B30" w:rsidP="003613A1">
      <w:pPr>
        <w:pStyle w:val="BodyText0"/>
        <w:rPr>
          <w:cs/>
          <w:lang w:bidi="te"/>
        </w:rPr>
      </w:pPr>
      <w:r w:rsidRPr="00DC098C">
        <w:rPr>
          <w:cs/>
        </w:rPr>
        <mc:AlternateContent>
          <mc:Choice Requires="wps">
            <w:drawing>
              <wp:anchor distT="0" distB="0" distL="114300" distR="114300" simplePos="0" relativeHeight="251839488" behindDoc="0" locked="1" layoutInCell="1" allowOverlap="1" wp14:anchorId="387EBEE5" wp14:editId="325D935C">
                <wp:simplePos x="0" y="0"/>
                <wp:positionH relativeFrom="leftMargin">
                  <wp:posOffset>419100</wp:posOffset>
                </wp:positionH>
                <wp:positionV relativeFrom="line">
                  <wp:posOffset>0</wp:posOffset>
                </wp:positionV>
                <wp:extent cx="356235" cy="356235"/>
                <wp:effectExtent l="0" t="0" r="0" b="0"/>
                <wp:wrapNone/>
                <wp:docPr id="89" name="PARA8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4BA1EC5" w14:textId="39FA13A8" w:rsidR="0053728E" w:rsidRPr="00A535F7" w:rsidRDefault="0053728E" w:rsidP="007A5132">
                            <w:pPr>
                              <w:pStyle w:val="ParaNumbering"/>
                            </w:pPr>
                            <w:r>
                              <w:rPr>
                                <w:rFonts w:cs="Corbel"/>
                                <w:cs/>
                                <w:lang w:val="my-MM" w:bidi="my-MM"/>
                              </w:rPr>
                              <w:t>089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EBEE5" id="PARA89" o:spid="_x0000_s1110" type="#_x0000_t202" style="position:absolute;left:0;text-align:left;margin-left:33pt;margin-top:0;width:28.05pt;height:28.05pt;z-index:25183948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bcDQIAACEEAAAOAAAAZHJzL2Uyb0RvYy54bWysU02L2zAQvRf6H4TujZ2kCYu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W9+zr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Vbgm3A0CAAAh&#10;BAAADgAAAAAAAAAAAAAAAAAuAgAAZHJzL2Uyb0RvYy54bWxQSwECLQAUAAYACAAAACEAjWdD3NwA&#10;AAAGAQAADwAAAAAAAAAAAAAAAABnBAAAZHJzL2Rvd25yZXYueG1sUEsFBgAAAAAEAAQA8wAAAHAF&#10;AAAAAA==&#10;" filled="f" stroked="f" strokeweight=".5pt">
                <v:textbox inset="0,0,0,0">
                  <w:txbxContent>
                    <w:p w14:paraId="74BA1EC5" w14:textId="39FA13A8" w:rsidR="0053728E" w:rsidRPr="00A535F7" w:rsidRDefault="0053728E" w:rsidP="007A5132">
                      <w:pPr>
                        <w:pStyle w:val="ParaNumbering"/>
                      </w:pPr>
                      <w:r>
                        <w:rPr>
                          <w:rFonts w:cs="Corbel"/>
                          <w:cs/>
                          <w:lang w:val="my-MM" w:bidi="my-MM"/>
                        </w:rPr>
                        <w:t>089</w:t>
                      </w:r>
                    </w:p>
                  </w:txbxContent>
                </v:textbox>
                <w10:wrap anchorx="margin" anchory="line"/>
                <w10:anchorlock/>
              </v:shape>
            </w:pict>
          </mc:Fallback>
        </mc:AlternateContent>
      </w:r>
      <w:r w:rsidR="00384DFE">
        <w:rPr>
          <w:cs/>
          <w:lang w:val="my-MM" w:bidi="my-MM"/>
        </w:rPr>
        <w:t>ထိုအခါပရောဖက်မိက္ခာသည် အခန်းငယ် ၆ မှ ၈ တွင် လူများကိုယ်စား ဘုရားသခင်၏မေးခွန်းကို နှိမ့်ချစွာတုံ့ပြန်ခဲ့သည်။ သူသည် အခန်းငယ် ၆ တွင်ဤသို့ဆိုသည်_</w:t>
      </w:r>
    </w:p>
    <w:p w14:paraId="1F4B3E73" w14:textId="2C6F84A0"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41536" behindDoc="0" locked="1" layoutInCell="1" allowOverlap="1" wp14:anchorId="4D3FB768" wp14:editId="1F4B99F2">
                <wp:simplePos x="0" y="0"/>
                <wp:positionH relativeFrom="leftMargin">
                  <wp:posOffset>419100</wp:posOffset>
                </wp:positionH>
                <wp:positionV relativeFrom="line">
                  <wp:posOffset>0</wp:posOffset>
                </wp:positionV>
                <wp:extent cx="356235" cy="356235"/>
                <wp:effectExtent l="0" t="0" r="0" b="0"/>
                <wp:wrapNone/>
                <wp:docPr id="90" name="PARA9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B79A144" w14:textId="58DBB659" w:rsidR="0053728E" w:rsidRPr="00A535F7" w:rsidRDefault="0053728E" w:rsidP="007A5132">
                            <w:pPr>
                              <w:pStyle w:val="ParaNumbering"/>
                            </w:pPr>
                            <w:r>
                              <w:rPr>
                                <w:rFonts w:cs="Corbel"/>
                                <w:cs/>
                                <w:lang w:val="my-MM" w:bidi="my-MM"/>
                              </w:rPr>
                              <w:t>090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FB768" id="PARA90" o:spid="_x0000_s1111" type="#_x0000_t202" style="position:absolute;left:0;text-align:left;margin-left:33pt;margin-top:0;width:28.05pt;height:28.05pt;z-index:25184153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t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5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wTdOtDAIAACEE&#10;AAAOAAAAAAAAAAAAAAAAAC4CAABkcnMvZTJvRG9jLnhtbFBLAQItABQABgAIAAAAIQCNZ0Pc3AAA&#10;AAYBAAAPAAAAAAAAAAAAAAAAAGYEAABkcnMvZG93bnJldi54bWxQSwUGAAAAAAQABADzAAAAbwUA&#10;AAAA&#10;" filled="f" stroked="f" strokeweight=".5pt">
                <v:textbox inset="0,0,0,0">
                  <w:txbxContent>
                    <w:p w14:paraId="6B79A144" w14:textId="58DBB659" w:rsidR="0053728E" w:rsidRPr="00A535F7" w:rsidRDefault="0053728E" w:rsidP="007A5132">
                      <w:pPr>
                        <w:pStyle w:val="ParaNumbering"/>
                      </w:pPr>
                      <w:r>
                        <w:rPr>
                          <w:rFonts w:cs="Corbel"/>
                          <w:cs/>
                          <w:lang w:val="my-MM" w:bidi="my-MM"/>
                        </w:rPr>
                        <w:t>090</w:t>
                      </w:r>
                    </w:p>
                  </w:txbxContent>
                </v:textbox>
                <w10:wrap anchorx="margin" anchory="line"/>
                <w10:anchorlock/>
              </v:shape>
            </w:pict>
          </mc:Fallback>
        </mc:AlternateContent>
      </w:r>
      <w:r w:rsidR="00384DFE" w:rsidRPr="002A09B7">
        <w:rPr>
          <w:cs/>
          <w:lang w:val="my-MM" w:bidi="my-MM"/>
        </w:rPr>
        <w:t>ငါသည် ထာဝရဘုရားရှေ့တော်သို့ အဘယ်ပူဇော်သက္ကာပါလျက် ချဉ်းကပ်၍၊ အမြင့်ဆုံးသောဘုရားသခင့်ရှေ့တော်၌ ကိုးကွယ်ရမည်နည်း။ (မိက္ခာ ၆:၆)။</w:t>
      </w:r>
    </w:p>
    <w:p w14:paraId="4AD9474A" w14:textId="159840BA" w:rsidR="005B30FD" w:rsidRDefault="00A12B30" w:rsidP="003613A1">
      <w:pPr>
        <w:pStyle w:val="BodyText0"/>
        <w:rPr>
          <w:cs/>
          <w:lang w:bidi="te"/>
        </w:rPr>
      </w:pPr>
      <w:r w:rsidRPr="00DC098C">
        <w:rPr>
          <w:cs/>
        </w:rPr>
        <mc:AlternateContent>
          <mc:Choice Requires="wps">
            <w:drawing>
              <wp:anchor distT="0" distB="0" distL="114300" distR="114300" simplePos="0" relativeHeight="251843584" behindDoc="0" locked="1" layoutInCell="1" allowOverlap="1" wp14:anchorId="793657AD" wp14:editId="3FD66774">
                <wp:simplePos x="0" y="0"/>
                <wp:positionH relativeFrom="leftMargin">
                  <wp:posOffset>419100</wp:posOffset>
                </wp:positionH>
                <wp:positionV relativeFrom="line">
                  <wp:posOffset>0</wp:posOffset>
                </wp:positionV>
                <wp:extent cx="356235" cy="356235"/>
                <wp:effectExtent l="0" t="0" r="0" b="0"/>
                <wp:wrapNone/>
                <wp:docPr id="91" name="PARA9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CD885AA" w14:textId="77EE9861" w:rsidR="0053728E" w:rsidRPr="00A535F7" w:rsidRDefault="0053728E" w:rsidP="007A5132">
                            <w:pPr>
                              <w:pStyle w:val="ParaNumbering"/>
                            </w:pPr>
                            <w:r>
                              <w:rPr>
                                <w:rFonts w:cs="Corbel"/>
                                <w:cs/>
                                <w:lang w:val="my-MM" w:bidi="my-MM"/>
                              </w:rPr>
                              <w:t>091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657AD" id="PARA91" o:spid="_x0000_s1112" type="#_x0000_t202" style="position:absolute;left:0;text-align:left;margin-left:33pt;margin-top:0;width:28.05pt;height:28.05pt;z-index:25184358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fUs0/DAIAACEE&#10;AAAOAAAAAAAAAAAAAAAAAC4CAABkcnMvZTJvRG9jLnhtbFBLAQItABQABgAIAAAAIQCNZ0Pc3AAA&#10;AAYBAAAPAAAAAAAAAAAAAAAAAGYEAABkcnMvZG93bnJldi54bWxQSwUGAAAAAAQABADzAAAAbwUA&#10;AAAA&#10;" filled="f" stroked="f" strokeweight=".5pt">
                <v:textbox inset="0,0,0,0">
                  <w:txbxContent>
                    <w:p w14:paraId="1CD885AA" w14:textId="77EE9861" w:rsidR="0053728E" w:rsidRPr="00A535F7" w:rsidRDefault="0053728E" w:rsidP="007A5132">
                      <w:pPr>
                        <w:pStyle w:val="ParaNumbering"/>
                      </w:pPr>
                      <w:r>
                        <w:rPr>
                          <w:rFonts w:cs="Corbel"/>
                          <w:cs/>
                          <w:lang w:val="my-MM" w:bidi="my-MM"/>
                        </w:rPr>
                        <w:t>091</w:t>
                      </w:r>
                    </w:p>
                  </w:txbxContent>
                </v:textbox>
                <w10:wrap anchorx="margin" anchory="line"/>
                <w10:anchorlock/>
              </v:shape>
            </w:pict>
          </mc:Fallback>
        </mc:AlternateContent>
      </w:r>
      <w:r w:rsidR="00384DFE">
        <w:rPr>
          <w:cs/>
          <w:lang w:val="my-MM" w:bidi="my-MM"/>
        </w:rPr>
        <w:t>ထို့နောက်၊ မိက္ခာသည် ဤလူမျိုး၏အပြစ်ကိုဝန်ခံပြီး အခန်းငယ် ၈ တွင် ဤသို့နိဂုံးချုပ်ထား</w:t>
      </w:r>
      <w:r w:rsidR="0053728E">
        <w:rPr>
          <w:rFonts w:hint="cs"/>
          <w:cs/>
          <w:lang w:val="my-MM" w:bidi="my-MM"/>
        </w:rPr>
        <w:t xml:space="preserve"> </w:t>
      </w:r>
      <w:r w:rsidR="00384DFE">
        <w:rPr>
          <w:cs/>
          <w:lang w:val="my-MM" w:bidi="my-MM"/>
        </w:rPr>
        <w:t>သည်_</w:t>
      </w:r>
    </w:p>
    <w:p w14:paraId="271F9E26" w14:textId="2A3722DB"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45632" behindDoc="0" locked="1" layoutInCell="1" allowOverlap="1" wp14:anchorId="2040FAAF" wp14:editId="247BE394">
                <wp:simplePos x="0" y="0"/>
                <wp:positionH relativeFrom="leftMargin">
                  <wp:posOffset>419100</wp:posOffset>
                </wp:positionH>
                <wp:positionV relativeFrom="line">
                  <wp:posOffset>0</wp:posOffset>
                </wp:positionV>
                <wp:extent cx="356235" cy="356235"/>
                <wp:effectExtent l="0" t="0" r="0" b="0"/>
                <wp:wrapNone/>
                <wp:docPr id="92" name="PARA9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204E92E" w14:textId="76465097" w:rsidR="0053728E" w:rsidRPr="00A535F7" w:rsidRDefault="0053728E" w:rsidP="007A5132">
                            <w:pPr>
                              <w:pStyle w:val="ParaNumbering"/>
                            </w:pPr>
                            <w:r>
                              <w:rPr>
                                <w:rFonts w:cs="Corbel"/>
                                <w:cs/>
                                <w:lang w:val="my-MM" w:bidi="my-MM"/>
                              </w:rPr>
                              <w:t>092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0FAAF" id="PARA92" o:spid="_x0000_s1113" type="#_x0000_t202" style="position:absolute;left:0;text-align:left;margin-left:33pt;margin-top:0;width:28.05pt;height:28.05pt;z-index:25184563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hODQIAACEEAAAOAAAAZHJzL2Uyb0RvYy54bWysU02L2zAQvRf6H4TujZ2EpIu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W9+zr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Oqc4Tg0CAAAh&#10;BAAADgAAAAAAAAAAAAAAAAAuAgAAZHJzL2Uyb0RvYy54bWxQSwECLQAUAAYACAAAACEAjWdD3NwA&#10;AAAGAQAADwAAAAAAAAAAAAAAAABnBAAAZHJzL2Rvd25yZXYueG1sUEsFBgAAAAAEAAQA8wAAAHAF&#10;AAAAAA==&#10;" filled="f" stroked="f" strokeweight=".5pt">
                <v:textbox inset="0,0,0,0">
                  <w:txbxContent>
                    <w:p w14:paraId="4204E92E" w14:textId="76465097" w:rsidR="0053728E" w:rsidRPr="00A535F7" w:rsidRDefault="0053728E" w:rsidP="007A5132">
                      <w:pPr>
                        <w:pStyle w:val="ParaNumbering"/>
                      </w:pPr>
                      <w:r>
                        <w:rPr>
                          <w:rFonts w:cs="Corbel"/>
                          <w:cs/>
                          <w:lang w:val="my-MM" w:bidi="my-MM"/>
                        </w:rPr>
                        <w:t>092</w:t>
                      </w:r>
                    </w:p>
                  </w:txbxContent>
                </v:textbox>
                <w10:wrap anchorx="margin" anchory="line"/>
                <w10:anchorlock/>
              </v:shape>
            </w:pict>
          </mc:Fallback>
        </mc:AlternateContent>
      </w:r>
      <w:r w:rsidR="00384DFE" w:rsidRPr="002A09B7">
        <w:rPr>
          <w:cs/>
          <w:lang w:val="my-MM" w:bidi="my-MM"/>
        </w:rPr>
        <w:t>အချင်းလူ၊ ကောင်းသောလမ်းကို ပြတော်မူပြီ။ တရားသဖြင့်ပြုခြင်း၊ ကရုဏာကိုနှစ်သက်ခြင်း၊ သင်၏ဘုရားသခင့်ရှေ့တော်၌ နှိမ့်ချသောစိတ်နှင့်ကျင့်နေခြင်းမှတပါး အဘယ်ပူဇော်သက္ကာကို ထာဝရဘုရားတောင်းတော်မူသနည်း (မိက္ခာ ၆:၈)။</w:t>
      </w:r>
    </w:p>
    <w:p w14:paraId="0CFBCE3A" w14:textId="2FAA0716" w:rsidR="005B30FD" w:rsidRDefault="00A12B30" w:rsidP="003613A1">
      <w:pPr>
        <w:pStyle w:val="BodyText0"/>
        <w:rPr>
          <w:cs/>
          <w:lang w:bidi="te"/>
        </w:rPr>
      </w:pPr>
      <w:r w:rsidRPr="00DC098C">
        <w:rPr>
          <w:cs/>
        </w:rPr>
        <mc:AlternateContent>
          <mc:Choice Requires="wps">
            <w:drawing>
              <wp:anchor distT="0" distB="0" distL="114300" distR="114300" simplePos="0" relativeHeight="251847680" behindDoc="0" locked="1" layoutInCell="1" allowOverlap="1" wp14:anchorId="21E16DF1" wp14:editId="4005402D">
                <wp:simplePos x="0" y="0"/>
                <wp:positionH relativeFrom="leftMargin">
                  <wp:posOffset>419100</wp:posOffset>
                </wp:positionH>
                <wp:positionV relativeFrom="line">
                  <wp:posOffset>0</wp:posOffset>
                </wp:positionV>
                <wp:extent cx="356235" cy="356235"/>
                <wp:effectExtent l="0" t="0" r="0" b="0"/>
                <wp:wrapNone/>
                <wp:docPr id="93" name="PARA9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8702F82" w14:textId="59593982" w:rsidR="0053728E" w:rsidRPr="00A535F7" w:rsidRDefault="0053728E" w:rsidP="007A5132">
                            <w:pPr>
                              <w:pStyle w:val="ParaNumbering"/>
                            </w:pPr>
                            <w:r>
                              <w:rPr>
                                <w:rFonts w:cs="Corbel"/>
                                <w:cs/>
                                <w:lang w:val="my-MM" w:bidi="my-MM"/>
                              </w:rPr>
                              <w:t>093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16DF1" id="PARA93" o:spid="_x0000_s1114" type="#_x0000_t202" style="position:absolute;left:0;text-align:left;margin-left:33pt;margin-top:0;width:28.05pt;height:28.05pt;z-index:25184768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qz835DAIAACEE&#10;AAAOAAAAAAAAAAAAAAAAAC4CAABkcnMvZTJvRG9jLnhtbFBLAQItABQABgAIAAAAIQCNZ0Pc3AAA&#10;AAYBAAAPAAAAAAAAAAAAAAAAAGYEAABkcnMvZG93bnJldi54bWxQSwUGAAAAAAQABADzAAAAbwUA&#10;AAAA&#10;" filled="f" stroked="f" strokeweight=".5pt">
                <v:textbox inset="0,0,0,0">
                  <w:txbxContent>
                    <w:p w14:paraId="38702F82" w14:textId="59593982" w:rsidR="0053728E" w:rsidRPr="00A535F7" w:rsidRDefault="0053728E" w:rsidP="007A5132">
                      <w:pPr>
                        <w:pStyle w:val="ParaNumbering"/>
                      </w:pPr>
                      <w:r>
                        <w:rPr>
                          <w:rFonts w:cs="Corbel"/>
                          <w:cs/>
                          <w:lang w:val="my-MM" w:bidi="my-MM"/>
                        </w:rPr>
                        <w:t>093</w:t>
                      </w:r>
                    </w:p>
                  </w:txbxContent>
                </v:textbox>
                <w10:wrap anchorx="margin" anchory="line"/>
                <w10:anchorlock/>
              </v:shape>
            </w:pict>
          </mc:Fallback>
        </mc:AlternateContent>
      </w:r>
      <w:r w:rsidR="00384DFE">
        <w:rPr>
          <w:cs/>
          <w:lang w:val="my-MM" w:bidi="my-MM"/>
        </w:rPr>
        <w:t>ပရောဖက်၏တုံ့ပြန်မှုနောက်တွင်၊ အခန်းငယ် ၁၀-၁၂ တွင်စွပ်စွဲချက်များနှင့် အခန်းငယ် ၁၃-၁၆ တွင်ပြစ်ဒဏ်ချမှတ်ခြင်းကို တွေ့ရှိသည်။ ဘုရားသခင်သည် ကိုယ်တော်၏လူများကို စွပ်စွဲပြီးနောက်၊ တရားစီရင်ကြောင်းခြိမ်းခြောက်သည့်</w:t>
      </w:r>
      <w:r w:rsidR="0053728E">
        <w:rPr>
          <w:cs/>
          <w:lang w:val="my-MM" w:bidi="my-MM"/>
        </w:rPr>
        <w:t xml:space="preserve"> နည်းလမ်းများထဲမှတစ်ခုအဖြစ်</w:t>
      </w:r>
      <w:r w:rsidR="00384DFE">
        <w:rPr>
          <w:cs/>
          <w:lang w:val="my-MM" w:bidi="my-MM"/>
        </w:rPr>
        <w:t xml:space="preserve"> ဤကျမ်းပိုဒ်နှင့်ဆင်တူသည့် တရားတွေ့ ခြင်းများအား အနာဂတ္တိကျမ်းများတွင် တွေ့ရသည်။</w:t>
      </w:r>
    </w:p>
    <w:p w14:paraId="04C5125E" w14:textId="00425D24" w:rsidR="005B30FD" w:rsidRDefault="00384DFE" w:rsidP="00004070">
      <w:pPr>
        <w:pStyle w:val="PanelHeading"/>
        <w:rPr>
          <w:cs/>
          <w:lang w:bidi="ta-IN"/>
        </w:rPr>
      </w:pPr>
      <w:bookmarkStart w:id="24" w:name="_Toc158467846"/>
      <w:r>
        <w:rPr>
          <w:cs/>
          <w:lang w:val="my-MM" w:bidi="my-MM"/>
        </w:rPr>
        <w:t>ကောင်းချီးမင်္ဂလာဆိုင်ရာဟောပြောချက်များ</w:t>
      </w:r>
      <w:bookmarkEnd w:id="24"/>
    </w:p>
    <w:p w14:paraId="6919D1F3" w14:textId="591BA975" w:rsidR="005B30FD" w:rsidRDefault="00A12B30" w:rsidP="003613A1">
      <w:pPr>
        <w:pStyle w:val="BodyText0"/>
        <w:rPr>
          <w:cs/>
          <w:lang w:bidi="te"/>
        </w:rPr>
      </w:pPr>
      <w:r w:rsidRPr="00DC098C">
        <w:rPr>
          <w:cs/>
        </w:rPr>
        <mc:AlternateContent>
          <mc:Choice Requires="wps">
            <w:drawing>
              <wp:anchor distT="0" distB="0" distL="114300" distR="114300" simplePos="0" relativeHeight="251849728" behindDoc="0" locked="1" layoutInCell="1" allowOverlap="1" wp14:anchorId="1ACD7A91" wp14:editId="7F6AD1F2">
                <wp:simplePos x="0" y="0"/>
                <wp:positionH relativeFrom="leftMargin">
                  <wp:posOffset>419100</wp:posOffset>
                </wp:positionH>
                <wp:positionV relativeFrom="line">
                  <wp:posOffset>0</wp:posOffset>
                </wp:positionV>
                <wp:extent cx="356235" cy="356235"/>
                <wp:effectExtent l="0" t="0" r="0" b="0"/>
                <wp:wrapNone/>
                <wp:docPr id="94" name="PARA9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0E51075" w14:textId="7F2AA674" w:rsidR="0053728E" w:rsidRPr="00A535F7" w:rsidRDefault="0053728E" w:rsidP="007A5132">
                            <w:pPr>
                              <w:pStyle w:val="ParaNumbering"/>
                            </w:pPr>
                            <w:r>
                              <w:rPr>
                                <w:rFonts w:cs="Corbel"/>
                                <w:cs/>
                                <w:lang w:val="my-MM" w:bidi="my-MM"/>
                              </w:rPr>
                              <w:t>094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D7A91" id="PARA94" o:spid="_x0000_s1115" type="#_x0000_t202" style="position:absolute;left:0;text-align:left;margin-left:33pt;margin-top:0;width:28.05pt;height:28.05pt;z-index:25184972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iIDQIAACEEAAAOAAAAZHJzL2Uyb0RvYy54bWysU02L2zAQvRf6H4TujZ2EhK2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W9+zr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Dzo4iA0CAAAh&#10;BAAADgAAAAAAAAAAAAAAAAAuAgAAZHJzL2Uyb0RvYy54bWxQSwECLQAUAAYACAAAACEAjWdD3NwA&#10;AAAGAQAADwAAAAAAAAAAAAAAAABnBAAAZHJzL2Rvd25yZXYueG1sUEsFBgAAAAAEAAQA8wAAAHAF&#10;AAAAAA==&#10;" filled="f" stroked="f" strokeweight=".5pt">
                <v:textbox inset="0,0,0,0">
                  <w:txbxContent>
                    <w:p w14:paraId="50E51075" w14:textId="7F2AA674" w:rsidR="0053728E" w:rsidRPr="00A535F7" w:rsidRDefault="0053728E" w:rsidP="007A5132">
                      <w:pPr>
                        <w:pStyle w:val="ParaNumbering"/>
                      </w:pPr>
                      <w:r>
                        <w:rPr>
                          <w:rFonts w:cs="Corbel"/>
                          <w:cs/>
                          <w:lang w:val="my-MM" w:bidi="my-MM"/>
                        </w:rPr>
                        <w:t>094</w:t>
                      </w:r>
                    </w:p>
                  </w:txbxContent>
                </v:textbox>
                <w10:wrap anchorx="margin" anchory="line"/>
                <w10:anchorlock/>
              </v:shape>
            </w:pict>
          </mc:Fallback>
        </mc:AlternateContent>
      </w:r>
      <w:r w:rsidR="00384DFE">
        <w:rPr>
          <w:cs/>
          <w:lang w:val="my-MM" w:bidi="my-MM"/>
        </w:rPr>
        <w:t>ကျွန်ုပ်တို့မြင်သည်</w:t>
      </w:r>
      <w:r w:rsidR="0053728E">
        <w:rPr>
          <w:rFonts w:hint="cs"/>
          <w:cs/>
          <w:lang w:val="my-MM" w:bidi="my-MM"/>
        </w:rPr>
        <w:t>့</w:t>
      </w:r>
      <w:r w:rsidR="00384DFE">
        <w:rPr>
          <w:cs/>
          <w:lang w:val="my-MM" w:bidi="my-MM"/>
        </w:rPr>
        <w:t>အတိုင်း၊ ပရောဖက်များသည် ကိုယ်တော်၏လူများအပေါ် ဘုရားသခင်၏</w:t>
      </w:r>
      <w:r w:rsidR="0053728E">
        <w:rPr>
          <w:rFonts w:hint="cs"/>
          <w:cs/>
          <w:lang w:val="my-MM" w:bidi="my-MM"/>
        </w:rPr>
        <w:t xml:space="preserve"> </w:t>
      </w:r>
      <w:r w:rsidR="00384DFE">
        <w:rPr>
          <w:cs/>
          <w:lang w:val="my-MM" w:bidi="my-MM"/>
        </w:rPr>
        <w:t>တရားစီရင်ခြင်းနှင့် ပတ်သက်သည့်အကြောင်းကိုသာ ဟောပြောသည်မဟုတ်ပါ။ ဘုရားသခင်သည် မိမိလူမျိုးကို ကောင်းချီးမင်္ဂလာပေးမည်ဟုလည်း ဟောပြောကြသည်။ ပရောဖက်များဟောပြောသည့် ကိုယ်တော်၏လူများအတွက် မြင့်မြတ်သောကောင်းချီးမင်္ဂလာများနှင့်ပတ်သက်၍ အခြေခံအားဖြင့် နည်းလမ်းနှစ်ခုရှိသည်</w:t>
      </w:r>
      <w:r w:rsidR="00384DFE" w:rsidRPr="00DC098C">
        <w:rPr>
          <w:cs/>
        </w:rPr>
        <w:t>_</w:t>
      </w:r>
      <w:r w:rsidR="00384DFE">
        <w:rPr>
          <w:cs/>
          <w:lang w:val="my-MM" w:bidi="my-MM"/>
        </w:rPr>
        <w:t xml:space="preserve"> တစ်ဖက်တွင်၊ ပရောဖက်များသည် ဘုရားသခင့်လူမျိုး၏ရန်သူများအပေါ် ဘုရား</w:t>
      </w:r>
      <w:r w:rsidR="0053728E">
        <w:rPr>
          <w:rFonts w:hint="cs"/>
          <w:cs/>
          <w:lang w:val="my-MM" w:bidi="my-MM"/>
        </w:rPr>
        <w:t xml:space="preserve"> </w:t>
      </w:r>
      <w:r w:rsidR="00384DFE">
        <w:rPr>
          <w:cs/>
          <w:lang w:val="my-MM" w:bidi="my-MM"/>
        </w:rPr>
        <w:t>သခင်၏တရားစီရင်ခြင်းအကြောင်းကို ဟောပြောကြလိမ့်မည်။ အခြားတစ်ဖက်တွင်၊ သူတို့သည် ဘုရား</w:t>
      </w:r>
      <w:r w:rsidR="0053728E">
        <w:rPr>
          <w:rFonts w:hint="cs"/>
          <w:cs/>
          <w:lang w:val="my-MM" w:bidi="my-MM"/>
        </w:rPr>
        <w:t xml:space="preserve"> </w:t>
      </w:r>
      <w:r w:rsidR="00384DFE">
        <w:rPr>
          <w:cs/>
          <w:lang w:val="my-MM" w:bidi="my-MM"/>
        </w:rPr>
        <w:t>သခင်၏လူများအတွက် ကောင်းချီးမင်္ဂလာအကြောင်းများကို တိုက်ရိုက်ဟောပြောမည်ဖြစ်သည်။ ဦးစွာ၊ ရန်သူများအပေါ် တရားစီရင်ခြင်းသည် ဘုရားသခင်၏လူများအတွက် ကောင်းချီးမင်္ဂလာမည်သို့ဖြစ်လာ</w:t>
      </w:r>
      <w:r w:rsidR="0053728E">
        <w:rPr>
          <w:rFonts w:hint="cs"/>
          <w:cs/>
          <w:lang w:val="my-MM" w:bidi="my-MM"/>
        </w:rPr>
        <w:t xml:space="preserve"> </w:t>
      </w:r>
      <w:r w:rsidR="00384DFE">
        <w:rPr>
          <w:cs/>
          <w:lang w:val="my-MM" w:bidi="my-MM"/>
        </w:rPr>
        <w:t>သည်ကို ကြည့်ကြပါစို့။</w:t>
      </w:r>
    </w:p>
    <w:p w14:paraId="207FC09A" w14:textId="332337A0" w:rsidR="005B30FD" w:rsidRDefault="00384DFE" w:rsidP="00004070">
      <w:pPr>
        <w:pStyle w:val="BulletHeading"/>
        <w:rPr>
          <w:cs/>
          <w:lang w:bidi="ta-IN"/>
        </w:rPr>
      </w:pPr>
      <w:bookmarkStart w:id="25" w:name="_Toc158467847"/>
      <w:r>
        <w:rPr>
          <w:cs/>
          <w:lang w:val="my-MM" w:bidi="my-MM"/>
        </w:rPr>
        <w:lastRenderedPageBreak/>
        <w:t>ရန်သူများကို တရားစီရင်ခြင်း</w:t>
      </w:r>
      <w:bookmarkEnd w:id="25"/>
    </w:p>
    <w:p w14:paraId="608DD409" w14:textId="24F767AF" w:rsidR="005B30FD" w:rsidRDefault="00A12B30" w:rsidP="003613A1">
      <w:pPr>
        <w:pStyle w:val="BodyText0"/>
        <w:rPr>
          <w:cs/>
          <w:lang w:bidi="te"/>
        </w:rPr>
      </w:pPr>
      <w:r w:rsidRPr="00DC098C">
        <w:rPr>
          <w:cs/>
        </w:rPr>
        <mc:AlternateContent>
          <mc:Choice Requires="wps">
            <w:drawing>
              <wp:anchor distT="0" distB="0" distL="114300" distR="114300" simplePos="0" relativeHeight="251851776" behindDoc="0" locked="1" layoutInCell="1" allowOverlap="1" wp14:anchorId="41A8C7F2" wp14:editId="6684602F">
                <wp:simplePos x="0" y="0"/>
                <wp:positionH relativeFrom="leftMargin">
                  <wp:posOffset>419100</wp:posOffset>
                </wp:positionH>
                <wp:positionV relativeFrom="line">
                  <wp:posOffset>0</wp:posOffset>
                </wp:positionV>
                <wp:extent cx="356235" cy="356235"/>
                <wp:effectExtent l="0" t="0" r="0" b="0"/>
                <wp:wrapNone/>
                <wp:docPr id="95" name="PARA9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833F0C0" w14:textId="59FC4C36" w:rsidR="0053728E" w:rsidRPr="00A535F7" w:rsidRDefault="0053728E" w:rsidP="007A5132">
                            <w:pPr>
                              <w:pStyle w:val="ParaNumbering"/>
                            </w:pPr>
                            <w:r>
                              <w:rPr>
                                <w:rFonts w:cs="Corbel"/>
                                <w:cs/>
                                <w:lang w:val="my-MM" w:bidi="my-MM"/>
                              </w:rPr>
                              <w:t>095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8C7F2" id="PARA95" o:spid="_x0000_s1116" type="#_x0000_t202" style="position:absolute;left:0;text-align:left;margin-left:33pt;margin-top:0;width:28.05pt;height:28.05pt;z-index:25185177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DJL9YsLAgAAIQQA&#10;AA4AAAAAAAAAAAAAAAAALgIAAGRycy9lMm9Eb2MueG1sUEsBAi0AFAAGAAgAAAAhAI1nQ9zcAAAA&#10;BgEAAA8AAAAAAAAAAAAAAAAAZQQAAGRycy9kb3ducmV2LnhtbFBLBQYAAAAABAAEAPMAAABuBQAA&#10;AAA=&#10;" filled="f" stroked="f" strokeweight=".5pt">
                <v:textbox inset="0,0,0,0">
                  <w:txbxContent>
                    <w:p w14:paraId="2833F0C0" w14:textId="59FC4C36" w:rsidR="0053728E" w:rsidRPr="00A535F7" w:rsidRDefault="0053728E" w:rsidP="007A5132">
                      <w:pPr>
                        <w:pStyle w:val="ParaNumbering"/>
                      </w:pPr>
                      <w:r>
                        <w:rPr>
                          <w:rFonts w:cs="Corbel"/>
                          <w:cs/>
                          <w:lang w:val="my-MM" w:bidi="my-MM"/>
                        </w:rPr>
                        <w:t>095</w:t>
                      </w:r>
                    </w:p>
                  </w:txbxContent>
                </v:textbox>
                <w10:wrap anchorx="margin" anchory="line"/>
                <w10:anchorlock/>
              </v:shape>
            </w:pict>
          </mc:Fallback>
        </mc:AlternateContent>
      </w:r>
      <w:r w:rsidR="00384DFE">
        <w:rPr>
          <w:cs/>
          <w:lang w:val="my-MM" w:bidi="my-MM"/>
        </w:rPr>
        <w:t>ဣသရေလသမိုင်းတစ်လျှောက်တွင် တိုင်းတစ်ပါးလူမျိုးများသည် ဘုရားသခင့်လူမျိုးတော်ကို နှောင့်ယှက်ခဲ့ကြပြီး၊ ဘုရားသခင်သည် မိမိ၏လူမျိုးအား ကြီးမြတ်သောဆုကျေးဇူးများနှင့် ကောင်းချီး</w:t>
      </w:r>
      <w:r w:rsidR="0053728E">
        <w:rPr>
          <w:rFonts w:hint="cs"/>
          <w:cs/>
          <w:lang w:val="my-MM" w:bidi="my-MM"/>
        </w:rPr>
        <w:t xml:space="preserve"> </w:t>
      </w:r>
      <w:r w:rsidR="00384DFE">
        <w:rPr>
          <w:cs/>
          <w:lang w:val="my-MM" w:bidi="my-MM"/>
        </w:rPr>
        <w:t>မင်္ဂလာအကြောင်းများဖော်ပြသည့်နည်းလမ်းများထဲမှတစ်ခုမှာ ကိုယ်တော်၏ပရောဖက်များကို ဤရန်</w:t>
      </w:r>
      <w:r w:rsidR="0053728E">
        <w:rPr>
          <w:rFonts w:hint="cs"/>
          <w:cs/>
          <w:lang w:val="my-MM" w:bidi="my-MM"/>
        </w:rPr>
        <w:t xml:space="preserve"> </w:t>
      </w:r>
      <w:r w:rsidR="00384DFE">
        <w:rPr>
          <w:cs/>
          <w:lang w:val="my-MM" w:bidi="my-MM"/>
        </w:rPr>
        <w:t>သူများအပေါ်တရားစီရင်မည့်အကြောင်း ဟောပြောစေခြင်းဖြစ်သည်။ ရလဒ်အနေဖြင့်၊ ကျွန်ုပ်တို့သည် အနာဂတ္တိကျမ်းများတစ်လျှောက်လုံးတွင် တပါးအမျိုးသားရန်သူများကိုဦးတည်သော တရားစီရင်ခြင်း</w:t>
      </w:r>
      <w:r w:rsidR="0053728E">
        <w:rPr>
          <w:rFonts w:hint="cs"/>
          <w:cs/>
          <w:lang w:val="my-MM" w:bidi="my-MM"/>
        </w:rPr>
        <w:t xml:space="preserve"> </w:t>
      </w:r>
      <w:r w:rsidR="00384DFE">
        <w:rPr>
          <w:cs/>
          <w:lang w:val="my-MM" w:bidi="my-MM"/>
        </w:rPr>
        <w:t>ဆိုင်ရာ အမိန့်တော်များ၊ အမင်္ဂလာဆိုင်ရာအမိန့်တော်များနှင့် တရားတွေ့ ခြင်းများကို မြင်တွေ့ရသည်။ ဥပမာအားဖြင့်၊ နာဟုံ ၃:၁ တွင်နိနေဝေမြို့နှင့်ပတ်သက်သော ဤနုတ်ကပတ်တော်များကို ကျွန်ုပ်တို့</w:t>
      </w:r>
      <w:r w:rsidR="0053728E">
        <w:rPr>
          <w:rFonts w:hint="cs"/>
          <w:cs/>
          <w:lang w:val="my-MM" w:bidi="my-MM"/>
        </w:rPr>
        <w:t xml:space="preserve"> </w:t>
      </w:r>
      <w:r w:rsidR="00384DFE">
        <w:rPr>
          <w:cs/>
          <w:lang w:val="my-MM" w:bidi="my-MM"/>
        </w:rPr>
        <w:t>ဖတ်ရသည်_</w:t>
      </w:r>
    </w:p>
    <w:p w14:paraId="3F03984E" w14:textId="577DD91D"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53824" behindDoc="0" locked="1" layoutInCell="1" allowOverlap="1" wp14:anchorId="11FF1F48" wp14:editId="6312E266">
                <wp:simplePos x="0" y="0"/>
                <wp:positionH relativeFrom="leftMargin">
                  <wp:posOffset>419100</wp:posOffset>
                </wp:positionH>
                <wp:positionV relativeFrom="line">
                  <wp:posOffset>0</wp:posOffset>
                </wp:positionV>
                <wp:extent cx="356235" cy="356235"/>
                <wp:effectExtent l="0" t="0" r="0" b="0"/>
                <wp:wrapNone/>
                <wp:docPr id="96" name="PARA9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CD331C1" w14:textId="6A8DA808" w:rsidR="0053728E" w:rsidRPr="00A535F7" w:rsidRDefault="0053728E" w:rsidP="007A5132">
                            <w:pPr>
                              <w:pStyle w:val="ParaNumbering"/>
                            </w:pPr>
                            <w:r>
                              <w:rPr>
                                <w:rFonts w:cs="Corbel"/>
                                <w:cs/>
                                <w:lang w:val="my-MM" w:bidi="my-MM"/>
                              </w:rPr>
                              <w:t>096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1F48" id="PARA96" o:spid="_x0000_s1117" type="#_x0000_t202" style="position:absolute;left:0;text-align:left;margin-left:33pt;margin-top:0;width:28.05pt;height:28.05pt;z-index:25185382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gD6Cw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1z0OUF9wPQ8988HxncIhHlmIL8wj&#10;1bgRyjc+o5EasBkMHiUN+J9/O0/5yABGKWlROhW1qG1K9HeLzCSVjY4fncPo2JO5B9TiDJ+F49nF&#10;Cz7q0ZUezBtqept6YIhZjp0qGkf3PvbyxTfBxXabk1BLjsVHu3c8lU4gJkBfuzfm3YB6RLqeYJQU&#10;K9+B3+f28G9PEaTKzCRYewwHtFGHmdvhzSSh//6fs24ve/ML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Be+APoLAgAAIQQA&#10;AA4AAAAAAAAAAAAAAAAALgIAAGRycy9lMm9Eb2MueG1sUEsBAi0AFAAGAAgAAAAhAI1nQ9zcAAAA&#10;BgEAAA8AAAAAAAAAAAAAAAAAZQQAAGRycy9kb3ducmV2LnhtbFBLBQYAAAAABAAEAPMAAABuBQAA&#10;AAA=&#10;" filled="f" stroked="f" strokeweight=".5pt">
                <v:textbox inset="0,0,0,0">
                  <w:txbxContent>
                    <w:p w14:paraId="2CD331C1" w14:textId="6A8DA808" w:rsidR="0053728E" w:rsidRPr="00A535F7" w:rsidRDefault="0053728E" w:rsidP="007A5132">
                      <w:pPr>
                        <w:pStyle w:val="ParaNumbering"/>
                      </w:pPr>
                      <w:r>
                        <w:rPr>
                          <w:rFonts w:cs="Corbel"/>
                          <w:cs/>
                          <w:lang w:val="my-MM" w:bidi="my-MM"/>
                        </w:rPr>
                        <w:t>096</w:t>
                      </w:r>
                    </w:p>
                  </w:txbxContent>
                </v:textbox>
                <w10:wrap anchorx="margin" anchory="line"/>
                <w10:anchorlock/>
              </v:shape>
            </w:pict>
          </mc:Fallback>
        </mc:AlternateContent>
      </w:r>
      <w:r w:rsidR="00384DFE" w:rsidRPr="002A09B7">
        <w:rPr>
          <w:cs/>
          <w:lang w:val="my-MM" w:bidi="my-MM"/>
        </w:rPr>
        <w:t>လူအသက်ကို သတ်တတ်သောမြို့၌အမင်္ဂလာဖြစ်စေသော၊ လှည့်စားခြင်း၊ အနိုင်အထက်ပြုခြင်းနှင့်ပြည့်ဝ၏။ ဘမ်းမိသောအရာကို မလွှတ်တတ် (နာဟုံ ၃:၁)။</w:t>
      </w:r>
    </w:p>
    <w:p w14:paraId="53658238" w14:textId="28D5033D" w:rsidR="005B30FD" w:rsidRDefault="00A12B30" w:rsidP="003613A1">
      <w:pPr>
        <w:pStyle w:val="BodyText0"/>
        <w:rPr>
          <w:cs/>
          <w:lang w:bidi="te"/>
        </w:rPr>
      </w:pPr>
      <w:r w:rsidRPr="00DC098C">
        <w:rPr>
          <w:cs/>
        </w:rPr>
        <mc:AlternateContent>
          <mc:Choice Requires="wps">
            <w:drawing>
              <wp:anchor distT="0" distB="0" distL="114300" distR="114300" simplePos="0" relativeHeight="251855872" behindDoc="0" locked="1" layoutInCell="1" allowOverlap="1" wp14:anchorId="2C395A3F" wp14:editId="30DE814B">
                <wp:simplePos x="0" y="0"/>
                <wp:positionH relativeFrom="leftMargin">
                  <wp:posOffset>419100</wp:posOffset>
                </wp:positionH>
                <wp:positionV relativeFrom="line">
                  <wp:posOffset>0</wp:posOffset>
                </wp:positionV>
                <wp:extent cx="356235" cy="356235"/>
                <wp:effectExtent l="0" t="0" r="0" b="0"/>
                <wp:wrapNone/>
                <wp:docPr id="97" name="PARA97"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FAAE2C1" w14:textId="0DFC9586" w:rsidR="0053728E" w:rsidRPr="00A535F7" w:rsidRDefault="0053728E" w:rsidP="007A5132">
                            <w:pPr>
                              <w:pStyle w:val="ParaNumbering"/>
                            </w:pPr>
                            <w:r>
                              <w:rPr>
                                <w:rFonts w:cs="Corbel"/>
                                <w:cs/>
                                <w:lang w:val="my-MM" w:bidi="my-MM"/>
                              </w:rPr>
                              <w:t>097</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5A3F" id="PARA97" o:spid="_x0000_s1118" type="#_x0000_t202" style="position:absolute;left:0;text-align:left;margin-left:33pt;margin-top:0;width:28.05pt;height:28.05pt;z-index:25185587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R5o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8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4oR5oDAIAACEE&#10;AAAOAAAAAAAAAAAAAAAAAC4CAABkcnMvZTJvRG9jLnhtbFBLAQItABQABgAIAAAAIQCNZ0Pc3AAA&#10;AAYBAAAPAAAAAAAAAAAAAAAAAGYEAABkcnMvZG93bnJldi54bWxQSwUGAAAAAAQABADzAAAAbwUA&#10;AAAA&#10;" filled="f" stroked="f" strokeweight=".5pt">
                <v:textbox inset="0,0,0,0">
                  <w:txbxContent>
                    <w:p w14:paraId="1FAAE2C1" w14:textId="0DFC9586" w:rsidR="0053728E" w:rsidRPr="00A535F7" w:rsidRDefault="0053728E" w:rsidP="007A5132">
                      <w:pPr>
                        <w:pStyle w:val="ParaNumbering"/>
                      </w:pPr>
                      <w:r>
                        <w:rPr>
                          <w:rFonts w:cs="Corbel"/>
                          <w:cs/>
                          <w:lang w:val="my-MM" w:bidi="my-MM"/>
                        </w:rPr>
                        <w:t>097</w:t>
                      </w:r>
                    </w:p>
                  </w:txbxContent>
                </v:textbox>
                <w10:wrap anchorx="margin" anchory="line"/>
                <w10:anchorlock/>
              </v:shape>
            </w:pict>
          </mc:Fallback>
        </mc:AlternateContent>
      </w:r>
      <w:r w:rsidR="00384DFE">
        <w:rPr>
          <w:cs/>
          <w:lang w:val="my-MM" w:bidi="my-MM"/>
        </w:rPr>
        <w:t>တပါးအမျိုးသားလူမျိုးများအပေါ် တရားစီရ</w:t>
      </w:r>
      <w:r w:rsidR="0053728E">
        <w:rPr>
          <w:cs/>
          <w:lang w:val="my-MM" w:bidi="my-MM"/>
        </w:rPr>
        <w:t>င်ခြင်း၊ အမင်္ဂလာနှင့် တရားတွေ့</w:t>
      </w:r>
      <w:r w:rsidR="00384DFE">
        <w:rPr>
          <w:cs/>
          <w:lang w:val="my-MM" w:bidi="my-MM"/>
        </w:rPr>
        <w:t>ခြင်းများဆိုင်ရာ</w:t>
      </w:r>
      <w:r w:rsidR="0053728E">
        <w:rPr>
          <w:rFonts w:hint="cs"/>
          <w:cs/>
          <w:lang w:val="my-MM" w:bidi="my-MM"/>
        </w:rPr>
        <w:t xml:space="preserve"> </w:t>
      </w:r>
      <w:r w:rsidR="00384DFE">
        <w:rPr>
          <w:cs/>
          <w:lang w:val="my-MM" w:bidi="my-MM"/>
        </w:rPr>
        <w:t>အမိန့်တော်များသည် ရည်ရွယ်ချက် နှစ်ပိုင်းရှိသည်။ ဘုရားသခင်သည် ဣသရေလ၏ရန်သူများကို ဖျက်ဆီးပစ်မည်ဟု သူတို့ဟောပြောခဲ့သည်၊ သို့သော် ဘုရားသခင်သည်ဣသရေလလူတို့ကို ကယ်လွှတ်</w:t>
      </w:r>
      <w:r w:rsidR="0053728E">
        <w:rPr>
          <w:rFonts w:hint="cs"/>
          <w:cs/>
          <w:lang w:val="my-MM" w:bidi="my-MM"/>
        </w:rPr>
        <w:t xml:space="preserve"> </w:t>
      </w:r>
      <w:r w:rsidR="00384DFE">
        <w:rPr>
          <w:cs/>
          <w:lang w:val="my-MM" w:bidi="my-MM"/>
        </w:rPr>
        <w:t>မည်ဟုအာမခံသည့်အပြုသဘောဆောင်သော ရည်ရွယ်ချက်လည်း သူတို့၌ရှိသည်။</w:t>
      </w:r>
    </w:p>
    <w:p w14:paraId="45356C0C" w14:textId="1E984A42" w:rsidR="005B30FD" w:rsidRDefault="00384DFE" w:rsidP="00004070">
      <w:pPr>
        <w:pStyle w:val="BulletHeading"/>
        <w:rPr>
          <w:cs/>
          <w:lang w:bidi="ta-IN"/>
        </w:rPr>
      </w:pPr>
      <w:bookmarkStart w:id="26" w:name="_Toc158467848"/>
      <w:r>
        <w:rPr>
          <w:cs/>
          <w:lang w:val="my-MM" w:bidi="my-MM"/>
        </w:rPr>
        <w:t>ကောင်းချီးမင်္ဂလာဆိုင်ရာအမိန့်တော်များ</w:t>
      </w:r>
      <w:bookmarkEnd w:id="26"/>
    </w:p>
    <w:p w14:paraId="7631A1C9" w14:textId="0BDA5F82" w:rsidR="005B30FD" w:rsidRDefault="00A12B30" w:rsidP="003613A1">
      <w:pPr>
        <w:pStyle w:val="BodyText0"/>
        <w:rPr>
          <w:cs/>
          <w:lang w:bidi="te"/>
        </w:rPr>
      </w:pPr>
      <w:r w:rsidRPr="00DC098C">
        <w:rPr>
          <w:cs/>
        </w:rPr>
        <mc:AlternateContent>
          <mc:Choice Requires="wps">
            <w:drawing>
              <wp:anchor distT="0" distB="0" distL="114300" distR="114300" simplePos="0" relativeHeight="251857920" behindDoc="0" locked="1" layoutInCell="1" allowOverlap="1" wp14:anchorId="06556BA1" wp14:editId="7005FD97">
                <wp:simplePos x="0" y="0"/>
                <wp:positionH relativeFrom="leftMargin">
                  <wp:posOffset>419100</wp:posOffset>
                </wp:positionH>
                <wp:positionV relativeFrom="line">
                  <wp:posOffset>0</wp:posOffset>
                </wp:positionV>
                <wp:extent cx="356235" cy="356235"/>
                <wp:effectExtent l="0" t="0" r="0" b="0"/>
                <wp:wrapNone/>
                <wp:docPr id="98" name="PARA9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4A42DB3" w14:textId="14990117" w:rsidR="0053728E" w:rsidRPr="00A535F7" w:rsidRDefault="0053728E" w:rsidP="007A5132">
                            <w:pPr>
                              <w:pStyle w:val="ParaNumbering"/>
                            </w:pPr>
                            <w:r>
                              <w:rPr>
                                <w:rFonts w:cs="Corbel"/>
                                <w:cs/>
                                <w:lang w:val="my-MM" w:bidi="my-MM"/>
                              </w:rPr>
                              <w:t>098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56BA1" id="PARA98" o:spid="_x0000_s1119" type="#_x0000_t202" style="position:absolute;left:0;text-align:left;margin-left:33pt;margin-top:0;width:28.05pt;height:28.05pt;z-index:25185792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sZ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i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dVOsZDAIAACEE&#10;AAAOAAAAAAAAAAAAAAAAAC4CAABkcnMvZTJvRG9jLnhtbFBLAQItABQABgAIAAAAIQCNZ0Pc3AAA&#10;AAYBAAAPAAAAAAAAAAAAAAAAAGYEAABkcnMvZG93bnJldi54bWxQSwUGAAAAAAQABADzAAAAbwUA&#10;AAAA&#10;" filled="f" stroked="f" strokeweight=".5pt">
                <v:textbox inset="0,0,0,0">
                  <w:txbxContent>
                    <w:p w14:paraId="74A42DB3" w14:textId="14990117" w:rsidR="0053728E" w:rsidRPr="00A535F7" w:rsidRDefault="0053728E" w:rsidP="007A5132">
                      <w:pPr>
                        <w:pStyle w:val="ParaNumbering"/>
                      </w:pPr>
                      <w:r>
                        <w:rPr>
                          <w:rFonts w:cs="Corbel"/>
                          <w:cs/>
                          <w:lang w:val="my-MM" w:bidi="my-MM"/>
                        </w:rPr>
                        <w:t>098</w:t>
                      </w:r>
                    </w:p>
                  </w:txbxContent>
                </v:textbox>
                <w10:wrap anchorx="margin" anchory="line"/>
                <w10:anchorlock/>
              </v:shape>
            </w:pict>
          </mc:Fallback>
        </mc:AlternateContent>
      </w:r>
      <w:r w:rsidR="00384DFE">
        <w:rPr>
          <w:cs/>
          <w:lang w:val="my-MM" w:bidi="my-MM"/>
        </w:rPr>
        <w:t>ပရောဖက်များသည် ရန်သူများအပေါ်တရားစီရင်ခြင်းနှင့်ပတ်သက်၍ ဟောပြောခြင်းအပြင်၊ ကောင်းချီးမင်္ဂလာဆိုင်ရာအမိန့်တော်များကို ဟောပြောခြင်းဖြင့်လည်း ဣသရေလတို့ထံ</w:t>
      </w:r>
      <w:r w:rsidR="0053728E">
        <w:rPr>
          <w:rFonts w:hint="cs"/>
          <w:cs/>
          <w:lang w:val="my-MM" w:bidi="my-MM"/>
        </w:rPr>
        <w:t xml:space="preserve"> </w:t>
      </w:r>
      <w:r w:rsidR="00384DFE">
        <w:rPr>
          <w:cs/>
          <w:lang w:val="my-MM" w:bidi="my-MM"/>
        </w:rPr>
        <w:t>မျှော်လင့်ချက်</w:t>
      </w:r>
      <w:r w:rsidR="0053728E">
        <w:rPr>
          <w:rFonts w:hint="cs"/>
          <w:cs/>
          <w:lang w:val="my-MM" w:bidi="my-MM"/>
        </w:rPr>
        <w:t xml:space="preserve"> </w:t>
      </w:r>
      <w:r w:rsidR="00384DFE">
        <w:rPr>
          <w:cs/>
          <w:lang w:val="my-MM" w:bidi="my-MM"/>
        </w:rPr>
        <w:t>အား ယူဆောင်ပေးခဲ့သည်။ ကောင်းချီးမင်္ဂလာများနှင့်ပတ်သက်သော ဟောပြောချက်များသည် ပုံစံအား</w:t>
      </w:r>
      <w:r w:rsidR="0053728E">
        <w:rPr>
          <w:rFonts w:hint="cs"/>
          <w:cs/>
          <w:lang w:val="my-MM" w:bidi="my-MM"/>
        </w:rPr>
        <w:t xml:space="preserve"> </w:t>
      </w:r>
      <w:r w:rsidR="00384DFE">
        <w:rPr>
          <w:cs/>
          <w:lang w:val="my-MM" w:bidi="my-MM"/>
        </w:rPr>
        <w:t>ဖြင့်အလွန်လိုက်လျောညီထွေရှိပြီး၊ များစွာကွဲပြားခြားနားသည်၊ သို့သော်လည်း အခြေခံပုံစံတစ်ခုအား</w:t>
      </w:r>
      <w:r w:rsidR="0053728E">
        <w:rPr>
          <w:rFonts w:hint="cs"/>
          <w:cs/>
          <w:lang w:val="my-MM" w:bidi="my-MM"/>
        </w:rPr>
        <w:t xml:space="preserve"> </w:t>
      </w:r>
      <w:r w:rsidR="00384DFE">
        <w:rPr>
          <w:cs/>
          <w:lang w:val="my-MM" w:bidi="my-MM"/>
        </w:rPr>
        <w:t>အကြိမ်ကြိမ်တွေ့ရသည်။ ဦးစွာ နိဒါန်းအချို့တွေ့ရပြီးနောက်၊ ကောင်းချီးမင်္ဂလာအတွက် လိုက်နာရမည့်</w:t>
      </w:r>
      <w:r w:rsidR="0053728E">
        <w:rPr>
          <w:rFonts w:hint="cs"/>
          <w:cs/>
          <w:lang w:val="my-MM" w:bidi="my-MM"/>
        </w:rPr>
        <w:t xml:space="preserve"> </w:t>
      </w:r>
      <w:r w:rsidR="00384DFE">
        <w:rPr>
          <w:cs/>
          <w:lang w:val="my-MM" w:bidi="my-MM"/>
        </w:rPr>
        <w:t>အကြောင်းပြချက်အချို့ကို ပေးသည်။ ထို့နောက် ထိုကောင်းချီးမင်္ဂလာသည် မည်သို့ဖြစ်မည်ကို အမိန့်</w:t>
      </w:r>
      <w:r w:rsidR="0053728E">
        <w:rPr>
          <w:rFonts w:hint="cs"/>
          <w:cs/>
          <w:lang w:val="my-MM" w:bidi="my-MM"/>
        </w:rPr>
        <w:t xml:space="preserve"> </w:t>
      </w:r>
      <w:r w:rsidR="00384DFE">
        <w:rPr>
          <w:cs/>
          <w:lang w:val="my-MM" w:bidi="my-MM"/>
        </w:rPr>
        <w:t>တော်များသည် အတိအကျဖော်ပြလေ့ရှိသည်။</w:t>
      </w:r>
      <w:r w:rsidR="00874F96">
        <w:rPr>
          <w:cs/>
          <w:lang w:val="my-MM" w:bidi="my-MM"/>
        </w:rPr>
        <w:t xml:space="preserve"> </w:t>
      </w:r>
      <w:r w:rsidR="00384DFE">
        <w:rPr>
          <w:cs/>
          <w:lang w:val="my-MM" w:bidi="my-MM"/>
        </w:rPr>
        <w:t>ဥပမာ၊ ပရောဖက်ယေရမိသည် ယေရမိ ၃၅:၁၈-၁၉ တွင် ရေခပ်အမျိုးသားများအတွက် ကောင်းချီးမင်္ဂလာတစ်ခုဟောပြောခဲ့သည်။ အပိုဒ်ငယ် ၁၈ ပထမပိုင်း</w:t>
      </w:r>
      <w:r w:rsidR="0053728E">
        <w:rPr>
          <w:rFonts w:hint="cs"/>
          <w:cs/>
          <w:lang w:val="my-MM" w:bidi="my-MM"/>
        </w:rPr>
        <w:t xml:space="preserve"> </w:t>
      </w:r>
      <w:r w:rsidR="0053728E">
        <w:rPr>
          <w:cs/>
          <w:lang w:val="my-MM" w:bidi="my-MM"/>
        </w:rPr>
        <w:t>၌</w:t>
      </w:r>
      <w:r w:rsidR="00384DFE">
        <w:rPr>
          <w:cs/>
          <w:lang w:val="my-MM" w:bidi="my-MM"/>
        </w:rPr>
        <w:t>ဤအမိန့်တော်၏နိဒါန်းတစ်ခုကို တွေ့ရှိရသည်။</w:t>
      </w:r>
    </w:p>
    <w:p w14:paraId="6DDDE318" w14:textId="58D08D48" w:rsidR="005B30FD" w:rsidRDefault="00A12B30" w:rsidP="00004070">
      <w:pPr>
        <w:pStyle w:val="Quotations"/>
        <w:rPr>
          <w:cs/>
          <w:lang w:bidi="te"/>
        </w:rPr>
      </w:pPr>
      <w:r>
        <w:rPr>
          <w:rFonts w:cs="Gautami"/>
          <w:cs/>
          <w:lang w:val="en-US" w:eastAsia="en-US" w:bidi="my-MM"/>
        </w:rPr>
        <mc:AlternateContent>
          <mc:Choice Requires="wps">
            <w:drawing>
              <wp:anchor distT="0" distB="0" distL="114300" distR="114300" simplePos="0" relativeHeight="251859968" behindDoc="0" locked="1" layoutInCell="1" allowOverlap="1" wp14:anchorId="53C8D953" wp14:editId="4C9E4D3D">
                <wp:simplePos x="0" y="0"/>
                <wp:positionH relativeFrom="leftMargin">
                  <wp:posOffset>419100</wp:posOffset>
                </wp:positionH>
                <wp:positionV relativeFrom="line">
                  <wp:posOffset>0</wp:posOffset>
                </wp:positionV>
                <wp:extent cx="356235" cy="356235"/>
                <wp:effectExtent l="0" t="0" r="0" b="0"/>
                <wp:wrapNone/>
                <wp:docPr id="99" name="PARA9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544A41D" w14:textId="095B02AB" w:rsidR="0053728E" w:rsidRPr="00A535F7" w:rsidRDefault="0053728E" w:rsidP="007A5132">
                            <w:pPr>
                              <w:pStyle w:val="ParaNumbering"/>
                            </w:pPr>
                            <w:r>
                              <w:rPr>
                                <w:rFonts w:cs="Corbel"/>
                                <w:cs/>
                                <w:lang w:val="my-MM" w:bidi="my-MM"/>
                              </w:rPr>
                              <w:t>099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8D953" id="PARA99" o:spid="_x0000_s1120" type="#_x0000_t202" style="position:absolute;left:0;text-align:left;margin-left:33pt;margin-top:0;width:28.05pt;height:28.05pt;z-index:25185996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55lTlw0CAAAh&#10;BAAADgAAAAAAAAAAAAAAAAAuAgAAZHJzL2Uyb0RvYy54bWxQSwECLQAUAAYACAAAACEAjWdD3NwA&#10;AAAGAQAADwAAAAAAAAAAAAAAAABnBAAAZHJzL2Rvd25yZXYueG1sUEsFBgAAAAAEAAQA8wAAAHAF&#10;AAAAAA==&#10;" filled="f" stroked="f" strokeweight=".5pt">
                <v:textbox inset="0,0,0,0">
                  <w:txbxContent>
                    <w:p w14:paraId="3544A41D" w14:textId="095B02AB" w:rsidR="0053728E" w:rsidRPr="00A535F7" w:rsidRDefault="0053728E" w:rsidP="007A5132">
                      <w:pPr>
                        <w:pStyle w:val="ParaNumbering"/>
                      </w:pPr>
                      <w:r>
                        <w:rPr>
                          <w:rFonts w:cs="Corbel"/>
                          <w:cs/>
                          <w:lang w:val="my-MM" w:bidi="my-MM"/>
                        </w:rPr>
                        <w:t>099</w:t>
                      </w:r>
                    </w:p>
                  </w:txbxContent>
                </v:textbox>
                <w10:wrap anchorx="margin" anchory="line"/>
                <w10:anchorlock/>
              </v:shape>
            </w:pict>
          </mc:Fallback>
        </mc:AlternateContent>
      </w:r>
      <w:r w:rsidR="00384DFE" w:rsidRPr="002A09B7">
        <w:rPr>
          <w:cs/>
          <w:lang w:val="my-MM" w:bidi="my-MM"/>
        </w:rPr>
        <w:t>ဣသရေလအမျိုး၏ဘုရားသခင်၊ ကောင်းကင်ဗိုလ်ခြေ အရှင်ထာဝရဘုရား၏အမိန့်တော်ဟူမူကား...(ယေရမိ ၃၅:၁၈)</w:t>
      </w:r>
    </w:p>
    <w:p w14:paraId="538DB0D5" w14:textId="2527B18F" w:rsidR="005B30FD" w:rsidRDefault="00A12B30" w:rsidP="003613A1">
      <w:pPr>
        <w:pStyle w:val="BodyText0"/>
        <w:rPr>
          <w:cs/>
          <w:lang w:bidi="te"/>
        </w:rPr>
      </w:pPr>
      <w:r w:rsidRPr="00DC098C">
        <w:rPr>
          <w:cs/>
        </w:rPr>
        <w:lastRenderedPageBreak/>
        <mc:AlternateContent>
          <mc:Choice Requires="wps">
            <w:drawing>
              <wp:anchor distT="0" distB="0" distL="114300" distR="114300" simplePos="0" relativeHeight="251862016" behindDoc="0" locked="1" layoutInCell="1" allowOverlap="1" wp14:anchorId="635FF320" wp14:editId="0EBEE686">
                <wp:simplePos x="0" y="0"/>
                <wp:positionH relativeFrom="leftMargin">
                  <wp:posOffset>419100</wp:posOffset>
                </wp:positionH>
                <wp:positionV relativeFrom="line">
                  <wp:posOffset>0</wp:posOffset>
                </wp:positionV>
                <wp:extent cx="356235" cy="356235"/>
                <wp:effectExtent l="0" t="0" r="0" b="0"/>
                <wp:wrapNone/>
                <wp:docPr id="100" name="PARA10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2E1CE618" w14:textId="5BF0F1A7" w:rsidR="0053728E" w:rsidRPr="00A535F7" w:rsidRDefault="0053728E" w:rsidP="007A5132">
                            <w:pPr>
                              <w:pStyle w:val="ParaNumbering"/>
                            </w:pPr>
                            <w:r>
                              <w:rPr>
                                <w:rFonts w:cs="Corbel"/>
                                <w:cs/>
                                <w:lang w:val="my-MM" w:bidi="my-MM"/>
                              </w:rPr>
                              <w:t>100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FF320" id="PARA100" o:spid="_x0000_s1121" type="#_x0000_t202" style="position:absolute;left:0;text-align:left;margin-left:33pt;margin-top:0;width:28.05pt;height:28.05pt;z-index:25186201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bm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y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CbKbmDAIAACEE&#10;AAAOAAAAAAAAAAAAAAAAAC4CAABkcnMvZTJvRG9jLnhtbFBLAQItABQABgAIAAAAIQCNZ0Pc3AAA&#10;AAYBAAAPAAAAAAAAAAAAAAAAAGYEAABkcnMvZG93bnJldi54bWxQSwUGAAAAAAQABADzAAAAbwUA&#10;AAAA&#10;" filled="f" stroked="f" strokeweight=".5pt">
                <v:textbox inset="0,0,0,0">
                  <w:txbxContent>
                    <w:p w14:paraId="2E1CE618" w14:textId="5BF0F1A7" w:rsidR="0053728E" w:rsidRPr="00A535F7" w:rsidRDefault="0053728E" w:rsidP="007A5132">
                      <w:pPr>
                        <w:pStyle w:val="ParaNumbering"/>
                      </w:pPr>
                      <w:r>
                        <w:rPr>
                          <w:rFonts w:cs="Corbel"/>
                          <w:cs/>
                          <w:lang w:val="my-MM" w:bidi="my-MM"/>
                        </w:rPr>
                        <w:t>100</w:t>
                      </w:r>
                    </w:p>
                  </w:txbxContent>
                </v:textbox>
                <w10:wrap anchorx="margin" anchory="line"/>
                <w10:anchorlock/>
              </v:shape>
            </w:pict>
          </mc:Fallback>
        </mc:AlternateContent>
      </w:r>
      <w:r w:rsidR="00384DFE">
        <w:rPr>
          <w:cs/>
          <w:lang w:val="my-MM" w:bidi="my-MM"/>
        </w:rPr>
        <w:t>ဤနိဒါန်းပုံစံ၏နောက်တွင် ဘုရားသခင်သည်မိမိ၏လူတို့အား ကောင်းချီးမင်္ဂလာပေးမည့်</w:t>
      </w:r>
      <w:r w:rsidR="0053728E">
        <w:rPr>
          <w:rFonts w:hint="cs"/>
          <w:cs/>
          <w:lang w:val="my-MM" w:bidi="my-MM"/>
        </w:rPr>
        <w:t xml:space="preserve"> </w:t>
      </w:r>
      <w:r w:rsidR="00384DFE">
        <w:rPr>
          <w:cs/>
          <w:lang w:val="my-MM" w:bidi="my-MM"/>
        </w:rPr>
        <w:t>အကြောင်းပြချက် ပါရှိသည်။ အပိုဒ်ငယ် ၁၈ ဒုတိယအပိုင်းတွင်၊ ဤနုတ်ကပတ်တော်များကို ဖတ်ရ</w:t>
      </w:r>
      <w:r w:rsidR="0053728E">
        <w:rPr>
          <w:rFonts w:hint="cs"/>
          <w:cs/>
          <w:lang w:val="my-MM" w:bidi="my-MM"/>
        </w:rPr>
        <w:t xml:space="preserve"> </w:t>
      </w:r>
      <w:r w:rsidR="00384DFE">
        <w:rPr>
          <w:cs/>
          <w:lang w:val="my-MM" w:bidi="my-MM"/>
        </w:rPr>
        <w:t>သည်_</w:t>
      </w:r>
    </w:p>
    <w:p w14:paraId="27F6524A" w14:textId="4974477D" w:rsidR="005B30FD" w:rsidRDefault="00384DFE" w:rsidP="00004070">
      <w:pPr>
        <w:pStyle w:val="Quotations"/>
        <w:rPr>
          <w:cs/>
          <w:lang w:bidi="te"/>
        </w:rPr>
      </w:pPr>
      <w:r w:rsidRPr="002A09B7">
        <w:rPr>
          <w:cs/>
          <w:lang w:val="my-MM" w:bidi="my-MM"/>
        </w:rPr>
        <w:t>သင်တို့သည် သင်တို့အဘယောနဒပ်၏ ပညတ်စကားကိုနားထောင်၍၊ သူစီရင်ထုံးဖွဲ့သမျှအတိုင်း ကျင့်စောင့်သောကြောင့် (ယေရမိ ၃၅:၁၈)။</w:t>
      </w:r>
    </w:p>
    <w:p w14:paraId="66743F05" w14:textId="2035DA79" w:rsidR="005B30FD" w:rsidRDefault="00A12B30" w:rsidP="003613A1">
      <w:pPr>
        <w:pStyle w:val="BodyText0"/>
        <w:rPr>
          <w:cs/>
          <w:lang w:bidi="te"/>
        </w:rPr>
      </w:pPr>
      <w:r w:rsidRPr="00DC098C">
        <w:rPr>
          <w:cs/>
        </w:rPr>
        <mc:AlternateContent>
          <mc:Choice Requires="wps">
            <w:drawing>
              <wp:anchor distT="0" distB="0" distL="114300" distR="114300" simplePos="0" relativeHeight="251866112" behindDoc="0" locked="1" layoutInCell="1" allowOverlap="1" wp14:anchorId="5068893C" wp14:editId="3D2A5F9D">
                <wp:simplePos x="0" y="0"/>
                <wp:positionH relativeFrom="leftMargin">
                  <wp:posOffset>419100</wp:posOffset>
                </wp:positionH>
                <wp:positionV relativeFrom="line">
                  <wp:posOffset>0</wp:posOffset>
                </wp:positionV>
                <wp:extent cx="356235" cy="356235"/>
                <wp:effectExtent l="0" t="0" r="0" b="0"/>
                <wp:wrapNone/>
                <wp:docPr id="102" name="PARA10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4122348" w14:textId="14F56FC5" w:rsidR="0053728E" w:rsidRPr="00A535F7" w:rsidRDefault="0053728E" w:rsidP="007A5132">
                            <w:pPr>
                              <w:pStyle w:val="ParaNumbering"/>
                            </w:pPr>
                            <w:r>
                              <w:rPr>
                                <w:rFonts w:cs="Corbel"/>
                                <w:cs/>
                                <w:lang w:val="my-MM" w:bidi="my-MM"/>
                              </w:rPr>
                              <w:t>102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8893C" id="PARA102" o:spid="_x0000_s1122" type="#_x0000_t202" style="position:absolute;left:0;text-align:left;margin-left:33pt;margin-top:0;width:28.05pt;height:28.05pt;z-index:25186611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tc7h0DAIAACEE&#10;AAAOAAAAAAAAAAAAAAAAAC4CAABkcnMvZTJvRG9jLnhtbFBLAQItABQABgAIAAAAIQCNZ0Pc3AAA&#10;AAYBAAAPAAAAAAAAAAAAAAAAAGYEAABkcnMvZG93bnJldi54bWxQSwUGAAAAAAQABADzAAAAbwUA&#10;AAAA&#10;" filled="f" stroked="f" strokeweight=".5pt">
                <v:textbox inset="0,0,0,0">
                  <w:txbxContent>
                    <w:p w14:paraId="04122348" w14:textId="14F56FC5" w:rsidR="0053728E" w:rsidRPr="00A535F7" w:rsidRDefault="0053728E" w:rsidP="007A5132">
                      <w:pPr>
                        <w:pStyle w:val="ParaNumbering"/>
                      </w:pPr>
                      <w:r>
                        <w:rPr>
                          <w:rFonts w:cs="Corbel"/>
                          <w:cs/>
                          <w:lang w:val="my-MM" w:bidi="my-MM"/>
                        </w:rPr>
                        <w:t>102</w:t>
                      </w:r>
                    </w:p>
                  </w:txbxContent>
                </v:textbox>
                <w10:wrap anchorx="margin" anchory="line"/>
                <w10:anchorlock/>
              </v:shape>
            </w:pict>
          </mc:Fallback>
        </mc:AlternateContent>
      </w:r>
      <w:r w:rsidR="00384DFE">
        <w:rPr>
          <w:cs/>
          <w:lang w:val="my-MM" w:bidi="my-MM"/>
        </w:rPr>
        <w:t>ထို့နောက် ကောင်းချီးမင်္ဂလာပေးခြင်းအကြောင်း ဟောပြောချက်ကို အခန်းငယ် ၁၉ တွင်တွေ့ရ</w:t>
      </w:r>
      <w:r w:rsidR="0053728E">
        <w:rPr>
          <w:rFonts w:hint="cs"/>
          <w:cs/>
          <w:lang w:val="my-MM" w:bidi="my-MM"/>
        </w:rPr>
        <w:t xml:space="preserve"> </w:t>
      </w:r>
      <w:r w:rsidR="00384DFE">
        <w:rPr>
          <w:cs/>
          <w:lang w:val="my-MM" w:bidi="my-MM"/>
        </w:rPr>
        <w:t>သည်_</w:t>
      </w:r>
    </w:p>
    <w:p w14:paraId="3A94B3AF" w14:textId="0F4235F5" w:rsidR="005B30FD" w:rsidRDefault="00384DFE" w:rsidP="00004070">
      <w:pPr>
        <w:pStyle w:val="Quotations"/>
        <w:rPr>
          <w:cs/>
          <w:lang w:bidi="te"/>
        </w:rPr>
      </w:pPr>
      <w:r w:rsidRPr="002A09B7">
        <w:rPr>
          <w:cs/>
          <w:lang w:val="my-MM" w:bidi="my-MM"/>
        </w:rPr>
        <w:t>ရေခပ်သားယောနဒပ်အမျိုး၌ ငါ့အမှုထမ်းတို့သည် အစဉ်ရှိကြလိမ့်မည် (ယေရမိ ၃၅:၁၉)။</w:t>
      </w:r>
    </w:p>
    <w:p w14:paraId="1844AEFA" w14:textId="7345FF86" w:rsidR="005B30FD" w:rsidRDefault="00A12B30" w:rsidP="005B30FD">
      <w:pPr>
        <w:pStyle w:val="BodyText0"/>
        <w:rPr>
          <w:cs/>
          <w:lang w:bidi="te"/>
        </w:rPr>
      </w:pPr>
      <w:r w:rsidRPr="00DC098C">
        <w:rPr>
          <w:cs/>
        </w:rPr>
        <mc:AlternateContent>
          <mc:Choice Requires="wps">
            <w:drawing>
              <wp:anchor distT="0" distB="0" distL="114300" distR="114300" simplePos="0" relativeHeight="251870208" behindDoc="0" locked="1" layoutInCell="1" allowOverlap="1" wp14:anchorId="25332E79" wp14:editId="6F07EEA8">
                <wp:simplePos x="0" y="0"/>
                <wp:positionH relativeFrom="leftMargin">
                  <wp:posOffset>419100</wp:posOffset>
                </wp:positionH>
                <wp:positionV relativeFrom="line">
                  <wp:posOffset>0</wp:posOffset>
                </wp:positionV>
                <wp:extent cx="356235" cy="356235"/>
                <wp:effectExtent l="0" t="0" r="0" b="0"/>
                <wp:wrapNone/>
                <wp:docPr id="104" name="PARA10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8F7048E" w14:textId="31CA74D2" w:rsidR="0053728E" w:rsidRPr="00A535F7" w:rsidRDefault="0053728E" w:rsidP="007A5132">
                            <w:pPr>
                              <w:pStyle w:val="ParaNumbering"/>
                            </w:pPr>
                            <w:r>
                              <w:rPr>
                                <w:rFonts w:cs="Corbel"/>
                                <w:cs/>
                                <w:lang w:val="my-MM" w:bidi="my-MM"/>
                              </w:rPr>
                              <w:t>104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32E79" id="PARA104" o:spid="_x0000_s1123" type="#_x0000_t202" style="position:absolute;left:0;text-align:left;margin-left:33pt;margin-top:0;width:28.05pt;height:28.05pt;z-index:25187020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iIZNBQ0CAAAh&#10;BAAADgAAAAAAAAAAAAAAAAAuAgAAZHJzL2Uyb0RvYy54bWxQSwECLQAUAAYACAAAACEAjWdD3NwA&#10;AAAGAQAADwAAAAAAAAAAAAAAAABnBAAAZHJzL2Rvd25yZXYueG1sUEsFBgAAAAAEAAQA8wAAAHAF&#10;AAAAAA==&#10;" filled="f" stroked="f" strokeweight=".5pt">
                <v:textbox inset="0,0,0,0">
                  <w:txbxContent>
                    <w:p w14:paraId="68F7048E" w14:textId="31CA74D2" w:rsidR="0053728E" w:rsidRPr="00A535F7" w:rsidRDefault="0053728E" w:rsidP="007A5132">
                      <w:pPr>
                        <w:pStyle w:val="ParaNumbering"/>
                      </w:pPr>
                      <w:r>
                        <w:rPr>
                          <w:rFonts w:cs="Corbel"/>
                          <w:cs/>
                          <w:lang w:val="my-MM" w:bidi="my-MM"/>
                        </w:rPr>
                        <w:t>104</w:t>
                      </w:r>
                    </w:p>
                  </w:txbxContent>
                </v:textbox>
                <w10:wrap anchorx="margin" anchory="line"/>
                <w10:anchorlock/>
              </v:shape>
            </w:pict>
          </mc:Fallback>
        </mc:AlternateContent>
      </w:r>
      <w:r w:rsidR="00384DFE">
        <w:rPr>
          <w:cs/>
          <w:lang w:val="my-MM" w:bidi="my-MM"/>
        </w:rPr>
        <w:t>နောက်ထပ်ထင်</w:t>
      </w:r>
      <w:r w:rsidR="0053728E">
        <w:rPr>
          <w:cs/>
          <w:lang w:val="my-MM" w:bidi="my-MM"/>
        </w:rPr>
        <w:t>ရှားသောကောင်းချီးမင်္ဂလာဆိုင်ရာ</w:t>
      </w:r>
      <w:r w:rsidR="00384DFE">
        <w:rPr>
          <w:cs/>
          <w:lang w:val="my-MM" w:bidi="my-MM"/>
        </w:rPr>
        <w:t>အမိန့်တော်ကို ယေရမိ ၃၁:၃၁-၃၄ တွင်တွေ့</w:t>
      </w:r>
      <w:r w:rsidR="0053728E">
        <w:rPr>
          <w:rFonts w:hint="cs"/>
          <w:cs/>
          <w:lang w:val="my-MM" w:bidi="my-MM"/>
        </w:rPr>
        <w:t xml:space="preserve"> </w:t>
      </w:r>
      <w:r w:rsidR="00384DFE">
        <w:rPr>
          <w:cs/>
          <w:lang w:val="my-MM" w:bidi="my-MM"/>
        </w:rPr>
        <w:t>ရသည်။ ပထမ၊ ဘုရားသခင်သည် အခန်းငယ် ၃၁-၃၃ တွင် ကောင်းချီးမင်္ဂလာကို ကြေငြာသည်။ ယေရမိ ၃၁:၃၁ တွင် ဤနုတ်ကပတ်တော်များကို ကျွန်ုပ်တို့ဖတ်ရသည်_</w:t>
      </w:r>
    </w:p>
    <w:p w14:paraId="04A501A1" w14:textId="7782ACEF" w:rsidR="005B30FD" w:rsidRDefault="00384DFE" w:rsidP="00004070">
      <w:pPr>
        <w:pStyle w:val="Quotations"/>
        <w:rPr>
          <w:cs/>
          <w:lang w:bidi="te"/>
        </w:rPr>
      </w:pPr>
      <w:r w:rsidRPr="002A09B7">
        <w:rPr>
          <w:cs/>
          <w:lang w:val="my-MM" w:bidi="my-MM"/>
        </w:rPr>
        <w:t>ပဋိညာဉ်တရားသစ်ကို ဣသရေလအမျိုးသား၊ ယုဒအမျိုးသားတို့၌ ငါပေးသောအချိန်ကာလ ရောက်လိမ့်မည် (ယေရမိ ၃၁း၃၁)။</w:t>
      </w:r>
    </w:p>
    <w:p w14:paraId="233B1BE8" w14:textId="06E5D38D" w:rsidR="005B30FD" w:rsidRDefault="00A12B30" w:rsidP="003613A1">
      <w:pPr>
        <w:pStyle w:val="BodyText0"/>
        <w:rPr>
          <w:cs/>
          <w:lang w:bidi="te"/>
        </w:rPr>
      </w:pPr>
      <w:r w:rsidRPr="00DC098C">
        <w:rPr>
          <w:cs/>
        </w:rPr>
        <mc:AlternateContent>
          <mc:Choice Requires="wps">
            <w:drawing>
              <wp:anchor distT="0" distB="0" distL="114300" distR="114300" simplePos="0" relativeHeight="251874304" behindDoc="0" locked="1" layoutInCell="1" allowOverlap="1" wp14:anchorId="3FB5B4AF" wp14:editId="45BB7412">
                <wp:simplePos x="0" y="0"/>
                <wp:positionH relativeFrom="leftMargin">
                  <wp:posOffset>419100</wp:posOffset>
                </wp:positionH>
                <wp:positionV relativeFrom="line">
                  <wp:posOffset>0</wp:posOffset>
                </wp:positionV>
                <wp:extent cx="356235" cy="356235"/>
                <wp:effectExtent l="0" t="0" r="0" b="0"/>
                <wp:wrapNone/>
                <wp:docPr id="106" name="PARA10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6CAD9E1" w14:textId="5253F915" w:rsidR="0053728E" w:rsidRPr="00A535F7" w:rsidRDefault="0053728E" w:rsidP="007A5132">
                            <w:pPr>
                              <w:pStyle w:val="ParaNumbering"/>
                            </w:pPr>
                            <w:r>
                              <w:rPr>
                                <w:rFonts w:cs="Corbel"/>
                                <w:cs/>
                                <w:lang w:val="my-MM" w:bidi="my-MM"/>
                              </w:rPr>
                              <w:t>106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5B4AF" id="PARA106" o:spid="_x0000_s1124" type="#_x0000_t202" style="position:absolute;left:0;text-align:left;margin-left:33pt;margin-top:0;width:28.05pt;height:28.05pt;z-index:25187430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mO64sg0CAAAh&#10;BAAADgAAAAAAAAAAAAAAAAAuAgAAZHJzL2Uyb0RvYy54bWxQSwECLQAUAAYACAAAACEAjWdD3NwA&#10;AAAGAQAADwAAAAAAAAAAAAAAAABnBAAAZHJzL2Rvd25yZXYueG1sUEsFBgAAAAAEAAQA8wAAAHAF&#10;AAAAAA==&#10;" filled="f" stroked="f" strokeweight=".5pt">
                <v:textbox inset="0,0,0,0">
                  <w:txbxContent>
                    <w:p w14:paraId="36CAD9E1" w14:textId="5253F915" w:rsidR="0053728E" w:rsidRPr="00A535F7" w:rsidRDefault="0053728E" w:rsidP="007A5132">
                      <w:pPr>
                        <w:pStyle w:val="ParaNumbering"/>
                      </w:pPr>
                      <w:r>
                        <w:rPr>
                          <w:rFonts w:cs="Corbel"/>
                          <w:cs/>
                          <w:lang w:val="my-MM" w:bidi="my-MM"/>
                        </w:rPr>
                        <w:t>106</w:t>
                      </w:r>
                    </w:p>
                  </w:txbxContent>
                </v:textbox>
                <w10:wrap anchorx="margin" anchory="line"/>
                <w10:anchorlock/>
              </v:shape>
            </w:pict>
          </mc:Fallback>
        </mc:AlternateContent>
      </w:r>
      <w:r w:rsidR="00384DFE">
        <w:rPr>
          <w:cs/>
          <w:lang w:val="my-MM" w:bidi="my-MM"/>
        </w:rPr>
        <w:t>ဣသရေလတို့ကျွန်ခံရာမှ ပြန်လည်လွတ်မြောက်လာသောအခါရောက်လာမည့် ပဋိညာဉ်အသစ်</w:t>
      </w:r>
      <w:r w:rsidR="0053728E">
        <w:rPr>
          <w:rFonts w:hint="cs"/>
          <w:cs/>
          <w:lang w:val="my-MM" w:bidi="my-MM"/>
        </w:rPr>
        <w:t xml:space="preserve"> </w:t>
      </w:r>
      <w:r w:rsidR="00384DFE">
        <w:rPr>
          <w:cs/>
          <w:lang w:val="my-MM" w:bidi="my-MM"/>
        </w:rPr>
        <w:t>၏ကောင်းချီးမင်္ဂလာနှင့်ပတ်သက်၍ ပရောဖက်သည်ဟောပြောခဲ့သည်။ ထို့နောက် ယေရမိ ၃၁:၃၄ တွင် ဤကောင်းချီးမင်္ဂလာနှင့်ပတ်သက်သည့် အကြောင်းရင်းကို တွေ့ရသည်_</w:t>
      </w:r>
    </w:p>
    <w:p w14:paraId="7C51A524" w14:textId="1370B738" w:rsidR="005B30FD" w:rsidRDefault="00384DFE" w:rsidP="00004070">
      <w:pPr>
        <w:pStyle w:val="Quotations"/>
        <w:rPr>
          <w:cs/>
          <w:lang w:bidi="te"/>
        </w:rPr>
      </w:pPr>
      <w:r w:rsidRPr="002A09B7">
        <w:rPr>
          <w:cs/>
          <w:lang w:val="my-MM" w:bidi="my-MM"/>
        </w:rPr>
        <w:t>ထိုအခါ ငါသည်သူတို့အပြစ်များကို သည်းခံမည်။ သူတို့ပြုသော ဒုစရိုက်များကို မအောက်မေ့ဘဲနေမည်ဟု ထာဝရဘုရားမိန့်တော်မူ၏ (ယေရမိ ၃၁:၃၄)။</w:t>
      </w:r>
    </w:p>
    <w:p w14:paraId="02E5F22A" w14:textId="45645DBD" w:rsidR="005B30FD" w:rsidRDefault="00A12B30" w:rsidP="003613A1">
      <w:pPr>
        <w:pStyle w:val="BodyText0"/>
        <w:rPr>
          <w:cs/>
          <w:lang w:bidi="te"/>
        </w:rPr>
      </w:pPr>
      <w:r w:rsidRPr="00DC098C">
        <w:rPr>
          <w:cs/>
        </w:rPr>
        <mc:AlternateContent>
          <mc:Choice Requires="wps">
            <w:drawing>
              <wp:anchor distT="0" distB="0" distL="114300" distR="114300" simplePos="0" relativeHeight="251878400" behindDoc="0" locked="1" layoutInCell="1" allowOverlap="1" wp14:anchorId="38FD2FB3" wp14:editId="1B58FED4">
                <wp:simplePos x="0" y="0"/>
                <wp:positionH relativeFrom="leftMargin">
                  <wp:posOffset>419100</wp:posOffset>
                </wp:positionH>
                <wp:positionV relativeFrom="line">
                  <wp:posOffset>0</wp:posOffset>
                </wp:positionV>
                <wp:extent cx="356235" cy="356235"/>
                <wp:effectExtent l="0" t="0" r="0" b="0"/>
                <wp:wrapNone/>
                <wp:docPr id="108" name="PARA108"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BCF9BA9" w14:textId="33DB0363" w:rsidR="0053728E" w:rsidRPr="00A535F7" w:rsidRDefault="0053728E" w:rsidP="007A5132">
                            <w:pPr>
                              <w:pStyle w:val="ParaNumbering"/>
                            </w:pPr>
                            <w:r>
                              <w:rPr>
                                <w:rFonts w:cs="Corbel"/>
                                <w:cs/>
                                <w:lang w:val="my-MM" w:bidi="my-MM"/>
                              </w:rPr>
                              <w:t>108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2FB3" id="PARA108" o:spid="_x0000_s1125" type="#_x0000_t202" style="position:absolute;left:0;text-align:left;margin-left:33pt;margin-top:0;width:28.05pt;height:28.05pt;z-index:25187840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vRtNww0CAAAh&#10;BAAADgAAAAAAAAAAAAAAAAAuAgAAZHJzL2Uyb0RvYy54bWxQSwECLQAUAAYACAAAACEAjWdD3NwA&#10;AAAGAQAADwAAAAAAAAAAAAAAAABnBAAAZHJzL2Rvd25yZXYueG1sUEsFBgAAAAAEAAQA8wAAAHAF&#10;AAAAAA==&#10;" filled="f" stroked="f" strokeweight=".5pt">
                <v:textbox inset="0,0,0,0">
                  <w:txbxContent>
                    <w:p w14:paraId="4BCF9BA9" w14:textId="33DB0363" w:rsidR="0053728E" w:rsidRPr="00A535F7" w:rsidRDefault="0053728E" w:rsidP="007A5132">
                      <w:pPr>
                        <w:pStyle w:val="ParaNumbering"/>
                      </w:pPr>
                      <w:r>
                        <w:rPr>
                          <w:rFonts w:cs="Corbel"/>
                          <w:cs/>
                          <w:lang w:val="my-MM" w:bidi="my-MM"/>
                        </w:rPr>
                        <w:t>108</w:t>
                      </w:r>
                    </w:p>
                  </w:txbxContent>
                </v:textbox>
                <w10:wrap anchorx="margin" anchory="line"/>
                <w10:anchorlock/>
              </v:shape>
            </w:pict>
          </mc:Fallback>
        </mc:AlternateContent>
      </w:r>
      <w:r w:rsidR="00384DFE">
        <w:rPr>
          <w:cs/>
          <w:lang w:val="my-MM" w:bidi="my-MM"/>
        </w:rPr>
        <w:t>ခွင့်လွှတ်ခြင်း၌ ဘုရားသခင်၏ကျေးဇူးတော်သည် ပဋိညာဉ်သစ်ကတိတော်၏ အခြေခံကို</w:t>
      </w:r>
      <w:r w:rsidR="0053728E">
        <w:rPr>
          <w:rFonts w:hint="cs"/>
          <w:cs/>
          <w:lang w:val="my-MM" w:bidi="my-MM"/>
        </w:rPr>
        <w:t xml:space="preserve"> </w:t>
      </w:r>
      <w:r w:rsidR="00384DFE">
        <w:rPr>
          <w:cs/>
          <w:lang w:val="my-MM" w:bidi="my-MM"/>
        </w:rPr>
        <w:t>ဖြစ်ပေါ်စေသည်။</w:t>
      </w:r>
    </w:p>
    <w:p w14:paraId="631B4BF0" w14:textId="784179AE" w:rsidR="005B30FD" w:rsidRDefault="00384DFE" w:rsidP="00004070">
      <w:pPr>
        <w:pStyle w:val="PanelHeading"/>
        <w:rPr>
          <w:cs/>
          <w:lang w:bidi="ta-IN"/>
        </w:rPr>
      </w:pPr>
      <w:bookmarkStart w:id="27" w:name="_Toc158467849"/>
      <w:r>
        <w:rPr>
          <w:cs/>
          <w:lang w:val="my-MM" w:bidi="my-MM"/>
        </w:rPr>
        <w:t>ရောစပ်ဟောပြောမှုများ</w:t>
      </w:r>
      <w:bookmarkEnd w:id="27"/>
    </w:p>
    <w:p w14:paraId="5A125051" w14:textId="4C7DC023" w:rsidR="005B30FD" w:rsidRDefault="00A12B30" w:rsidP="003613A1">
      <w:pPr>
        <w:pStyle w:val="BodyText0"/>
        <w:rPr>
          <w:cs/>
          <w:lang w:bidi="te"/>
        </w:rPr>
      </w:pPr>
      <w:r w:rsidRPr="00DC098C">
        <w:rPr>
          <w:cs/>
        </w:rPr>
        <mc:AlternateContent>
          <mc:Choice Requires="wps">
            <w:drawing>
              <wp:anchor distT="0" distB="0" distL="114300" distR="114300" simplePos="0" relativeHeight="251880448" behindDoc="0" locked="1" layoutInCell="1" allowOverlap="1" wp14:anchorId="6C006717" wp14:editId="657D84B5">
                <wp:simplePos x="0" y="0"/>
                <wp:positionH relativeFrom="leftMargin">
                  <wp:posOffset>419100</wp:posOffset>
                </wp:positionH>
                <wp:positionV relativeFrom="line">
                  <wp:posOffset>0</wp:posOffset>
                </wp:positionV>
                <wp:extent cx="356235" cy="356235"/>
                <wp:effectExtent l="0" t="0" r="0" b="0"/>
                <wp:wrapNone/>
                <wp:docPr id="109" name="PARA109"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36A84FC4" w14:textId="2152EBAE" w:rsidR="0053728E" w:rsidRPr="00A535F7" w:rsidRDefault="0053728E" w:rsidP="007A5132">
                            <w:pPr>
                              <w:pStyle w:val="ParaNumbering"/>
                            </w:pPr>
                            <w:r>
                              <w:rPr>
                                <w:rFonts w:cs="Corbel"/>
                                <w:cs/>
                                <w:lang w:val="my-MM" w:bidi="my-MM"/>
                              </w:rPr>
                              <w:t>109</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06717" id="PARA109" o:spid="_x0000_s1126" type="#_x0000_t202" style="position:absolute;left:0;text-align:left;margin-left:33pt;margin-top:0;width:28.05pt;height:28.05pt;z-index:25188044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" filled="f" stroked="f" strokeweight=".5pt">
                <v:textbox inset="0,0,0,0">
                  <w:txbxContent>
                    <w:p w14:paraId="36A84FC4" w14:textId="2152EBAE" w:rsidR="0053728E" w:rsidRPr="00A535F7" w:rsidRDefault="0053728E" w:rsidP="007A5132">
                      <w:pPr>
                        <w:pStyle w:val="ParaNumbering"/>
                      </w:pPr>
                      <w:r>
                        <w:rPr>
                          <w:rFonts w:cs="Corbel"/>
                          <w:cs/>
                          <w:lang w:val="my-MM" w:bidi="my-MM"/>
                        </w:rPr>
                        <w:t>109</w:t>
                      </w:r>
                    </w:p>
                  </w:txbxContent>
                </v:textbox>
                <w10:wrap anchorx="margin" anchory="line"/>
                <w10:anchorlock/>
              </v:shape>
            </w:pict>
          </mc:Fallback>
        </mc:AlternateContent>
      </w:r>
      <w:r w:rsidR="00384DFE">
        <w:rPr>
          <w:cs/>
          <w:lang w:val="my-MM" w:bidi="my-MM"/>
        </w:rPr>
        <w:t>ထို့ကြောင့် ဘုရားသခင်၏ကောင်းချီးမင်္ဂလာများနှင့် ဘုရားသခင်၏ကျိန်ခြင်းတို့ကို ဖုံးလွှမ်းထား</w:t>
      </w:r>
      <w:r w:rsidR="0053728E">
        <w:rPr>
          <w:rFonts w:hint="cs"/>
          <w:cs/>
          <w:lang w:val="my-MM" w:bidi="my-MM"/>
        </w:rPr>
        <w:t xml:space="preserve"> </w:t>
      </w:r>
      <w:r w:rsidR="00384DFE">
        <w:rPr>
          <w:cs/>
          <w:lang w:val="my-MM" w:bidi="my-MM"/>
        </w:rPr>
        <w:t>သော သာမာန်ဟောပြောချက်များ ပရောဖက်တို့၌ရှိခဲ့သည်ကို ကျွန်ုပ်တို့မြင်ရသည်။ သို့သော် အနာဂတ္တိ</w:t>
      </w:r>
      <w:r w:rsidR="0053728E">
        <w:rPr>
          <w:rFonts w:hint="cs"/>
          <w:cs/>
          <w:lang w:val="my-MM" w:bidi="my-MM"/>
        </w:rPr>
        <w:t xml:space="preserve"> </w:t>
      </w:r>
      <w:r w:rsidR="00384DFE">
        <w:rPr>
          <w:cs/>
          <w:lang w:val="my-MM" w:bidi="my-MM"/>
        </w:rPr>
        <w:t>ကျမ်းများတွင်အကြိမ်ကြိမ်တွေ့ရသည်မှာ ရောစပ်ဟောပြောချက်များဟု ကျွန်ုပ်တို့ခေါ်သောအရာများ</w:t>
      </w:r>
      <w:r w:rsidR="0053728E">
        <w:rPr>
          <w:rFonts w:hint="cs"/>
          <w:cs/>
          <w:lang w:val="my-MM" w:bidi="my-MM"/>
        </w:rPr>
        <w:t xml:space="preserve"> </w:t>
      </w:r>
      <w:r w:rsidR="0053728E">
        <w:rPr>
          <w:cs/>
          <w:lang w:val="my-MM" w:bidi="my-MM"/>
        </w:rPr>
        <w:t>ဖြစ်သည်။</w:t>
      </w:r>
      <w:r w:rsidR="00384DFE">
        <w:rPr>
          <w:cs/>
          <w:lang w:val="my-MM" w:bidi="my-MM"/>
        </w:rPr>
        <w:t xml:space="preserve"> ရောစပ်ဟောပြောချက်များအား ပုံစံအမျိုးမျိုးဖြင့်တွေ့ရပြီး၊ ၎င်းတို့ထဲမှ အနည်းငယ်ကိုသာ ယခုကျွန်ုပ်တို့လေ့လာနိုင်မည်ဖြစ်သည်။ သို့သော် ကျွန်ုပ်တို့သတိရရမည့်အရာမှာ ဤရောစပ်ဟောပြော</w:t>
      </w:r>
      <w:r w:rsidR="0053728E">
        <w:rPr>
          <w:rFonts w:hint="cs"/>
          <w:cs/>
          <w:lang w:val="my-MM" w:bidi="my-MM"/>
        </w:rPr>
        <w:t xml:space="preserve"> </w:t>
      </w:r>
      <w:r w:rsidR="00384DFE">
        <w:rPr>
          <w:cs/>
          <w:lang w:val="my-MM" w:bidi="my-MM"/>
        </w:rPr>
        <w:lastRenderedPageBreak/>
        <w:t>ချက်များသည် ဘုရားသခင်၏ကောင်းချီးမင်္ဂလာများနှင့် ဘုရားသခင်၏ကျိန်ခြင်းနှစ်ခုစလုံးတို့ကို ရည်ညွှန်းသည့် အလားအလာရှိခြင်းပင်ဖြစ်သည်။</w:t>
      </w:r>
    </w:p>
    <w:p w14:paraId="1BFAC701" w14:textId="4A87E2BD" w:rsidR="005B30FD" w:rsidRDefault="00384DFE" w:rsidP="00004070">
      <w:pPr>
        <w:pStyle w:val="BulletHeading"/>
        <w:rPr>
          <w:cs/>
          <w:lang w:bidi="ta-IN"/>
        </w:rPr>
      </w:pPr>
      <w:bookmarkStart w:id="28" w:name="_Toc158467850"/>
      <w:r w:rsidRPr="00737327">
        <w:rPr>
          <w:cs/>
          <w:lang w:val="my-MM" w:bidi="my-MM"/>
        </w:rPr>
        <w:t>တရားစီရင်ခြင်း-ကယ်တင်ခြင်းဆိုင်ရာ အမိန့်တော်များ</w:t>
      </w:r>
      <w:bookmarkEnd w:id="28"/>
    </w:p>
    <w:p w14:paraId="17350F5A" w14:textId="641B6BA9" w:rsidR="005B30FD" w:rsidRDefault="00A12B30" w:rsidP="003613A1">
      <w:pPr>
        <w:pStyle w:val="BodyText0"/>
        <w:rPr>
          <w:cs/>
          <w:lang w:bidi="te"/>
        </w:rPr>
      </w:pPr>
      <w:r w:rsidRPr="00DC098C">
        <w:rPr>
          <w:cs/>
        </w:rPr>
        <mc:AlternateContent>
          <mc:Choice Requires="wps">
            <w:drawing>
              <wp:anchor distT="0" distB="0" distL="114300" distR="114300" simplePos="0" relativeHeight="251882496" behindDoc="0" locked="1" layoutInCell="1" allowOverlap="1" wp14:anchorId="7AC7A357" wp14:editId="38FD38EC">
                <wp:simplePos x="0" y="0"/>
                <wp:positionH relativeFrom="leftMargin">
                  <wp:posOffset>419100</wp:posOffset>
                </wp:positionH>
                <wp:positionV relativeFrom="line">
                  <wp:posOffset>0</wp:posOffset>
                </wp:positionV>
                <wp:extent cx="356235" cy="356235"/>
                <wp:effectExtent l="0" t="0" r="0" b="0"/>
                <wp:wrapNone/>
                <wp:docPr id="110" name="PARA110"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71EF8EF3" w14:textId="648BB43B" w:rsidR="0053728E" w:rsidRPr="00A535F7" w:rsidRDefault="0053728E" w:rsidP="007A5132">
                            <w:pPr>
                              <w:pStyle w:val="ParaNumbering"/>
                            </w:pPr>
                            <w:r>
                              <w:rPr>
                                <w:rFonts w:cs="Corbel"/>
                                <w:cs/>
                                <w:lang w:val="my-MM" w:bidi="my-MM"/>
                              </w:rPr>
                              <w:t>110</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7A357" id="PARA110" o:spid="_x0000_s1127" type="#_x0000_t202" style="position:absolute;left:0;text-align:left;margin-left:33pt;margin-top:0;width:28.05pt;height:28.05pt;z-index:25188249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BmMhTwDAIAACIE&#10;AAAOAAAAAAAAAAAAAAAAAC4CAABkcnMvZTJvRG9jLnhtbFBLAQItABQABgAIAAAAIQCNZ0Pc3AAA&#10;AAYBAAAPAAAAAAAAAAAAAAAAAGYEAABkcnMvZG93bnJldi54bWxQSwUGAAAAAAQABADzAAAAbwUA&#10;AAAA&#10;" filled="f" stroked="f" strokeweight=".5pt">
                <v:textbox inset="0,0,0,0">
                  <w:txbxContent>
                    <w:p w14:paraId="71EF8EF3" w14:textId="648BB43B" w:rsidR="0053728E" w:rsidRPr="00A535F7" w:rsidRDefault="0053728E" w:rsidP="007A5132">
                      <w:pPr>
                        <w:pStyle w:val="ParaNumbering"/>
                      </w:pPr>
                      <w:r>
                        <w:rPr>
                          <w:rFonts w:cs="Corbel"/>
                          <w:cs/>
                          <w:lang w:val="my-MM" w:bidi="my-MM"/>
                        </w:rPr>
                        <w:t>110</w:t>
                      </w:r>
                    </w:p>
                  </w:txbxContent>
                </v:textbox>
                <w10:wrap anchorx="margin" anchory="line"/>
                <w10:anchorlock/>
              </v:shape>
            </w:pict>
          </mc:Fallback>
        </mc:AlternateContent>
      </w:r>
      <w:r w:rsidR="00384DFE">
        <w:rPr>
          <w:cs/>
          <w:lang w:val="my-MM" w:bidi="my-MM"/>
        </w:rPr>
        <w:t>ဦးစွာ၊ ကျွန်ုပ်တို့သည် တရားစီရင်ခြင်း-ကယ်တင်ခြင်းဆိုင်ရာ အမိန့်တော်များနှင့်ပတ်သက်၍ လူအချို့တို့သည် တရားစီရင်ရန်ခြိမ်းခြောက်ခံရကြောင်းကိုလည်းကောင်း၊ တူညီသောမိန့်တော်မူချက်</w:t>
      </w:r>
      <w:r w:rsidR="0053728E">
        <w:rPr>
          <w:rFonts w:hint="cs"/>
          <w:cs/>
          <w:lang w:val="my-MM" w:bidi="my-MM"/>
        </w:rPr>
        <w:t xml:space="preserve"> </w:t>
      </w:r>
      <w:r w:rsidR="00384DFE">
        <w:rPr>
          <w:cs/>
          <w:lang w:val="my-MM" w:bidi="my-MM"/>
        </w:rPr>
        <w:t>အတွင်း အခြားသူများသည် ကောင်းချီးမင်္ဂလာများပေးခြင်းခံရကြောင်းကိုလည်းကောင်း ပြောဆိုပါမည်။ ဟေရှာယ ၅၇:၁၄-၂၁ သည်မတရားသောသူအတွက် တရားစီရင်ခြင်းနှင့် ဖြောင့်မတ်သောသူများအတွက် ကယ်တင်ခြင်းဆိုင်ရာ ရောစပ်ဟောပြောသည့် ဥပမာကောင်းတစ်ခုဖြစ်သည်။</w:t>
      </w:r>
    </w:p>
    <w:p w14:paraId="1138B2A0" w14:textId="0BA0143D" w:rsidR="005B30FD" w:rsidRDefault="00384DFE" w:rsidP="00004070">
      <w:pPr>
        <w:pStyle w:val="BulletHeading"/>
        <w:rPr>
          <w:cs/>
          <w:lang w:bidi="ta-IN"/>
        </w:rPr>
      </w:pPr>
      <w:bookmarkStart w:id="29" w:name="_Toc158467851"/>
      <w:r>
        <w:rPr>
          <w:cs/>
          <w:lang w:val="my-MM" w:bidi="my-MM"/>
        </w:rPr>
        <w:t>နောင်တရရန်ဖိတ်ခေါ်ခြင်း</w:t>
      </w:r>
      <w:bookmarkEnd w:id="29"/>
    </w:p>
    <w:p w14:paraId="6C6FC0C8" w14:textId="599A1602" w:rsidR="005B30FD" w:rsidRDefault="00A12B30" w:rsidP="003613A1">
      <w:pPr>
        <w:pStyle w:val="BodyText0"/>
        <w:rPr>
          <w:cs/>
          <w:lang w:bidi="te"/>
        </w:rPr>
      </w:pPr>
      <w:r w:rsidRPr="00DC098C">
        <w:rPr>
          <w:cs/>
        </w:rPr>
        <mc:AlternateContent>
          <mc:Choice Requires="wps">
            <w:drawing>
              <wp:anchor distT="0" distB="0" distL="114300" distR="114300" simplePos="0" relativeHeight="251884544" behindDoc="0" locked="1" layoutInCell="1" allowOverlap="1" wp14:anchorId="21B00CED" wp14:editId="17AF3E7E">
                <wp:simplePos x="0" y="0"/>
                <wp:positionH relativeFrom="leftMargin">
                  <wp:posOffset>419100</wp:posOffset>
                </wp:positionH>
                <wp:positionV relativeFrom="line">
                  <wp:posOffset>0</wp:posOffset>
                </wp:positionV>
                <wp:extent cx="356235" cy="356235"/>
                <wp:effectExtent l="0" t="0" r="0" b="0"/>
                <wp:wrapNone/>
                <wp:docPr id="111" name="PARA111"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0F6AC6B8" w14:textId="6BA849E0" w:rsidR="0053728E" w:rsidRPr="00A535F7" w:rsidRDefault="0053728E" w:rsidP="007A5132">
                            <w:pPr>
                              <w:pStyle w:val="ParaNumbering"/>
                            </w:pPr>
                            <w:r>
                              <w:rPr>
                                <w:rFonts w:cs="Corbel"/>
                                <w:cs/>
                                <w:lang w:val="my-MM" w:bidi="my-MM"/>
                              </w:rPr>
                              <w:t>111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00CED" id="PARA111" o:spid="_x0000_s1128" type="#_x0000_t202" style="position:absolute;left:0;text-align:left;margin-left:33pt;margin-top:0;width:28.05pt;height:28.05pt;z-index:25188454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JLQpiDAIAACIE&#10;AAAOAAAAAAAAAAAAAAAAAC4CAABkcnMvZTJvRG9jLnhtbFBLAQItABQABgAIAAAAIQCNZ0Pc3AAA&#10;AAYBAAAPAAAAAAAAAAAAAAAAAGYEAABkcnMvZG93bnJldi54bWxQSwUGAAAAAAQABADzAAAAbwUA&#10;AAAA&#10;" filled="f" stroked="f" strokeweight=".5pt">
                <v:textbox inset="0,0,0,0">
                  <w:txbxContent>
                    <w:p w14:paraId="0F6AC6B8" w14:textId="6BA849E0" w:rsidR="0053728E" w:rsidRPr="00A535F7" w:rsidRDefault="0053728E" w:rsidP="007A5132">
                      <w:pPr>
                        <w:pStyle w:val="ParaNumbering"/>
                      </w:pPr>
                      <w:r>
                        <w:rPr>
                          <w:rFonts w:cs="Corbel"/>
                          <w:cs/>
                          <w:lang w:val="my-MM" w:bidi="my-MM"/>
                        </w:rPr>
                        <w:t>111</w:t>
                      </w:r>
                    </w:p>
                  </w:txbxContent>
                </v:textbox>
                <w10:wrap anchorx="margin" anchory="line"/>
                <w10:anchorlock/>
              </v:shape>
            </w:pict>
          </mc:Fallback>
        </mc:AlternateContent>
      </w:r>
      <w:r w:rsidR="00384DFE">
        <w:rPr>
          <w:cs/>
          <w:lang w:val="my-MM" w:bidi="my-MM"/>
        </w:rPr>
        <w:t>ထို့ပြင်၊ ပရောဖက်များသည်လူတို့အား တရားစီရင်ခြင်းသတိပေးချက်အပေါ် နောင်တရရန် ကြိမ်ဖန်များစွာဖိတ်ခေါ်ခဲ့ပြီး၊ နောင်တရသူများကို ကောင်းချီးမင်္ဂလာများပေးကြသည်။ နောင်တရရန် ဖိတ်ခေါ်ခြင်း၏ဥပမာကို ဟေရှာယ ၅၅:၆-၁၃ တွင် တွေ့နိုင်သည်။ ၎င်းတွင် ပရောဖက်သည်ဘုရား၏</w:t>
      </w:r>
      <w:r w:rsidR="0053728E">
        <w:rPr>
          <w:rFonts w:hint="cs"/>
          <w:cs/>
          <w:lang w:val="my-MM" w:bidi="my-MM"/>
        </w:rPr>
        <w:t xml:space="preserve"> </w:t>
      </w:r>
      <w:r w:rsidR="00384DFE">
        <w:rPr>
          <w:cs/>
          <w:lang w:val="my-MM" w:bidi="my-MM"/>
        </w:rPr>
        <w:t>လူများကို သူတို့၏မကောင်းမှုလမ်းမှ ရှောင်လွှဲရန်ဆိုခဲ့သည်။</w:t>
      </w:r>
    </w:p>
    <w:p w14:paraId="609C40C7" w14:textId="699AA318" w:rsidR="005B30FD" w:rsidRDefault="00384DFE" w:rsidP="00004070">
      <w:pPr>
        <w:pStyle w:val="BulletHeading"/>
        <w:rPr>
          <w:cs/>
          <w:lang w:bidi="ta-IN"/>
        </w:rPr>
      </w:pPr>
      <w:bookmarkStart w:id="30" w:name="_Toc158467852"/>
      <w:r>
        <w:rPr>
          <w:cs/>
          <w:lang w:val="my-MM" w:bidi="my-MM"/>
        </w:rPr>
        <w:t>စစ်တိုက်ရန်ဖိတ်ခေါ်ခြင်း</w:t>
      </w:r>
      <w:bookmarkEnd w:id="30"/>
    </w:p>
    <w:p w14:paraId="3FA47B42" w14:textId="0FBD6718" w:rsidR="005B30FD" w:rsidRDefault="00A12B30" w:rsidP="003613A1">
      <w:pPr>
        <w:pStyle w:val="BodyText0"/>
        <w:rPr>
          <w:cs/>
          <w:lang w:bidi="te"/>
        </w:rPr>
      </w:pPr>
      <w:r w:rsidRPr="00DC098C">
        <w:rPr>
          <w:cs/>
        </w:rPr>
        <mc:AlternateContent>
          <mc:Choice Requires="wps">
            <w:drawing>
              <wp:anchor distT="0" distB="0" distL="114300" distR="114300" simplePos="0" relativeHeight="251886592" behindDoc="0" locked="1" layoutInCell="1" allowOverlap="1" wp14:anchorId="053046AC" wp14:editId="1DEFE84B">
                <wp:simplePos x="0" y="0"/>
                <wp:positionH relativeFrom="leftMargin">
                  <wp:posOffset>419100</wp:posOffset>
                </wp:positionH>
                <wp:positionV relativeFrom="line">
                  <wp:posOffset>0</wp:posOffset>
                </wp:positionV>
                <wp:extent cx="356235" cy="356235"/>
                <wp:effectExtent l="0" t="0" r="0" b="0"/>
                <wp:wrapNone/>
                <wp:docPr id="112" name="PARA112"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E863584" w14:textId="02DB4297" w:rsidR="0053728E" w:rsidRPr="00A535F7" w:rsidRDefault="0053728E" w:rsidP="007A5132">
                            <w:pPr>
                              <w:pStyle w:val="ParaNumbering"/>
                            </w:pPr>
                            <w:r>
                              <w:rPr>
                                <w:rFonts w:cs="Corbel"/>
                                <w:cs/>
                                <w:lang w:val="my-MM" w:bidi="my-MM"/>
                              </w:rPr>
                              <w:t>112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046AC" id="PARA112" o:spid="_x0000_s1129" type="#_x0000_t202" style="position:absolute;left:0;text-align:left;margin-left:33pt;margin-top:0;width:28.05pt;height:28.05pt;z-index:251886592;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As2P8TDAIAACIE&#10;AAAOAAAAAAAAAAAAAAAAAC4CAABkcnMvZTJvRG9jLnhtbFBLAQItABQABgAIAAAAIQCNZ0Pc3AAA&#10;AAYBAAAPAAAAAAAAAAAAAAAAAGYEAABkcnMvZG93bnJldi54bWxQSwUGAAAAAAQABADzAAAAbwUA&#10;AAAA&#10;" filled="f" stroked="f" strokeweight=".5pt">
                <v:textbox inset="0,0,0,0">
                  <w:txbxContent>
                    <w:p w14:paraId="1E863584" w14:textId="02DB4297" w:rsidR="0053728E" w:rsidRPr="00A535F7" w:rsidRDefault="0053728E" w:rsidP="007A5132">
                      <w:pPr>
                        <w:pStyle w:val="ParaNumbering"/>
                      </w:pPr>
                      <w:r>
                        <w:rPr>
                          <w:rFonts w:cs="Corbel"/>
                          <w:cs/>
                          <w:lang w:val="my-MM" w:bidi="my-MM"/>
                        </w:rPr>
                        <w:t>112</w:t>
                      </w:r>
                    </w:p>
                  </w:txbxContent>
                </v:textbox>
                <w10:wrap anchorx="margin" anchory="line"/>
                <w10:anchorlock/>
              </v:shape>
            </w:pict>
          </mc:Fallback>
        </mc:AlternateContent>
      </w:r>
      <w:r w:rsidR="00384DFE">
        <w:rPr>
          <w:cs/>
          <w:lang w:val="my-MM" w:bidi="my-MM"/>
        </w:rPr>
        <w:t>အခြားအချိန်များတွင် ပရောဖက်များသည် ၎င်းတို့၏နားထောင်သူများကို စစ်တိုက်ရန် ဖိတ်ခေါ်</w:t>
      </w:r>
      <w:r w:rsidR="005A622C">
        <w:rPr>
          <w:rFonts w:hint="cs"/>
          <w:cs/>
          <w:lang w:val="my-MM" w:bidi="my-MM"/>
        </w:rPr>
        <w:t xml:space="preserve"> </w:t>
      </w:r>
      <w:r w:rsidR="00384DFE">
        <w:rPr>
          <w:cs/>
          <w:lang w:val="my-MM" w:bidi="my-MM"/>
        </w:rPr>
        <w:t>လိမ့်မည်။ တဖန်၊ ဤခေါ်ဆိုမှုများသည် အောင်ပွဲ သို့မဟုတ် ရှုံးနိမ့်ရန် ခေါ်ဆိုမှုဖြစ်နိုင်သောကြောင့် ရောစပ်နေပါသည်။ ဥပမာအားဖြင့်၊ ဟောရှေ ၅:၈-၁၁ တွင် ဘုရားသခင်၏တရားစီရင်တော်မူချက်</w:t>
      </w:r>
      <w:r w:rsidR="005A622C">
        <w:rPr>
          <w:rFonts w:hint="cs"/>
          <w:cs/>
          <w:lang w:val="my-MM" w:bidi="my-MM"/>
        </w:rPr>
        <w:t xml:space="preserve"> </w:t>
      </w:r>
      <w:r w:rsidR="00384DFE">
        <w:rPr>
          <w:cs/>
          <w:lang w:val="my-MM" w:bidi="my-MM"/>
        </w:rPr>
        <w:t>ကြောင့် တိုက်ခိုက်ခံရမည်ဖြစ်၍</w:t>
      </w:r>
      <w:r w:rsidR="005A622C">
        <w:rPr>
          <w:rFonts w:hint="cs"/>
          <w:cs/>
          <w:lang w:val="my-MM" w:bidi="my-MM"/>
        </w:rPr>
        <w:t xml:space="preserve"> </w:t>
      </w:r>
      <w:r w:rsidR="00384DFE">
        <w:rPr>
          <w:cs/>
          <w:lang w:val="my-MM" w:bidi="my-MM"/>
        </w:rPr>
        <w:t>ပြင်ဆင်သည့်အနေဖြင့် စစ်တိုက်ရန် ဖိတ်ခေါ်ချက်ကိုတွေ့ရှိရသည်။</w:t>
      </w:r>
    </w:p>
    <w:p w14:paraId="1347D26D" w14:textId="1643BC88" w:rsidR="005B30FD" w:rsidRDefault="00384DFE" w:rsidP="00004070">
      <w:pPr>
        <w:pStyle w:val="BulletHeading"/>
        <w:rPr>
          <w:cs/>
          <w:lang w:bidi="ta-IN"/>
        </w:rPr>
      </w:pPr>
      <w:bookmarkStart w:id="31" w:name="_Toc158467853"/>
      <w:r>
        <w:rPr>
          <w:cs/>
          <w:lang w:val="my-MM" w:bidi="my-MM"/>
        </w:rPr>
        <w:t>ပရောဖက်ပြုချက်ဆိုင်ရာ အငြင်းပွားမှု</w:t>
      </w:r>
      <w:bookmarkEnd w:id="31"/>
    </w:p>
    <w:p w14:paraId="7CDB11D4" w14:textId="7069FE7D" w:rsidR="005B30FD" w:rsidRDefault="00A12B30" w:rsidP="005B30FD">
      <w:pPr>
        <w:pStyle w:val="BodyText0"/>
        <w:rPr>
          <w:cs/>
          <w:lang w:bidi="te"/>
        </w:rPr>
      </w:pPr>
      <w:r w:rsidRPr="00DC098C">
        <w:rPr>
          <w:cs/>
        </w:rPr>
        <mc:AlternateContent>
          <mc:Choice Requires="wps">
            <w:drawing>
              <wp:anchor distT="0" distB="0" distL="114300" distR="114300" simplePos="0" relativeHeight="251888640" behindDoc="0" locked="1" layoutInCell="1" allowOverlap="1" wp14:anchorId="2316287E" wp14:editId="4F5228B1">
                <wp:simplePos x="0" y="0"/>
                <wp:positionH relativeFrom="leftMargin">
                  <wp:posOffset>419100</wp:posOffset>
                </wp:positionH>
                <wp:positionV relativeFrom="line">
                  <wp:posOffset>0</wp:posOffset>
                </wp:positionV>
                <wp:extent cx="356235" cy="356235"/>
                <wp:effectExtent l="0" t="0" r="0" b="0"/>
                <wp:wrapNone/>
                <wp:docPr id="113" name="PARA113"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11958110" w14:textId="7C66FC68" w:rsidR="0053728E" w:rsidRPr="00A535F7" w:rsidRDefault="0053728E" w:rsidP="007A5132">
                            <w:pPr>
                              <w:pStyle w:val="ParaNumbering"/>
                            </w:pPr>
                            <w:r>
                              <w:rPr>
                                <w:rFonts w:cs="Corbel"/>
                                <w:cs/>
                                <w:lang w:val="my-MM" w:bidi="my-MM"/>
                              </w:rPr>
                              <w:t>113</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6287E" id="PARA113" o:spid="_x0000_s1130" type="#_x0000_t202" style="position:absolute;left:0;text-align:left;margin-left:33pt;margin-top:0;width:28.05pt;height:28.05pt;z-index:251888640;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lhVHnQ0CAAAi&#10;BAAADgAAAAAAAAAAAAAAAAAuAgAAZHJzL2Uyb0RvYy54bWxQSwECLQAUAAYACAAAACEAjWdD3NwA&#10;AAAGAQAADwAAAAAAAAAAAAAAAABnBAAAZHJzL2Rvd25yZXYueG1sUEsFBgAAAAAEAAQA8wAAAHAF&#10;AAAAAA==&#10;" filled="f" stroked="f" strokeweight=".5pt">
                <v:textbox inset="0,0,0,0">
                  <w:txbxContent>
                    <w:p w14:paraId="11958110" w14:textId="7C66FC68" w:rsidR="0053728E" w:rsidRPr="00A535F7" w:rsidRDefault="0053728E" w:rsidP="007A5132">
                      <w:pPr>
                        <w:pStyle w:val="ParaNumbering"/>
                      </w:pPr>
                      <w:r>
                        <w:rPr>
                          <w:rFonts w:cs="Corbel"/>
                          <w:cs/>
                          <w:lang w:val="my-MM" w:bidi="my-MM"/>
                        </w:rPr>
                        <w:t>113</w:t>
                      </w:r>
                    </w:p>
                  </w:txbxContent>
                </v:textbox>
                <w10:wrap anchorx="margin" anchory="line"/>
                <w10:anchorlock/>
              </v:shape>
            </w:pict>
          </mc:Fallback>
        </mc:AlternateContent>
      </w:r>
      <w:r w:rsidR="00384DFE">
        <w:rPr>
          <w:cs/>
          <w:lang w:val="my-MM" w:bidi="my-MM"/>
        </w:rPr>
        <w:t>ရောစပ်ဟောပြောချက်များ၏ နောက်ဥပမာတစ်ခုမှာ ပရောဖက်ပြုချက်ဆိုင်ရာ အငြင်းပွားမှုဖြစ်</w:t>
      </w:r>
      <w:r w:rsidR="005A622C">
        <w:rPr>
          <w:rFonts w:hint="cs"/>
          <w:cs/>
          <w:lang w:val="my-MM" w:bidi="my-MM"/>
        </w:rPr>
        <w:t xml:space="preserve"> </w:t>
      </w:r>
      <w:r w:rsidR="00384DFE">
        <w:rPr>
          <w:cs/>
          <w:lang w:val="my-MM" w:bidi="my-MM"/>
        </w:rPr>
        <w:t>သည်။ ပရောဖက်များသည် အခြားပရောဖက်များနှင့် အငြင်းအခုံများ ပြုလုပ်ခဲ့ကြသည်။ ဥပမာ၊ မိက္ခာ ၂:၆-၁၁ တွင်ပရောဖက်သည် မှားယွင်းသောပရောဖက်များ၏အမြင်များအပေါ် ဆန့်ကျင်ငြင်းခုံခဲ့သည်။ ငြင်းခုံမှုများသည်နောင်လာမည့် ကောင်းချီးမင်္ဂလာ သို့မဟုတ် တရားစီရင်ခြင်းကို ကြေညာသည်။</w:t>
      </w:r>
    </w:p>
    <w:p w14:paraId="6DB92D46" w14:textId="24196241" w:rsidR="005B30FD" w:rsidRDefault="00384DFE" w:rsidP="00004070">
      <w:pPr>
        <w:pStyle w:val="BulletHeading"/>
        <w:rPr>
          <w:cs/>
          <w:lang w:bidi="ta-IN"/>
        </w:rPr>
      </w:pPr>
      <w:bookmarkStart w:id="32" w:name="_Toc158467854"/>
      <w:r>
        <w:rPr>
          <w:cs/>
          <w:lang w:val="my-MM" w:bidi="my-MM"/>
        </w:rPr>
        <w:t>ပုံဥပမာများ</w:t>
      </w:r>
      <w:bookmarkEnd w:id="32"/>
    </w:p>
    <w:p w14:paraId="09F0F0C8" w14:textId="18D66737" w:rsidR="005B30FD" w:rsidRDefault="00A12B30" w:rsidP="003613A1">
      <w:pPr>
        <w:pStyle w:val="BodyText0"/>
        <w:rPr>
          <w:cs/>
          <w:lang w:bidi="te"/>
        </w:rPr>
      </w:pPr>
      <w:r w:rsidRPr="00DC098C">
        <w:rPr>
          <w:cs/>
        </w:rPr>
        <mc:AlternateContent>
          <mc:Choice Requires="wps">
            <w:drawing>
              <wp:anchor distT="0" distB="0" distL="114300" distR="114300" simplePos="0" relativeHeight="251890688" behindDoc="0" locked="1" layoutInCell="1" allowOverlap="1" wp14:anchorId="1C694929" wp14:editId="73062F51">
                <wp:simplePos x="0" y="0"/>
                <wp:positionH relativeFrom="leftMargin">
                  <wp:posOffset>419100</wp:posOffset>
                </wp:positionH>
                <wp:positionV relativeFrom="line">
                  <wp:posOffset>0</wp:posOffset>
                </wp:positionV>
                <wp:extent cx="356235" cy="356235"/>
                <wp:effectExtent l="0" t="0" r="0" b="0"/>
                <wp:wrapNone/>
                <wp:docPr id="114" name="PARA114"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692DB9C4" w14:textId="553128B2" w:rsidR="0053728E" w:rsidRPr="00A535F7" w:rsidRDefault="0053728E" w:rsidP="007A5132">
                            <w:pPr>
                              <w:pStyle w:val="ParaNumbering"/>
                            </w:pPr>
                            <w:r>
                              <w:rPr>
                                <w:rFonts w:cs="Corbel"/>
                                <w:cs/>
                                <w:lang w:val="my-MM" w:bidi="my-MM"/>
                              </w:rPr>
                              <w:t>114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94929" id="PARA114" o:spid="_x0000_s1131" type="#_x0000_t202" style="position:absolute;left:0;text-align:left;margin-left:33pt;margin-top:0;width:28.05pt;height:28.05pt;z-index:251890688;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Cz4LLsDAIAACIE&#10;AAAOAAAAAAAAAAAAAAAAAC4CAABkcnMvZTJvRG9jLnhtbFBLAQItABQABgAIAAAAIQCNZ0Pc3AAA&#10;AAYBAAAPAAAAAAAAAAAAAAAAAGYEAABkcnMvZG93bnJldi54bWxQSwUGAAAAAAQABADzAAAAbwUA&#10;AAAA&#10;" filled="f" stroked="f" strokeweight=".5pt">
                <v:textbox inset="0,0,0,0">
                  <w:txbxContent>
                    <w:p w14:paraId="692DB9C4" w14:textId="553128B2" w:rsidR="0053728E" w:rsidRPr="00A535F7" w:rsidRDefault="0053728E" w:rsidP="007A5132">
                      <w:pPr>
                        <w:pStyle w:val="ParaNumbering"/>
                      </w:pPr>
                      <w:r>
                        <w:rPr>
                          <w:rFonts w:cs="Corbel"/>
                          <w:cs/>
                          <w:lang w:val="my-MM" w:bidi="my-MM"/>
                        </w:rPr>
                        <w:t>114</w:t>
                      </w:r>
                    </w:p>
                  </w:txbxContent>
                </v:textbox>
                <w10:wrap anchorx="margin" anchory="line"/>
                <w10:anchorlock/>
              </v:shape>
            </w:pict>
          </mc:Fallback>
        </mc:AlternateContent>
      </w:r>
      <w:r w:rsidR="00384DFE">
        <w:rPr>
          <w:cs/>
          <w:lang w:val="my-MM" w:bidi="my-MM"/>
        </w:rPr>
        <w:t>နောက်ဆုံးတွင်၊ ပရောဖက်များသည် ပုံဥပမာအမျိုးအစားတွင် ရောစပ်သောနှုတ်ကပတ်တော်</w:t>
      </w:r>
      <w:r w:rsidR="005A622C">
        <w:rPr>
          <w:rFonts w:hint="cs"/>
          <w:cs/>
          <w:lang w:val="my-MM" w:bidi="my-MM"/>
        </w:rPr>
        <w:t xml:space="preserve"> </w:t>
      </w:r>
      <w:r w:rsidR="00384DFE">
        <w:rPr>
          <w:cs/>
          <w:lang w:val="my-MM" w:bidi="my-MM"/>
        </w:rPr>
        <w:t xml:space="preserve">များကို ဟောပြောခဲ့ကြသည်။ ပုံဥပမာများသည် ဘုရားသခင့်ကျေးဇူးတော်၏အပြုသဘောဆောင်သော သို့မဟုတ် ကိုယ်တော်၏တရားစီရင်ခြင်း၏အပျက်သဘောဆောင်သော ကြေငြာချက်ဖြစ်နိုင်သည်။ </w:t>
      </w:r>
      <w:r w:rsidR="00384DFE">
        <w:rPr>
          <w:cs/>
          <w:lang w:val="my-MM" w:bidi="my-MM"/>
        </w:rPr>
        <w:lastRenderedPageBreak/>
        <w:t>ဟေရှာယ ၅:၁-၇ သည်အနာဂတ္တိကျမ်းများတွင်ပါရှိသော အစွမ်းထက်သောပုံဥပမာတစ်ခုဖြစ်သည်။ ၎င်း၌၊ ပရောဖက်ဟေရှာယသည် ဣသရေလများကို စပျစ်ဥယျာဉ်နှင့် ခိုင်းနှိုင်းခဲ့သည်။</w:t>
      </w:r>
    </w:p>
    <w:p w14:paraId="12EA7718" w14:textId="71B21599" w:rsidR="005B30FD" w:rsidRDefault="00A12B30" w:rsidP="003613A1">
      <w:pPr>
        <w:pStyle w:val="BodyText0"/>
        <w:rPr>
          <w:cs/>
          <w:lang w:bidi="te"/>
        </w:rPr>
      </w:pPr>
      <w:r w:rsidRPr="00DC098C">
        <w:rPr>
          <w:cs/>
        </w:rPr>
        <mc:AlternateContent>
          <mc:Choice Requires="wps">
            <w:drawing>
              <wp:anchor distT="0" distB="0" distL="114300" distR="114300" simplePos="0" relativeHeight="251892736" behindDoc="0" locked="1" layoutInCell="1" allowOverlap="1" wp14:anchorId="49C573B4" wp14:editId="5EE785D5">
                <wp:simplePos x="0" y="0"/>
                <wp:positionH relativeFrom="leftMargin">
                  <wp:posOffset>419100</wp:posOffset>
                </wp:positionH>
                <wp:positionV relativeFrom="line">
                  <wp:posOffset>0</wp:posOffset>
                </wp:positionV>
                <wp:extent cx="356235" cy="356235"/>
                <wp:effectExtent l="0" t="0" r="0" b="0"/>
                <wp:wrapNone/>
                <wp:docPr id="115" name="PARA115"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5FA7F831" w14:textId="7FF77340" w:rsidR="0053728E" w:rsidRPr="00A535F7" w:rsidRDefault="0053728E" w:rsidP="007A5132">
                            <w:pPr>
                              <w:pStyle w:val="ParaNumbering"/>
                            </w:pPr>
                            <w:r>
                              <w:rPr>
                                <w:rFonts w:cs="Corbel"/>
                                <w:cs/>
                                <w:lang w:val="my-MM" w:bidi="my-MM"/>
                              </w:rPr>
                              <w:t>115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573B4" id="PARA115" o:spid="_x0000_s1132" type="#_x0000_t202" style="position:absolute;left:0;text-align:left;margin-left:33pt;margin-top:0;width:28.05pt;height:28.05pt;z-index:251892736;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" filled="f" stroked="f" strokeweight=".5pt">
                <v:textbox inset="0,0,0,0">
                  <w:txbxContent>
                    <w:p w14:paraId="5FA7F831" w14:textId="7FF77340" w:rsidR="0053728E" w:rsidRPr="00A535F7" w:rsidRDefault="0053728E" w:rsidP="007A5132">
                      <w:pPr>
                        <w:pStyle w:val="ParaNumbering"/>
                      </w:pPr>
                      <w:r>
                        <w:rPr>
                          <w:rFonts w:cs="Corbel"/>
                          <w:cs/>
                          <w:lang w:val="my-MM" w:bidi="my-MM"/>
                        </w:rPr>
                        <w:t>115</w:t>
                      </w:r>
                    </w:p>
                  </w:txbxContent>
                </v:textbox>
                <w10:wrap anchorx="margin" anchory="line"/>
                <w10:anchorlock/>
              </v:shape>
            </w:pict>
          </mc:Fallback>
        </mc:AlternateContent>
      </w:r>
      <w:r w:rsidR="00384DFE">
        <w:rPr>
          <w:cs/>
          <w:lang w:val="my-MM" w:bidi="my-MM"/>
        </w:rPr>
        <w:t>အနာဂတ္တိကျမ်းများတစ်လျှောက်လုံးတွင် ရောစပ်အမိန့်တော်အမျိုးအစားများစွာကို တွေ့နိုင်</w:t>
      </w:r>
      <w:r w:rsidR="005A622C">
        <w:rPr>
          <w:rFonts w:hint="cs"/>
          <w:cs/>
          <w:lang w:val="my-MM" w:bidi="my-MM"/>
        </w:rPr>
        <w:t xml:space="preserve"> </w:t>
      </w:r>
      <w:r w:rsidR="00384DFE">
        <w:rPr>
          <w:cs/>
          <w:lang w:val="my-MM" w:bidi="my-MM"/>
        </w:rPr>
        <w:t>သော်လည်း၊ ၎င်းတို့ကိုကျွန်ုပ်တို့လေ့လာသည်နှင့်အမျှ၊ ဤဟောပြောချက်များသည် ပဋိညာဉ်ကောင်းချီး</w:t>
      </w:r>
      <w:r w:rsidR="005A622C">
        <w:rPr>
          <w:rFonts w:hint="cs"/>
          <w:cs/>
          <w:lang w:val="my-MM" w:bidi="my-MM"/>
        </w:rPr>
        <w:t xml:space="preserve"> </w:t>
      </w:r>
      <w:r w:rsidR="00384DFE">
        <w:rPr>
          <w:cs/>
          <w:lang w:val="my-MM" w:bidi="my-MM"/>
        </w:rPr>
        <w:t>မင်္ဂလာများ သို့မဟုတ် ကျိန်ခြင်းများကို ကြေညာရန်အတွက်လည်း လုပ်ဆောင်နိုင်သည်ဟူသောအချက်</w:t>
      </w:r>
      <w:r w:rsidR="005A622C">
        <w:rPr>
          <w:rFonts w:hint="cs"/>
          <w:cs/>
          <w:lang w:val="my-MM" w:bidi="my-MM"/>
        </w:rPr>
        <w:t xml:space="preserve"> </w:t>
      </w:r>
      <w:r w:rsidR="00384DFE">
        <w:rPr>
          <w:cs/>
          <w:lang w:val="my-MM" w:bidi="my-MM"/>
        </w:rPr>
        <w:t>ကို ကျွန်ုပ်တို့ အမြဲသတိရှိသင့်သည်။</w:t>
      </w:r>
    </w:p>
    <w:p w14:paraId="43C468E6" w14:textId="7B47F762" w:rsidR="005B30FD" w:rsidRDefault="00384DFE" w:rsidP="005B30FD">
      <w:pPr>
        <w:pStyle w:val="ChapterHeading"/>
        <w:rPr>
          <w:cs/>
          <w:lang w:bidi="ta-IN"/>
        </w:rPr>
      </w:pPr>
      <w:bookmarkStart w:id="33" w:name="_Toc158467855"/>
      <w:r>
        <w:rPr>
          <w:cs/>
          <w:lang w:val="my-MM" w:bidi="my-MM"/>
        </w:rPr>
        <w:t>နိဂုံး</w:t>
      </w:r>
      <w:bookmarkEnd w:id="33"/>
    </w:p>
    <w:p w14:paraId="0F3B74D1" w14:textId="1649E4EA" w:rsidR="005B30FD" w:rsidRDefault="00A12B30" w:rsidP="003613A1">
      <w:pPr>
        <w:pStyle w:val="BodyText0"/>
        <w:rPr>
          <w:cs/>
          <w:lang w:bidi="te"/>
        </w:rPr>
      </w:pPr>
      <w:r w:rsidRPr="00DC098C">
        <w:rPr>
          <w:cs/>
        </w:rPr>
        <mc:AlternateContent>
          <mc:Choice Requires="wps">
            <w:drawing>
              <wp:anchor distT="0" distB="0" distL="114300" distR="114300" simplePos="0" relativeHeight="251894784" behindDoc="0" locked="1" layoutInCell="1" allowOverlap="1" wp14:anchorId="7DC49CC4" wp14:editId="37BCBE91">
                <wp:simplePos x="0" y="0"/>
                <wp:positionH relativeFrom="leftMargin">
                  <wp:posOffset>419100</wp:posOffset>
                </wp:positionH>
                <wp:positionV relativeFrom="line">
                  <wp:posOffset>0</wp:posOffset>
                </wp:positionV>
                <wp:extent cx="356235" cy="356235"/>
                <wp:effectExtent l="0" t="0" r="0" b="0"/>
                <wp:wrapNone/>
                <wp:docPr id="116" name="PARA116" hidden="1"/>
                <wp:cNvGraphicFramePr/>
                <a:graphic xmlns:a="http://schemas.openxmlformats.org/drawingml/2006/main">
                  <a:graphicData uri="http://schemas.microsoft.com/office/word/2010/wordprocessingShape">
                    <wps:wsp>
                      <wps:cNvSpPr txBox="1"/>
                      <wps:spPr>
                        <a:xfrm>
                          <a:off x="0" y="0"/>
                          <a:ext cx="356235" cy="356235"/>
                        </a:xfrm>
                        <a:prstGeom prst="rect">
                          <a:avLst/>
                        </a:prstGeom>
                        <a:noFill/>
                        <a:ln w="6350">
                          <a:noFill/>
                        </a:ln>
                      </wps:spPr>
                      <wps:txbx>
                        <w:txbxContent>
                          <w:p w14:paraId="43B0D118" w14:textId="450F5DD0" w:rsidR="0053728E" w:rsidRPr="00A535F7" w:rsidRDefault="0053728E" w:rsidP="007A5132">
                            <w:pPr>
                              <w:pStyle w:val="ParaNumbering"/>
                            </w:pPr>
                            <w:r>
                              <w:rPr>
                                <w:rFonts w:cs="Corbel"/>
                                <w:cs/>
                                <w:lang w:val="my-MM" w:bidi="my-MM"/>
                              </w:rPr>
                              <w:t>116</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9CC4" id="PARA116" o:spid="_x0000_s1133" type="#_x0000_t202" style="position:absolute;left:0;text-align:left;margin-left:33pt;margin-top:0;width:28.05pt;height:28.05pt;z-index:251894784;visibility:hidden;mso-wrap-style:non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" filled="f" stroked="f" strokeweight=".5pt">
                <v:textbox inset="0,0,0,0">
                  <w:txbxContent>
                    <w:p w14:paraId="43B0D118" w14:textId="450F5DD0" w:rsidR="0053728E" w:rsidRPr="00A535F7" w:rsidRDefault="0053728E" w:rsidP="007A5132">
                      <w:pPr>
                        <w:pStyle w:val="ParaNumbering"/>
                      </w:pPr>
                      <w:r>
                        <w:rPr>
                          <w:rFonts w:cs="Corbel"/>
                          <w:cs/>
                          <w:lang w:val="my-MM" w:bidi="my-MM"/>
                        </w:rPr>
                        <w:t>116</w:t>
                      </w:r>
                    </w:p>
                  </w:txbxContent>
                </v:textbox>
                <w10:wrap anchorx="margin" anchory="line"/>
                <w10:anchorlock/>
              </v:shape>
            </w:pict>
          </mc:Fallback>
        </mc:AlternateContent>
      </w:r>
      <w:r w:rsidR="00384DFE">
        <w:rPr>
          <w:cs/>
          <w:lang w:val="my-MM" w:bidi="my-MM"/>
        </w:rPr>
        <w:t xml:space="preserve">ထို့ကြောင့် </w:t>
      </w:r>
      <w:r w:rsidR="005A622C">
        <w:rPr>
          <w:cs/>
          <w:lang w:val="my-MM" w:bidi="my-MM"/>
        </w:rPr>
        <w:t>အနာဂတ္တိကျမ်းများ</w:t>
      </w:r>
      <w:r w:rsidR="00384DFE">
        <w:rPr>
          <w:cs/>
          <w:lang w:val="my-MM" w:bidi="my-MM"/>
        </w:rPr>
        <w:t>ဆိုင်ရာစာပေများတွင် ပရောဖက်များ၏ဟောပြောချက်အမျိုး</w:t>
      </w:r>
      <w:r w:rsidR="005A622C">
        <w:rPr>
          <w:rFonts w:hint="cs"/>
          <w:cs/>
          <w:lang w:val="my-MM" w:bidi="my-MM"/>
        </w:rPr>
        <w:t xml:space="preserve"> </w:t>
      </w:r>
      <w:r w:rsidR="00384DFE">
        <w:rPr>
          <w:cs/>
          <w:lang w:val="my-MM" w:bidi="my-MM"/>
        </w:rPr>
        <w:t>အစားများစွာပါရှိသည်ကို တွေ့မြင်ရသည်။ သမိုင်းဆိုင်ရာမှတ်တမ်းများနှင့် ဘုရားသခင်နှင့်ဆက်သွယ်</w:t>
      </w:r>
      <w:r w:rsidR="005A622C">
        <w:rPr>
          <w:rFonts w:hint="cs"/>
          <w:cs/>
          <w:lang w:val="my-MM" w:bidi="my-MM"/>
        </w:rPr>
        <w:t xml:space="preserve"> </w:t>
      </w:r>
      <w:r w:rsidR="00384DFE">
        <w:rPr>
          <w:cs/>
          <w:lang w:val="my-MM" w:bidi="my-MM"/>
        </w:rPr>
        <w:t>ခြင်းအပြင်၊ ပရောဖက်များသည် ဘုရားသခင်၏နှုတ်ကပတ်တော်ကို မိမိလူမျိုးထံ ယူဆောင်လာခြင်း၌ သူတို့၏အချိန်များစွာကို အသုံးပြုခဲ့ကြသည်။ ပရောဖက်ကျမ်းများတွင်ပါရှိသည့် အမျိုးအစားအမျိုးမျိုး</w:t>
      </w:r>
      <w:r w:rsidR="005A622C">
        <w:rPr>
          <w:rFonts w:hint="cs"/>
          <w:cs/>
          <w:lang w:val="my-MM" w:bidi="my-MM"/>
        </w:rPr>
        <w:t xml:space="preserve"> </w:t>
      </w:r>
      <w:r w:rsidR="00384DFE">
        <w:rPr>
          <w:cs/>
          <w:lang w:val="my-MM" w:bidi="my-MM"/>
        </w:rPr>
        <w:t>နှင့် အကျွမ်းတဝင်ဖြစ်ရန် ကျွန်ုပ်တို့သည်အလွန်အလေးပေးသည်ဟုဆိုရန် ခက်ခဲသည်။ ကျွန်ုပ်တို့သည် အနာဂတ္တိကျမ်းများကိုဖတ်သောအခါတွင် အကြိမ်များစွာ ပျောက်ဆုံးပြီး စိတ်ရှုပ်ထွေးသလိုခံစားရသည်၊ အကြောင်းမှာ ထိုနေရာ၌တွေ့ရသော အကြောင်းအရာအမျိုးအစားများကို သတိမပြုမိသောကြောင့်ဖြစ်</w:t>
      </w:r>
      <w:r w:rsidR="005A622C">
        <w:rPr>
          <w:rFonts w:hint="cs"/>
          <w:cs/>
          <w:lang w:val="my-MM" w:bidi="my-MM"/>
        </w:rPr>
        <w:t xml:space="preserve"> </w:t>
      </w:r>
      <w:r w:rsidR="00384DFE">
        <w:rPr>
          <w:cs/>
          <w:lang w:val="my-MM" w:bidi="my-MM"/>
        </w:rPr>
        <w:t>သည်။ ကျွန်ုပ်တို့သည် သမိုင်းဆိုင်ရာမှတ်တမ်းများ၊ ဘုရားသခင်နှင့်ဆက်သွယ်ခြင်းအပြင် လူများနှင့်</w:t>
      </w:r>
      <w:r w:rsidR="005A622C">
        <w:rPr>
          <w:rFonts w:hint="cs"/>
          <w:cs/>
          <w:lang w:val="my-MM" w:bidi="my-MM"/>
        </w:rPr>
        <w:t xml:space="preserve"> </w:t>
      </w:r>
      <w:r w:rsidR="00384DFE">
        <w:rPr>
          <w:cs/>
          <w:lang w:val="my-MM" w:bidi="my-MM"/>
        </w:rPr>
        <w:t>ဆက်သွယ်ခြင်းဆိုင်ရာ ပရောဖက်များ၏ဇာတ်လမ်းများကို အနာဂတ္တိကျမ်းများ၌တွေ့မြင်ရသည်။ ကျွန်ုပ်တို့သည် ပရောဖက်ကျမ်းများကိုဖတ်ပြီး ဤအမျိုးအစားပုံစံများကို စိတ်ထဲတွင်မှတ်သားထားခြင်း</w:t>
      </w:r>
      <w:r w:rsidR="005A622C">
        <w:rPr>
          <w:rFonts w:hint="cs"/>
          <w:cs/>
          <w:lang w:val="my-MM" w:bidi="my-MM"/>
        </w:rPr>
        <w:t xml:space="preserve"> </w:t>
      </w:r>
      <w:r w:rsidR="00384DFE">
        <w:rPr>
          <w:cs/>
          <w:lang w:val="my-MM" w:bidi="my-MM"/>
        </w:rPr>
        <w:t>ဖြင့်၊ သူတို့ကာလ၏ဆိုလိုရင်းနှင့် ယနေ့ကျွန်ုပ်တို့အတွက် မည်သည့်အရာဆိုလိုသည်ကို နားလည်နိုင်ပါ</w:t>
      </w:r>
      <w:r w:rsidR="005A622C">
        <w:rPr>
          <w:rFonts w:hint="cs"/>
          <w:cs/>
          <w:lang w:val="my-MM" w:bidi="my-MM"/>
        </w:rPr>
        <w:t xml:space="preserve"> </w:t>
      </w:r>
      <w:r w:rsidR="00384DFE">
        <w:rPr>
          <w:cs/>
          <w:lang w:val="my-MM" w:bidi="my-MM"/>
        </w:rPr>
        <w:t>သည်။</w:t>
      </w:r>
    </w:p>
    <w:sectPr w:rsidR="005B30FD" w:rsidSect="00EA7832">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43867" w14:textId="77777777" w:rsidR="00591F15" w:rsidRDefault="00591F15">
      <w:r>
        <w:separator/>
      </w:r>
    </w:p>
  </w:endnote>
  <w:endnote w:type="continuationSeparator" w:id="0">
    <w:p w14:paraId="659C4049" w14:textId="77777777" w:rsidR="00591F15" w:rsidRDefault="00591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F5ECD" w14:textId="77777777" w:rsidR="00874F96" w:rsidRDefault="0053728E" w:rsidP="00230C58">
    <w:pPr>
      <w:tabs>
        <w:tab w:val="right" w:pos="8620"/>
      </w:tabs>
      <w:spacing w:after="200"/>
      <w:jc w:val="center"/>
      <w:rPr>
        <w:rFonts w:cs="Calibri"/>
        <w:cs/>
        <w:lang w:bidi="my-MM"/>
      </w:rPr>
    </w:pPr>
    <w:r w:rsidRPr="00230C58">
      <w:rPr>
        <w:rFonts w:cs="Calibri"/>
        <w:cs/>
        <w:lang w:bidi="my-MM"/>
      </w:rPr>
      <w:t>ii.</w:t>
    </w:r>
  </w:p>
  <w:p w14:paraId="25D8A131" w14:textId="01486ECD" w:rsidR="0053728E" w:rsidRPr="00356D24" w:rsidRDefault="0053728E"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85A7" w14:textId="500D1BBB" w:rsidR="0053728E" w:rsidRPr="00B90055" w:rsidRDefault="0053728E" w:rsidP="007A5132">
    <w:pPr>
      <w:pStyle w:val="PageNum"/>
      <w:rPr>
        <w:rtl/>
        <w:cs/>
      </w:rPr>
    </w:pPr>
    <w:r>
      <w:fldChar w:fldCharType="begin"/>
    </w:r>
    <w:r>
      <w:rPr>
        <w:rFonts w:cs="Calibri"/>
        <w:cs/>
        <w:lang w:bidi="my-MM"/>
      </w:rPr>
      <w:instrText xml:space="preserve"> PAGE \* roman </w:instrText>
    </w:r>
    <w:r>
      <w:fldChar w:fldCharType="separate"/>
    </w:r>
    <w:r w:rsidR="00EB23F6">
      <w:rPr>
        <w:rFonts w:cs="Calibri"/>
        <w:lang w:bidi="my-MM"/>
      </w:rPr>
      <w:t>v</w:t>
    </w:r>
    <w:r>
      <w:fldChar w:fldCharType="end"/>
    </w:r>
  </w:p>
  <w:p w14:paraId="52E52C57" w14:textId="77777777" w:rsidR="0053728E" w:rsidRPr="009D2F1D" w:rsidRDefault="0053728E" w:rsidP="007A5132">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B53C9" w14:textId="3A27547C" w:rsidR="0053728E" w:rsidRPr="00B90055" w:rsidRDefault="0053728E" w:rsidP="007A5132">
    <w:pPr>
      <w:pStyle w:val="PageNum"/>
      <w:rPr>
        <w:rtl/>
        <w:cs/>
      </w:rPr>
    </w:pPr>
    <w:r>
      <w:fldChar w:fldCharType="begin"/>
    </w:r>
    <w:r>
      <w:rPr>
        <w:rFonts w:cs="Calibri"/>
        <w:cs/>
        <w:lang w:bidi="my-MM"/>
      </w:rPr>
      <w:instrText xml:space="preserve"> PAGE \* roman </w:instrText>
    </w:r>
    <w:r>
      <w:fldChar w:fldCharType="separate"/>
    </w:r>
    <w:r w:rsidR="00EB23F6">
      <w:rPr>
        <w:rFonts w:cs="Calibri"/>
        <w:lang w:bidi="my-MM"/>
      </w:rPr>
      <w:t>ii</w:t>
    </w:r>
    <w:r>
      <w:fldChar w:fldCharType="end"/>
    </w:r>
  </w:p>
  <w:p w14:paraId="445A2195" w14:textId="77777777" w:rsidR="0053728E" w:rsidRPr="00996443" w:rsidRDefault="0053728E" w:rsidP="007A5132">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48019" w14:textId="21C29FFE" w:rsidR="0053728E" w:rsidRPr="00B90055" w:rsidRDefault="0053728E" w:rsidP="007A5132">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EB23F6">
      <w:rPr>
        <w:rFonts w:cs="Calibri"/>
        <w:lang w:bidi="my-MM"/>
      </w:rPr>
      <w:t>iv</w:t>
    </w:r>
    <w:r>
      <w:rPr>
        <w:rFonts w:cs="Calibri"/>
      </w:rPr>
      <w:fldChar w:fldCharType="end"/>
    </w:r>
  </w:p>
  <w:p w14:paraId="7302EF8F" w14:textId="77777777" w:rsidR="0053728E" w:rsidRPr="009D2F1D" w:rsidRDefault="0053728E" w:rsidP="007A5132">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4F707" w14:textId="4076F595" w:rsidR="0053728E" w:rsidRDefault="0053728E">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7A65A606" w14:textId="77777777" w:rsidR="0053728E" w:rsidRDefault="0053728E">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289F3642" w14:textId="77777777" w:rsidR="0053728E" w:rsidRDefault="0053728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F5F17" w14:textId="34E0728F" w:rsidR="0053728E" w:rsidRDefault="0053728E" w:rsidP="005B30FD">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EB23F6" w:rsidRPr="00EB23F6">
      <w:rPr>
        <w:rFonts w:cs="Calibri"/>
        <w:cs/>
        <w:lang w:val="my-MM" w:bidi="my-MM"/>
      </w:rPr>
      <w:t>20</w:t>
    </w:r>
    <w:r>
      <w:rPr>
        <w:lang w:val="my-MM" w:bidi="my-MM"/>
      </w:rPr>
      <w:fldChar w:fldCharType="end"/>
    </w:r>
    <w:r>
      <w:rPr>
        <w:rFonts w:cs="Calibri"/>
        <w:cs/>
        <w:lang w:val="my-MM" w:bidi="my-MM"/>
      </w:rPr>
      <w:t>-</w:t>
    </w:r>
  </w:p>
  <w:p w14:paraId="196FA6BC" w14:textId="77777777" w:rsidR="0053728E" w:rsidRPr="00356D24" w:rsidRDefault="0053728E" w:rsidP="005B30FD">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50DCE" w14:textId="77777777" w:rsidR="00874F96" w:rsidRDefault="00874F96" w:rsidP="005B30FD">
    <w:pPr>
      <w:pStyle w:val="PageNum"/>
      <w:rPr>
        <w:rFonts w:cs="Calibri"/>
        <w:lang w:val="my-MM" w:bidi="my-MM"/>
      </w:rPr>
    </w:pPr>
  </w:p>
  <w:p w14:paraId="42D39F86" w14:textId="3B42BE8D" w:rsidR="0053728E" w:rsidRDefault="0053728E" w:rsidP="005B30FD">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EB23F6" w:rsidRPr="00EB23F6">
      <w:rPr>
        <w:rFonts w:cs="Calibri"/>
        <w:cs/>
        <w:lang w:val="my-MM" w:bidi="my-MM"/>
      </w:rPr>
      <w:t>1</w:t>
    </w:r>
    <w:r>
      <w:rPr>
        <w:lang w:val="my-MM" w:bidi="my-MM"/>
      </w:rPr>
      <w:fldChar w:fldCharType="end"/>
    </w:r>
    <w:r>
      <w:rPr>
        <w:rFonts w:cs="Calibri"/>
        <w:cs/>
        <w:lang w:val="my-MM" w:bidi="my-MM"/>
      </w:rPr>
      <w:t>-</w:t>
    </w:r>
  </w:p>
  <w:p w14:paraId="4B9BA9F3" w14:textId="77777777" w:rsidR="0053728E" w:rsidRDefault="0053728E" w:rsidP="005B30FD">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95BAD" w14:textId="77777777" w:rsidR="00591F15" w:rsidRDefault="00591F15">
      <w:r>
        <w:separator/>
      </w:r>
    </w:p>
  </w:footnote>
  <w:footnote w:type="continuationSeparator" w:id="0">
    <w:p w14:paraId="1EAEAF86" w14:textId="77777777" w:rsidR="00591F15" w:rsidRDefault="00591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53705" w14:textId="13B93481" w:rsidR="0053728E" w:rsidRDefault="0053728E">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5DAC8A2A" w14:textId="77777777" w:rsidR="0053728E" w:rsidRDefault="005372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B6417" w14:textId="26005FA8" w:rsidR="0053728E" w:rsidRPr="00311C45" w:rsidRDefault="0053728E" w:rsidP="005B30FD">
    <w:pPr>
      <w:pStyle w:val="Header2"/>
      <w:rPr>
        <w:cs/>
      </w:rPr>
    </w:pPr>
    <w:r>
      <w:rPr>
        <w:cs/>
        <w:lang w:val="my-MM" w:bidi="my-MM"/>
      </w:rPr>
      <w:t>ကျွန်ုပ်တို့အား သူပရောဖက်များကိုပေးခဲ့သည်</w:t>
    </w:r>
    <w:r>
      <w:rPr>
        <w:cs/>
        <w:lang w:val="my-MM" w:bidi="my-MM"/>
      </w:rPr>
      <w:tab/>
      <w:t>သင်ခန်းစာခြောက် အနာဂတ္တိကျမ်းများ၏စာပေ</w:t>
    </w:r>
    <w:r>
      <w:rPr>
        <w:rFonts w:hint="cs"/>
        <w:cs/>
        <w:lang w:val="my-MM" w:bidi="my-MM"/>
      </w:rPr>
      <w:t xml:space="preserve">ကို </w:t>
    </w:r>
    <w:r>
      <w:rPr>
        <w:cs/>
        <w:lang w:val="my-MM" w:bidi="my-MM"/>
      </w:rPr>
      <w:t>လေ့လာသုံးသပ်ခြင်း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82A28" w14:textId="77777777" w:rsidR="0053728E" w:rsidRPr="00FF1ABB" w:rsidRDefault="0053728E" w:rsidP="005B30FD">
    <w:pPr>
      <w:pStyle w:val="Header10"/>
      <w:rPr>
        <w:cs/>
        <w:lang w:bidi="ta-IN"/>
      </w:rPr>
    </w:pPr>
    <w:r>
      <w:rPr>
        <w:cs/>
        <w:lang w:val="my-MM" w:bidi="my-MM"/>
      </w:rPr>
      <w:t>ကျွန်ုပ်တို့အား သူပရောဖက်များကိုပေးခဲ့သည်</w:t>
    </w:r>
  </w:p>
  <w:p w14:paraId="14F62922" w14:textId="105A53DF" w:rsidR="0053728E" w:rsidRDefault="0053728E" w:rsidP="005B30FD">
    <w:pPr>
      <w:pStyle w:val="Header2"/>
      <w:rPr>
        <w:cs/>
      </w:rPr>
    </w:pPr>
    <w:r>
      <w:rPr>
        <w:cs/>
        <w:lang w:val="my-MM" w:bidi="my-MM"/>
      </w:rPr>
      <w:t>သင်ခန်းစာခြောက်</w:t>
    </w:r>
  </w:p>
  <w:p w14:paraId="4294C6B5" w14:textId="6CF295B9" w:rsidR="0053728E" w:rsidRDefault="0053728E" w:rsidP="005B30FD">
    <w:pPr>
      <w:pStyle w:val="Header2"/>
      <w:rPr>
        <w:cs/>
      </w:rPr>
    </w:pPr>
    <w:r>
      <w:rPr>
        <w:cs/>
        <w:lang w:val="my-MM" w:bidi="my-MM"/>
      </w:rPr>
      <w:t>အနာဂတ္တိကျမ်းများ၏စာပေ</w:t>
    </w:r>
    <w:r>
      <w:rPr>
        <w:rFonts w:hint="cs"/>
        <w:cs/>
        <w:lang w:val="my-MM" w:bidi="my-MM"/>
      </w:rPr>
      <w:t>ကို</w:t>
    </w:r>
    <w:r>
      <w:rPr>
        <w:cs/>
        <w:lang w:val="my-MM" w:bidi="my-MM"/>
      </w:rPr>
      <w:t xml:space="preserve"> လေ့လာသုံးသပ်ခြင်း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9927450">
    <w:abstractNumId w:val="1"/>
  </w:num>
  <w:num w:numId="2" w16cid:durableId="487208627">
    <w:abstractNumId w:val="2"/>
  </w:num>
  <w:num w:numId="3" w16cid:durableId="1437943810">
    <w:abstractNumId w:val="3"/>
  </w:num>
  <w:num w:numId="4" w16cid:durableId="584149392">
    <w:abstractNumId w:val="25"/>
  </w:num>
  <w:num w:numId="5" w16cid:durableId="852644270">
    <w:abstractNumId w:val="12"/>
  </w:num>
  <w:num w:numId="6" w16cid:durableId="944995203">
    <w:abstractNumId w:val="34"/>
  </w:num>
  <w:num w:numId="7" w16cid:durableId="1581328548">
    <w:abstractNumId w:val="30"/>
  </w:num>
  <w:num w:numId="8" w16cid:durableId="153451852">
    <w:abstractNumId w:val="29"/>
  </w:num>
  <w:num w:numId="9" w16cid:durableId="1216505817">
    <w:abstractNumId w:val="28"/>
  </w:num>
  <w:num w:numId="10" w16cid:durableId="1617101957">
    <w:abstractNumId w:val="4"/>
  </w:num>
  <w:num w:numId="11" w16cid:durableId="1936674028">
    <w:abstractNumId w:val="7"/>
  </w:num>
  <w:num w:numId="12" w16cid:durableId="148326690">
    <w:abstractNumId w:val="0"/>
  </w:num>
  <w:num w:numId="13" w16cid:durableId="712536831">
    <w:abstractNumId w:val="14"/>
  </w:num>
  <w:num w:numId="14" w16cid:durableId="1095058395">
    <w:abstractNumId w:val="26"/>
  </w:num>
  <w:num w:numId="15" w16cid:durableId="539635596">
    <w:abstractNumId w:val="13"/>
  </w:num>
  <w:num w:numId="16" w16cid:durableId="1305233736">
    <w:abstractNumId w:val="16"/>
  </w:num>
  <w:num w:numId="17" w16cid:durableId="16335601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6211196">
    <w:abstractNumId w:val="8"/>
  </w:num>
  <w:num w:numId="19" w16cid:durableId="233398169">
    <w:abstractNumId w:val="10"/>
  </w:num>
  <w:num w:numId="20" w16cid:durableId="1118255549">
    <w:abstractNumId w:val="33"/>
  </w:num>
  <w:num w:numId="21" w16cid:durableId="675497153">
    <w:abstractNumId w:val="21"/>
  </w:num>
  <w:num w:numId="22" w16cid:durableId="2127234017">
    <w:abstractNumId w:val="17"/>
  </w:num>
  <w:num w:numId="23" w16cid:durableId="1847550368">
    <w:abstractNumId w:val="22"/>
  </w:num>
  <w:num w:numId="24" w16cid:durableId="646906016">
    <w:abstractNumId w:val="15"/>
  </w:num>
  <w:num w:numId="25" w16cid:durableId="2132086024">
    <w:abstractNumId w:val="18"/>
  </w:num>
  <w:num w:numId="26" w16cid:durableId="109277955">
    <w:abstractNumId w:val="9"/>
  </w:num>
  <w:num w:numId="27" w16cid:durableId="1120613224">
    <w:abstractNumId w:val="5"/>
  </w:num>
  <w:num w:numId="28" w16cid:durableId="182017478">
    <w:abstractNumId w:val="11"/>
  </w:num>
  <w:num w:numId="29" w16cid:durableId="85853012">
    <w:abstractNumId w:val="31"/>
  </w:num>
  <w:num w:numId="30" w16cid:durableId="1903711300">
    <w:abstractNumId w:val="32"/>
  </w:num>
  <w:num w:numId="31" w16cid:durableId="404765783">
    <w:abstractNumId w:val="20"/>
  </w:num>
  <w:num w:numId="32" w16cid:durableId="1438137340">
    <w:abstractNumId w:val="27"/>
  </w:num>
  <w:num w:numId="33" w16cid:durableId="1237059400">
    <w:abstractNumId w:val="6"/>
  </w:num>
  <w:num w:numId="34" w16cid:durableId="975910891">
    <w:abstractNumId w:val="24"/>
  </w:num>
  <w:num w:numId="35" w16cid:durableId="3072527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4070"/>
    <w:rsid w:val="0000559C"/>
    <w:rsid w:val="00007A7F"/>
    <w:rsid w:val="0003550D"/>
    <w:rsid w:val="00037AEA"/>
    <w:rsid w:val="00042282"/>
    <w:rsid w:val="00057F7D"/>
    <w:rsid w:val="000656F5"/>
    <w:rsid w:val="00084090"/>
    <w:rsid w:val="00085AC4"/>
    <w:rsid w:val="00090D1F"/>
    <w:rsid w:val="00094084"/>
    <w:rsid w:val="00097E8D"/>
    <w:rsid w:val="000A197A"/>
    <w:rsid w:val="000B3534"/>
    <w:rsid w:val="000E0868"/>
    <w:rsid w:val="000F3B2C"/>
    <w:rsid w:val="00104542"/>
    <w:rsid w:val="00122CED"/>
    <w:rsid w:val="00125DB4"/>
    <w:rsid w:val="00140961"/>
    <w:rsid w:val="0014540C"/>
    <w:rsid w:val="00146FC1"/>
    <w:rsid w:val="00150D4F"/>
    <w:rsid w:val="0019439A"/>
    <w:rsid w:val="001B2A7C"/>
    <w:rsid w:val="001B5D90"/>
    <w:rsid w:val="001B793B"/>
    <w:rsid w:val="001B7967"/>
    <w:rsid w:val="001D2BB5"/>
    <w:rsid w:val="001E0FDF"/>
    <w:rsid w:val="001E1132"/>
    <w:rsid w:val="001E1A2B"/>
    <w:rsid w:val="001F2D69"/>
    <w:rsid w:val="00224475"/>
    <w:rsid w:val="002309DE"/>
    <w:rsid w:val="00230C58"/>
    <w:rsid w:val="00232BFE"/>
    <w:rsid w:val="0023767B"/>
    <w:rsid w:val="002479BD"/>
    <w:rsid w:val="00247FAE"/>
    <w:rsid w:val="00271751"/>
    <w:rsid w:val="00275FB5"/>
    <w:rsid w:val="002824A4"/>
    <w:rsid w:val="002849A3"/>
    <w:rsid w:val="00285982"/>
    <w:rsid w:val="00285E77"/>
    <w:rsid w:val="002A09B7"/>
    <w:rsid w:val="002C1136"/>
    <w:rsid w:val="002C3DB0"/>
    <w:rsid w:val="002D21FC"/>
    <w:rsid w:val="002E04AA"/>
    <w:rsid w:val="002E1CEF"/>
    <w:rsid w:val="002F5277"/>
    <w:rsid w:val="00302C9E"/>
    <w:rsid w:val="00303F6C"/>
    <w:rsid w:val="00311C45"/>
    <w:rsid w:val="00330DB2"/>
    <w:rsid w:val="00352AF4"/>
    <w:rsid w:val="00356D24"/>
    <w:rsid w:val="0036102A"/>
    <w:rsid w:val="003613A1"/>
    <w:rsid w:val="003637AB"/>
    <w:rsid w:val="00365731"/>
    <w:rsid w:val="00372DA8"/>
    <w:rsid w:val="00376793"/>
    <w:rsid w:val="0038467A"/>
    <w:rsid w:val="00384DFE"/>
    <w:rsid w:val="0038719E"/>
    <w:rsid w:val="00387599"/>
    <w:rsid w:val="00391C90"/>
    <w:rsid w:val="0039746C"/>
    <w:rsid w:val="003B0D64"/>
    <w:rsid w:val="003C78BA"/>
    <w:rsid w:val="003D7144"/>
    <w:rsid w:val="003E0114"/>
    <w:rsid w:val="003E0490"/>
    <w:rsid w:val="003E0C9E"/>
    <w:rsid w:val="003E0D70"/>
    <w:rsid w:val="003F52EE"/>
    <w:rsid w:val="00402EA8"/>
    <w:rsid w:val="004071A3"/>
    <w:rsid w:val="00413D9C"/>
    <w:rsid w:val="00421DAB"/>
    <w:rsid w:val="00422ACB"/>
    <w:rsid w:val="004304C7"/>
    <w:rsid w:val="00443637"/>
    <w:rsid w:val="00450A27"/>
    <w:rsid w:val="00451198"/>
    <w:rsid w:val="00452220"/>
    <w:rsid w:val="00454146"/>
    <w:rsid w:val="00470FF1"/>
    <w:rsid w:val="00472757"/>
    <w:rsid w:val="0047277B"/>
    <w:rsid w:val="00480EF9"/>
    <w:rsid w:val="00485E8D"/>
    <w:rsid w:val="00493E6D"/>
    <w:rsid w:val="004A34EB"/>
    <w:rsid w:val="004A45BA"/>
    <w:rsid w:val="004A78CD"/>
    <w:rsid w:val="004C288C"/>
    <w:rsid w:val="004D1A84"/>
    <w:rsid w:val="004D7D9B"/>
    <w:rsid w:val="004E2EC9"/>
    <w:rsid w:val="00506467"/>
    <w:rsid w:val="00514682"/>
    <w:rsid w:val="00516C5C"/>
    <w:rsid w:val="005334E7"/>
    <w:rsid w:val="0053728E"/>
    <w:rsid w:val="00546460"/>
    <w:rsid w:val="00555E9F"/>
    <w:rsid w:val="005663AD"/>
    <w:rsid w:val="005729E6"/>
    <w:rsid w:val="0057787E"/>
    <w:rsid w:val="00586404"/>
    <w:rsid w:val="00591F15"/>
    <w:rsid w:val="005A342F"/>
    <w:rsid w:val="005A622C"/>
    <w:rsid w:val="005B0EEA"/>
    <w:rsid w:val="005B30FD"/>
    <w:rsid w:val="005B7BAA"/>
    <w:rsid w:val="005C2538"/>
    <w:rsid w:val="005C4F6F"/>
    <w:rsid w:val="005D02D4"/>
    <w:rsid w:val="005E36CE"/>
    <w:rsid w:val="005E3F4B"/>
    <w:rsid w:val="005E44E8"/>
    <w:rsid w:val="006226E1"/>
    <w:rsid w:val="0062287D"/>
    <w:rsid w:val="00624B74"/>
    <w:rsid w:val="00637866"/>
    <w:rsid w:val="006477E2"/>
    <w:rsid w:val="00654B55"/>
    <w:rsid w:val="006711DC"/>
    <w:rsid w:val="00672B1B"/>
    <w:rsid w:val="0067731D"/>
    <w:rsid w:val="0068175A"/>
    <w:rsid w:val="006A7344"/>
    <w:rsid w:val="006B434B"/>
    <w:rsid w:val="006B4F47"/>
    <w:rsid w:val="006C4CD2"/>
    <w:rsid w:val="006C72D0"/>
    <w:rsid w:val="006D5477"/>
    <w:rsid w:val="006E47F4"/>
    <w:rsid w:val="006E5FA1"/>
    <w:rsid w:val="006F4069"/>
    <w:rsid w:val="00705325"/>
    <w:rsid w:val="0071616E"/>
    <w:rsid w:val="00716903"/>
    <w:rsid w:val="00721B67"/>
    <w:rsid w:val="00737327"/>
    <w:rsid w:val="007552A2"/>
    <w:rsid w:val="00760DCF"/>
    <w:rsid w:val="007801F0"/>
    <w:rsid w:val="007812D2"/>
    <w:rsid w:val="00781DA8"/>
    <w:rsid w:val="007850C6"/>
    <w:rsid w:val="00786461"/>
    <w:rsid w:val="00791C98"/>
    <w:rsid w:val="007A3A62"/>
    <w:rsid w:val="007A5132"/>
    <w:rsid w:val="007B1353"/>
    <w:rsid w:val="007B71FE"/>
    <w:rsid w:val="007C3E67"/>
    <w:rsid w:val="007C44D5"/>
    <w:rsid w:val="007D44E6"/>
    <w:rsid w:val="007D6A8D"/>
    <w:rsid w:val="007F024A"/>
    <w:rsid w:val="007F0DED"/>
    <w:rsid w:val="0081506F"/>
    <w:rsid w:val="00815EDD"/>
    <w:rsid w:val="00832804"/>
    <w:rsid w:val="00837513"/>
    <w:rsid w:val="00837D07"/>
    <w:rsid w:val="00863E03"/>
    <w:rsid w:val="00874F96"/>
    <w:rsid w:val="00875507"/>
    <w:rsid w:val="00882C5F"/>
    <w:rsid w:val="00890737"/>
    <w:rsid w:val="00892BCF"/>
    <w:rsid w:val="008B0B55"/>
    <w:rsid w:val="008B774B"/>
    <w:rsid w:val="008C2C00"/>
    <w:rsid w:val="008C352A"/>
    <w:rsid w:val="008C5895"/>
    <w:rsid w:val="008D4CA3"/>
    <w:rsid w:val="008F0FA4"/>
    <w:rsid w:val="008F1BE3"/>
    <w:rsid w:val="008F3A5F"/>
    <w:rsid w:val="009002B3"/>
    <w:rsid w:val="0091551A"/>
    <w:rsid w:val="0092361F"/>
    <w:rsid w:val="00927583"/>
    <w:rsid w:val="00943594"/>
    <w:rsid w:val="009560E7"/>
    <w:rsid w:val="009605BA"/>
    <w:rsid w:val="00966413"/>
    <w:rsid w:val="00971A5F"/>
    <w:rsid w:val="00982935"/>
    <w:rsid w:val="009858DA"/>
    <w:rsid w:val="00991F03"/>
    <w:rsid w:val="00992599"/>
    <w:rsid w:val="0099372E"/>
    <w:rsid w:val="009A3C31"/>
    <w:rsid w:val="009B35E1"/>
    <w:rsid w:val="009B575F"/>
    <w:rsid w:val="009B5ED5"/>
    <w:rsid w:val="009C254E"/>
    <w:rsid w:val="009C2703"/>
    <w:rsid w:val="009C4E10"/>
    <w:rsid w:val="009D049F"/>
    <w:rsid w:val="009D1B2A"/>
    <w:rsid w:val="009D646F"/>
    <w:rsid w:val="009F1EBB"/>
    <w:rsid w:val="00A059CD"/>
    <w:rsid w:val="00A12365"/>
    <w:rsid w:val="00A12B30"/>
    <w:rsid w:val="00A3340F"/>
    <w:rsid w:val="00A35C14"/>
    <w:rsid w:val="00A362DF"/>
    <w:rsid w:val="00A377CA"/>
    <w:rsid w:val="00A406EC"/>
    <w:rsid w:val="00A41801"/>
    <w:rsid w:val="00A42C3D"/>
    <w:rsid w:val="00A625D5"/>
    <w:rsid w:val="00A65028"/>
    <w:rsid w:val="00A65E2C"/>
    <w:rsid w:val="00A715B8"/>
    <w:rsid w:val="00A72C7F"/>
    <w:rsid w:val="00A75C63"/>
    <w:rsid w:val="00AA5927"/>
    <w:rsid w:val="00AA66FA"/>
    <w:rsid w:val="00AC79BE"/>
    <w:rsid w:val="00AD0FE8"/>
    <w:rsid w:val="00AE5477"/>
    <w:rsid w:val="00AF0851"/>
    <w:rsid w:val="00AF58F5"/>
    <w:rsid w:val="00AF7375"/>
    <w:rsid w:val="00B162E3"/>
    <w:rsid w:val="00B21901"/>
    <w:rsid w:val="00B23A3C"/>
    <w:rsid w:val="00B25DCF"/>
    <w:rsid w:val="00B2730A"/>
    <w:rsid w:val="00B30CDE"/>
    <w:rsid w:val="00B36B93"/>
    <w:rsid w:val="00B3739D"/>
    <w:rsid w:val="00B449AA"/>
    <w:rsid w:val="00B50863"/>
    <w:rsid w:val="00B56D84"/>
    <w:rsid w:val="00B60FED"/>
    <w:rsid w:val="00B704CF"/>
    <w:rsid w:val="00B82497"/>
    <w:rsid w:val="00B8526D"/>
    <w:rsid w:val="00B86DB3"/>
    <w:rsid w:val="00B86FBD"/>
    <w:rsid w:val="00B91A96"/>
    <w:rsid w:val="00BA4035"/>
    <w:rsid w:val="00BA425E"/>
    <w:rsid w:val="00BA7895"/>
    <w:rsid w:val="00BB29C3"/>
    <w:rsid w:val="00BB2EAF"/>
    <w:rsid w:val="00BC175B"/>
    <w:rsid w:val="00BC6438"/>
    <w:rsid w:val="00BD68A9"/>
    <w:rsid w:val="00BF2E31"/>
    <w:rsid w:val="00BF431D"/>
    <w:rsid w:val="00C02460"/>
    <w:rsid w:val="00C170A7"/>
    <w:rsid w:val="00C175EE"/>
    <w:rsid w:val="00C32013"/>
    <w:rsid w:val="00C337D0"/>
    <w:rsid w:val="00C33AE3"/>
    <w:rsid w:val="00C34ADB"/>
    <w:rsid w:val="00C37FA8"/>
    <w:rsid w:val="00C46B1E"/>
    <w:rsid w:val="00C5106B"/>
    <w:rsid w:val="00C617F9"/>
    <w:rsid w:val="00C63089"/>
    <w:rsid w:val="00C64908"/>
    <w:rsid w:val="00C735A6"/>
    <w:rsid w:val="00C80CB8"/>
    <w:rsid w:val="00C84F85"/>
    <w:rsid w:val="00C86956"/>
    <w:rsid w:val="00C9108E"/>
    <w:rsid w:val="00CB01D1"/>
    <w:rsid w:val="00CB15B5"/>
    <w:rsid w:val="00CC65C5"/>
    <w:rsid w:val="00CF1FD9"/>
    <w:rsid w:val="00CF7377"/>
    <w:rsid w:val="00D15F05"/>
    <w:rsid w:val="00D24B24"/>
    <w:rsid w:val="00D25389"/>
    <w:rsid w:val="00D323F6"/>
    <w:rsid w:val="00D36DDC"/>
    <w:rsid w:val="00D4727C"/>
    <w:rsid w:val="00D50792"/>
    <w:rsid w:val="00D642E2"/>
    <w:rsid w:val="00D6726F"/>
    <w:rsid w:val="00D745E2"/>
    <w:rsid w:val="00D76F84"/>
    <w:rsid w:val="00D82B12"/>
    <w:rsid w:val="00D87C1E"/>
    <w:rsid w:val="00D96096"/>
    <w:rsid w:val="00D963AC"/>
    <w:rsid w:val="00DA17DC"/>
    <w:rsid w:val="00DA46F6"/>
    <w:rsid w:val="00DC098C"/>
    <w:rsid w:val="00DC6E4E"/>
    <w:rsid w:val="00DD195F"/>
    <w:rsid w:val="00DD6DCB"/>
    <w:rsid w:val="00DF7C0C"/>
    <w:rsid w:val="00E01D58"/>
    <w:rsid w:val="00E0276C"/>
    <w:rsid w:val="00E071F3"/>
    <w:rsid w:val="00E23CF6"/>
    <w:rsid w:val="00E40BDA"/>
    <w:rsid w:val="00E46445"/>
    <w:rsid w:val="00E63FF7"/>
    <w:rsid w:val="00E63FFB"/>
    <w:rsid w:val="00E71C27"/>
    <w:rsid w:val="00E76292"/>
    <w:rsid w:val="00E866F0"/>
    <w:rsid w:val="00E86B04"/>
    <w:rsid w:val="00EA7832"/>
    <w:rsid w:val="00EA7F50"/>
    <w:rsid w:val="00EB0637"/>
    <w:rsid w:val="00EB23F6"/>
    <w:rsid w:val="00EB693A"/>
    <w:rsid w:val="00EC28A5"/>
    <w:rsid w:val="00ED40BA"/>
    <w:rsid w:val="00ED478E"/>
    <w:rsid w:val="00EE2BB0"/>
    <w:rsid w:val="00EE3E21"/>
    <w:rsid w:val="00EE46A2"/>
    <w:rsid w:val="00EE5CE3"/>
    <w:rsid w:val="00EF426E"/>
    <w:rsid w:val="00EF5AC8"/>
    <w:rsid w:val="00EF5C02"/>
    <w:rsid w:val="00F10BBD"/>
    <w:rsid w:val="00F12EE7"/>
    <w:rsid w:val="00F1376D"/>
    <w:rsid w:val="00F13C4E"/>
    <w:rsid w:val="00F24C9F"/>
    <w:rsid w:val="00F6126F"/>
    <w:rsid w:val="00F71E36"/>
    <w:rsid w:val="00F83A74"/>
    <w:rsid w:val="00F90F60"/>
    <w:rsid w:val="00F97044"/>
    <w:rsid w:val="00FA27B0"/>
    <w:rsid w:val="00FA3726"/>
    <w:rsid w:val="00FC39A4"/>
    <w:rsid w:val="00FE34D7"/>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091FB588"/>
  <w15:chartTrackingRefBased/>
  <w15:docId w15:val="{9A117302-215F-4212-BAAE-CAE3C610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75A"/>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6817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68175A"/>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68175A"/>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68175A"/>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68175A"/>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68175A"/>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68175A"/>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68175A"/>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68175A"/>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A12B30"/>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68175A"/>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68175A"/>
    <w:rPr>
      <w:rFonts w:eastAsia="ヒラギノ角ゴ Pro W3"/>
      <w:color w:val="000000"/>
      <w:lang w:val="hi" w:bidi="ar-SA"/>
    </w:rPr>
  </w:style>
  <w:style w:type="paragraph" w:styleId="BodyTextIndent">
    <w:name w:val="Body Text Indent"/>
    <w:rsid w:val="0068175A"/>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68175A"/>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68175A"/>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68175A"/>
    <w:rPr>
      <w:color w:val="800080"/>
      <w:u w:val="single"/>
    </w:rPr>
  </w:style>
  <w:style w:type="paragraph" w:customStyle="1" w:styleId="Heading">
    <w:name w:val="Heading"/>
    <w:basedOn w:val="Normal"/>
    <w:next w:val="BodyText"/>
    <w:uiPriority w:val="99"/>
    <w:rsid w:val="0068175A"/>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68175A"/>
    <w:pPr>
      <w:suppressAutoHyphens/>
      <w:spacing w:after="120"/>
    </w:pPr>
    <w:rPr>
      <w:rFonts w:eastAsia="Times New Roman"/>
      <w:lang w:eastAsia="ar-SA"/>
    </w:rPr>
  </w:style>
  <w:style w:type="paragraph" w:styleId="List">
    <w:name w:val="List"/>
    <w:basedOn w:val="BodyText"/>
    <w:uiPriority w:val="99"/>
    <w:rsid w:val="0068175A"/>
    <w:rPr>
      <w:rFonts w:ascii="Arial" w:hAnsi="Arial"/>
    </w:rPr>
  </w:style>
  <w:style w:type="paragraph" w:styleId="Caption">
    <w:name w:val="caption"/>
    <w:basedOn w:val="Normal"/>
    <w:uiPriority w:val="35"/>
    <w:qFormat/>
    <w:rsid w:val="0068175A"/>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68175A"/>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68175A"/>
    <w:pPr>
      <w:suppressAutoHyphens/>
    </w:pPr>
    <w:rPr>
      <w:rFonts w:eastAsia="SimSun"/>
      <w:sz w:val="20"/>
      <w:szCs w:val="20"/>
      <w:lang w:eastAsia="ar-SA"/>
    </w:rPr>
  </w:style>
  <w:style w:type="paragraph" w:styleId="BalloonText">
    <w:name w:val="Balloon Text"/>
    <w:basedOn w:val="Normal"/>
    <w:link w:val="BalloonTextChar"/>
    <w:uiPriority w:val="99"/>
    <w:rsid w:val="0068175A"/>
    <w:pPr>
      <w:suppressAutoHyphens/>
    </w:pPr>
    <w:rPr>
      <w:rFonts w:ascii="Tahoma" w:eastAsia="Times New Roman" w:hAnsi="Tahoma" w:cs="Tahoma"/>
      <w:sz w:val="16"/>
      <w:szCs w:val="16"/>
      <w:lang w:eastAsia="ar-SA"/>
    </w:rPr>
  </w:style>
  <w:style w:type="paragraph" w:styleId="NormalWeb">
    <w:name w:val="Normal (Web)"/>
    <w:basedOn w:val="Normal"/>
    <w:uiPriority w:val="99"/>
    <w:rsid w:val="0068175A"/>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68175A"/>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68175A"/>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68175A"/>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68175A"/>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A12B30"/>
    <w:rPr>
      <w:rFonts w:ascii="Arial" w:eastAsia="MS Mincho" w:hAnsi="Arial" w:cs="Arial"/>
      <w:color w:val="000000"/>
      <w:sz w:val="24"/>
      <w:szCs w:val="24"/>
      <w:lang w:bidi="ar-SA"/>
    </w:rPr>
  </w:style>
  <w:style w:type="paragraph" w:customStyle="1" w:styleId="MediumGrid1-Accent21">
    <w:name w:val="Medium Grid 1 - Accent 21"/>
    <w:basedOn w:val="Normal"/>
    <w:uiPriority w:val="34"/>
    <w:qFormat/>
    <w:rsid w:val="00450A27"/>
    <w:pPr>
      <w:ind w:left="720"/>
      <w:contextualSpacing/>
    </w:pPr>
  </w:style>
  <w:style w:type="paragraph" w:customStyle="1" w:styleId="Quotations">
    <w:name w:val="Quotations"/>
    <w:basedOn w:val="Normal"/>
    <w:link w:val="QuotationsChar"/>
    <w:qFormat/>
    <w:rsid w:val="0068175A"/>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68175A"/>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68175A"/>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68175A"/>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68175A"/>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68175A"/>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68175A"/>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68175A"/>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68175A"/>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68175A"/>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68175A"/>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character" w:customStyle="1" w:styleId="Heading3Char">
    <w:name w:val="Heading 3 Char"/>
    <w:link w:val="Heading3"/>
    <w:uiPriority w:val="99"/>
    <w:rsid w:val="0068175A"/>
    <w:rPr>
      <w:rFonts w:ascii="Arial" w:hAnsi="Arial" w:cs="Arial"/>
      <w:b/>
      <w:bCs/>
      <w:noProof/>
      <w:sz w:val="22"/>
      <w:szCs w:val="22"/>
      <w:lang w:val="en-US" w:bidi="hi-IN"/>
    </w:rPr>
  </w:style>
  <w:style w:type="character" w:customStyle="1" w:styleId="Heading4Char">
    <w:name w:val="Heading 4 Char"/>
    <w:link w:val="Heading4"/>
    <w:uiPriority w:val="9"/>
    <w:rsid w:val="0068175A"/>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68175A"/>
    <w:rPr>
      <w:rFonts w:ascii="Cambria" w:hAnsi="Cambria" w:cstheme="minorBidi"/>
      <w:noProof/>
      <w:color w:val="365F91"/>
      <w:sz w:val="22"/>
      <w:szCs w:val="22"/>
      <w:lang w:val="en-US" w:bidi="hi-IN"/>
    </w:rPr>
  </w:style>
  <w:style w:type="character" w:customStyle="1" w:styleId="Heading6Char">
    <w:name w:val="Heading 6 Char"/>
    <w:link w:val="Heading6"/>
    <w:uiPriority w:val="9"/>
    <w:rsid w:val="0068175A"/>
    <w:rPr>
      <w:rFonts w:ascii="Cambria" w:hAnsi="Cambria" w:cstheme="minorBidi"/>
      <w:noProof/>
      <w:color w:val="243F60"/>
      <w:sz w:val="22"/>
      <w:szCs w:val="22"/>
      <w:lang w:val="en-US" w:bidi="hi-IN"/>
    </w:rPr>
  </w:style>
  <w:style w:type="character" w:customStyle="1" w:styleId="Heading7Char">
    <w:name w:val="Heading 7 Char"/>
    <w:link w:val="Heading7"/>
    <w:uiPriority w:val="9"/>
    <w:rsid w:val="0068175A"/>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68175A"/>
    <w:rPr>
      <w:rFonts w:ascii="Cambria" w:hAnsi="Cambria" w:cstheme="minorBidi"/>
      <w:noProof/>
      <w:color w:val="272727"/>
      <w:sz w:val="21"/>
      <w:szCs w:val="21"/>
      <w:lang w:val="en-US" w:bidi="hi-IN"/>
    </w:rPr>
  </w:style>
  <w:style w:type="character" w:customStyle="1" w:styleId="Heading9Char">
    <w:name w:val="Heading 9 Char"/>
    <w:link w:val="Heading9"/>
    <w:uiPriority w:val="9"/>
    <w:rsid w:val="0068175A"/>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68175A"/>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68175A"/>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68175A"/>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68175A"/>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68175A"/>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68175A"/>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A12B30"/>
    <w:rPr>
      <w:rFonts w:cs="Gautami"/>
      <w:b/>
      <w:bCs/>
      <w:color w:val="2C5376"/>
    </w:rPr>
  </w:style>
  <w:style w:type="paragraph" w:customStyle="1" w:styleId="BodyTextBulleted">
    <w:name w:val="BodyText Bulleted"/>
    <w:basedOn w:val="BodyText0"/>
    <w:qFormat/>
    <w:rsid w:val="0068175A"/>
    <w:pPr>
      <w:numPr>
        <w:numId w:val="32"/>
      </w:numPr>
    </w:pPr>
  </w:style>
  <w:style w:type="character" w:customStyle="1" w:styleId="CommentTextChar">
    <w:name w:val="Comment Text Char"/>
    <w:link w:val="CommentText"/>
    <w:uiPriority w:val="99"/>
    <w:rsid w:val="0068175A"/>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68175A"/>
    <w:rPr>
      <w:rFonts w:ascii="Tahoma" w:hAnsi="Tahoma" w:cs="Tahoma"/>
      <w:noProof/>
      <w:sz w:val="16"/>
      <w:szCs w:val="16"/>
      <w:lang w:val="en-US" w:eastAsia="ar-SA" w:bidi="hi-IN"/>
    </w:rPr>
  </w:style>
  <w:style w:type="character" w:customStyle="1" w:styleId="FooterChar">
    <w:name w:val="Footer Char"/>
    <w:link w:val="Footer"/>
    <w:rsid w:val="0068175A"/>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68175A"/>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68175A"/>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68175A"/>
    <w:rPr>
      <w:rFonts w:ascii="Lucida Grande" w:hAnsi="Lucida Grande" w:cs="Lucida Grande"/>
    </w:rPr>
  </w:style>
  <w:style w:type="character" w:customStyle="1" w:styleId="DocumentMapChar">
    <w:name w:val="Document Map Char"/>
    <w:link w:val="DocumentMap"/>
    <w:uiPriority w:val="99"/>
    <w:semiHidden/>
    <w:rsid w:val="0068175A"/>
    <w:rPr>
      <w:rFonts w:ascii="Lucida Grande" w:eastAsiaTheme="minorHAnsi" w:hAnsi="Lucida Grande" w:cs="Lucida Grande"/>
      <w:noProof/>
      <w:sz w:val="22"/>
      <w:szCs w:val="22"/>
      <w:lang w:val="en-US" w:bidi="hi-IN"/>
    </w:rPr>
  </w:style>
  <w:style w:type="paragraph" w:customStyle="1" w:styleId="Body">
    <w:name w:val="Body"/>
    <w:basedOn w:val="Normal"/>
    <w:qFormat/>
    <w:rsid w:val="0068175A"/>
    <w:pPr>
      <w:shd w:val="solid" w:color="FFFFFF" w:fill="auto"/>
      <w:ind w:firstLine="720"/>
    </w:pPr>
    <w:rPr>
      <w:szCs w:val="32"/>
    </w:rPr>
  </w:style>
  <w:style w:type="paragraph" w:customStyle="1" w:styleId="SequenceTitle">
    <w:name w:val="Sequence Title"/>
    <w:basedOn w:val="Normal"/>
    <w:link w:val="SequenceTitleChar"/>
    <w:qFormat/>
    <w:rsid w:val="0068175A"/>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68175A"/>
    <w:rPr>
      <w:rFonts w:ascii="Arial" w:hAnsi="Arial" w:cs="Arial"/>
      <w:b/>
      <w:noProof/>
      <w:sz w:val="22"/>
      <w:szCs w:val="22"/>
      <w:lang w:val="en-US" w:eastAsia="ar-SA" w:bidi="hi-IN"/>
    </w:rPr>
  </w:style>
  <w:style w:type="paragraph" w:customStyle="1" w:styleId="Host">
    <w:name w:val="Host"/>
    <w:basedOn w:val="Normal"/>
    <w:link w:val="HostChar"/>
    <w:qFormat/>
    <w:rsid w:val="0068175A"/>
    <w:pPr>
      <w:ind w:firstLine="720"/>
    </w:pPr>
    <w:rPr>
      <w:rFonts w:ascii="Arial" w:eastAsia="MS Mincho" w:hAnsi="Arial" w:cs="Arial"/>
      <w:color w:val="984806"/>
    </w:rPr>
  </w:style>
  <w:style w:type="character" w:customStyle="1" w:styleId="HostChar">
    <w:name w:val="Host Char"/>
    <w:link w:val="Host"/>
    <w:rsid w:val="0068175A"/>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68175A"/>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68175A"/>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68175A"/>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68175A"/>
    <w:rPr>
      <w:rFonts w:ascii="Arial" w:eastAsia="MS Mincho" w:hAnsi="Arial" w:cs="Arial"/>
      <w:color w:val="000000"/>
      <w:sz w:val="24"/>
      <w:szCs w:val="24"/>
      <w:lang w:val="hi" w:bidi="ar-SA"/>
    </w:rPr>
  </w:style>
  <w:style w:type="paragraph" w:customStyle="1" w:styleId="LightList-Accent310">
    <w:name w:val="Light List - Accent 31"/>
    <w:hidden/>
    <w:uiPriority w:val="71"/>
    <w:rsid w:val="0068175A"/>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68175A"/>
    <w:rPr>
      <w:rFonts w:ascii="Arial" w:eastAsia="MS Mincho" w:hAnsi="Arial" w:cs="Arial"/>
      <w:sz w:val="24"/>
      <w:szCs w:val="24"/>
      <w:lang w:val="hi" w:bidi="ar-SA"/>
    </w:rPr>
  </w:style>
  <w:style w:type="paragraph" w:customStyle="1" w:styleId="Narrator">
    <w:name w:val="Narrator"/>
    <w:basedOn w:val="Normal"/>
    <w:link w:val="NarratorChar"/>
    <w:qFormat/>
    <w:rsid w:val="0068175A"/>
    <w:pPr>
      <w:ind w:firstLine="720"/>
    </w:pPr>
    <w:rPr>
      <w:rFonts w:ascii="Arial" w:hAnsi="Arial" w:cs="Arial"/>
      <w:color w:val="984806"/>
      <w:lang w:bidi="he-IL"/>
    </w:rPr>
  </w:style>
  <w:style w:type="character" w:customStyle="1" w:styleId="NarratorChar">
    <w:name w:val="Narrator Char"/>
    <w:link w:val="Narrator"/>
    <w:rsid w:val="0068175A"/>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68175A"/>
    <w:rPr>
      <w:rFonts w:ascii="Arial" w:eastAsia="MS Mincho" w:hAnsi="Arial" w:cs="Arial"/>
      <w:sz w:val="24"/>
      <w:szCs w:val="24"/>
      <w:lang w:val="hi" w:bidi="ar-SA"/>
    </w:rPr>
  </w:style>
  <w:style w:type="paragraph" w:customStyle="1" w:styleId="IconicOutline">
    <w:name w:val="Iconic Outline"/>
    <w:basedOn w:val="Normal"/>
    <w:link w:val="IconicOutlineChar"/>
    <w:qFormat/>
    <w:rsid w:val="0068175A"/>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68175A"/>
    <w:rPr>
      <w:rFonts w:ascii="Arial" w:eastAsia="MS Mincho" w:hAnsi="Arial" w:cs="Arial"/>
      <w:noProof/>
      <w:sz w:val="22"/>
      <w:szCs w:val="22"/>
      <w:lang w:val="en-US" w:bidi="hi-IN"/>
    </w:rPr>
  </w:style>
  <w:style w:type="character" w:customStyle="1" w:styleId="NumberingSymbols">
    <w:name w:val="Numbering Symbols"/>
    <w:uiPriority w:val="99"/>
    <w:rsid w:val="0068175A"/>
  </w:style>
  <w:style w:type="character" w:customStyle="1" w:styleId="Bullets">
    <w:name w:val="Bullets"/>
    <w:uiPriority w:val="99"/>
    <w:rsid w:val="0068175A"/>
    <w:rPr>
      <w:rFonts w:ascii="OpenSymbol" w:eastAsia="OpenSymbol" w:hAnsi="OpenSymbol" w:cs="OpenSymbol"/>
    </w:rPr>
  </w:style>
  <w:style w:type="character" w:customStyle="1" w:styleId="FootnoteCharacters">
    <w:name w:val="Footnote Characters"/>
    <w:uiPriority w:val="99"/>
    <w:rsid w:val="0068175A"/>
  </w:style>
  <w:style w:type="character" w:customStyle="1" w:styleId="EndnoteCharacters">
    <w:name w:val="Endnote Characters"/>
    <w:uiPriority w:val="99"/>
    <w:rsid w:val="0068175A"/>
    <w:rPr>
      <w:vertAlign w:val="superscript"/>
    </w:rPr>
  </w:style>
  <w:style w:type="paragraph" w:styleId="FootnoteText">
    <w:name w:val="footnote text"/>
    <w:basedOn w:val="Normal"/>
    <w:link w:val="FootnoteTextChar"/>
    <w:uiPriority w:val="99"/>
    <w:semiHidden/>
    <w:rsid w:val="0068175A"/>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68175A"/>
    <w:rPr>
      <w:rFonts w:ascii="Arial" w:eastAsiaTheme="minorHAnsi" w:hAnsi="Arial" w:cs="Arial"/>
      <w:noProof/>
      <w:lang w:val="en-US" w:bidi="hi-IN"/>
    </w:rPr>
  </w:style>
  <w:style w:type="paragraph" w:customStyle="1" w:styleId="MediumList2-Accent21">
    <w:name w:val="Medium List 2 - Accent 21"/>
    <w:hidden/>
    <w:uiPriority w:val="99"/>
    <w:rsid w:val="0068175A"/>
    <w:rPr>
      <w:rFonts w:ascii="Arial" w:eastAsia="Calibri" w:hAnsi="Arial" w:cs="Arial"/>
      <w:sz w:val="24"/>
      <w:szCs w:val="24"/>
      <w:lang w:val="hi" w:bidi="ar-SA"/>
    </w:rPr>
  </w:style>
  <w:style w:type="paragraph" w:customStyle="1" w:styleId="BodyText0">
    <w:name w:val="BodyText"/>
    <w:basedOn w:val="Normal"/>
    <w:link w:val="BodyTextChar0"/>
    <w:qFormat/>
    <w:rsid w:val="0068175A"/>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68175A"/>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68175A"/>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68175A"/>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68175A"/>
    <w:rPr>
      <w:rFonts w:ascii="Times New Roman" w:hAnsi="Times New Roman" w:cs="Times New Roman"/>
      <w:b w:val="0"/>
      <w:bCs w:val="0"/>
      <w:i/>
      <w:iCs/>
      <w:sz w:val="22"/>
      <w:szCs w:val="22"/>
      <w:lang w:eastAsia="ja-JP" w:bidi="he-IL"/>
    </w:rPr>
  </w:style>
  <w:style w:type="paragraph" w:customStyle="1" w:styleId="IntroText">
    <w:name w:val="Intro Text"/>
    <w:basedOn w:val="Normal"/>
    <w:rsid w:val="0068175A"/>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68175A"/>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68175A"/>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68175A"/>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68175A"/>
    <w:pPr>
      <w:spacing w:before="0" w:after="360"/>
      <w:ind w:left="0"/>
      <w:jc w:val="right"/>
    </w:pPr>
    <w:rPr>
      <w:b/>
      <w:bCs/>
      <w:lang w:bidi="hi-IN"/>
    </w:rPr>
  </w:style>
  <w:style w:type="paragraph" w:styleId="Title">
    <w:name w:val="Title"/>
    <w:basedOn w:val="Normal"/>
    <w:next w:val="Normal"/>
    <w:link w:val="TitleChar"/>
    <w:uiPriority w:val="10"/>
    <w:qFormat/>
    <w:rsid w:val="0068175A"/>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68175A"/>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68175A"/>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68175A"/>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68175A"/>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68175A"/>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68175A"/>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68175A"/>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68175A"/>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68175A"/>
    <w:pPr>
      <w:numPr>
        <w:numId w:val="31"/>
      </w:numPr>
    </w:pPr>
  </w:style>
  <w:style w:type="paragraph" w:customStyle="1" w:styleId="PageNum">
    <w:name w:val="PageNum"/>
    <w:basedOn w:val="Normal"/>
    <w:qFormat/>
    <w:rsid w:val="0068175A"/>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68175A"/>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68175A"/>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68175A"/>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68175A"/>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68175A"/>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68175A"/>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68175A"/>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68175A"/>
    <w:pPr>
      <w:jc w:val="center"/>
    </w:pPr>
    <w:rPr>
      <w:b/>
      <w:bCs/>
    </w:rPr>
  </w:style>
  <w:style w:type="table" w:styleId="TableGrid">
    <w:name w:val="Table Grid"/>
    <w:basedOn w:val="TableNormal"/>
    <w:uiPriority w:val="59"/>
    <w:rsid w:val="0068175A"/>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68175A"/>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68175A"/>
    <w:rPr>
      <w:b/>
      <w:i/>
    </w:rPr>
  </w:style>
  <w:style w:type="paragraph" w:customStyle="1" w:styleId="Header2-Left">
    <w:name w:val="Header2 - Left"/>
    <w:basedOn w:val="Header2"/>
    <w:qFormat/>
    <w:rsid w:val="0068175A"/>
    <w:pPr>
      <w:jc w:val="left"/>
    </w:pPr>
  </w:style>
  <w:style w:type="paragraph" w:customStyle="1" w:styleId="Header2-Right">
    <w:name w:val="Header2 - Right"/>
    <w:basedOn w:val="Header2"/>
    <w:qFormat/>
    <w:rsid w:val="0068175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453241">
      <w:bodyDiv w:val="1"/>
      <w:marLeft w:val="0"/>
      <w:marRight w:val="0"/>
      <w:marTop w:val="0"/>
      <w:marBottom w:val="0"/>
      <w:divBdr>
        <w:top w:val="none" w:sz="0" w:space="0" w:color="auto"/>
        <w:left w:val="none" w:sz="0" w:space="0" w:color="auto"/>
        <w:bottom w:val="none" w:sz="0" w:space="0" w:color="auto"/>
        <w:right w:val="none" w:sz="0" w:space="0" w:color="auto"/>
      </w:divBdr>
    </w:div>
    <w:div w:id="1624145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891F4-22F9-41CB-A363-0C15274A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272</TotalTime>
  <Pages>26</Pages>
  <Words>7555</Words>
  <Characters>43070</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He Gave Us Prophets, Lesson 6</vt:lpstr>
    </vt:vector>
  </TitlesOfParts>
  <Company>Microsoft</Company>
  <LinksUpToDate>false</LinksUpToDate>
  <CharactersWithSpaces>50524</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အနာဂတ္တိကျမ်းများ၏စာပေကို လေ့လာသုံးသပ်ခြင်း</dc:title>
  <dc:subject>သင်ခန်းစာ ခြောက်</dc:subject>
  <dc:creator>Thirdmill.org</dc:creator>
  <cp:keywords/>
  <cp:lastModifiedBy>Yasutaka Ito</cp:lastModifiedBy>
  <cp:revision>28</cp:revision>
  <cp:lastPrinted>2024-06-16T08:59:00Z</cp:lastPrinted>
  <dcterms:created xsi:type="dcterms:W3CDTF">2019-11-03T07:55:00Z</dcterms:created>
  <dcterms:modified xsi:type="dcterms:W3CDTF">2024-06-16T08:59:00Z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74f690a9c3280bb4f8fd16d11b9581828b391fee2c471ca83983f99414b404bc</vt:lpwstr>
  </property>
</Properties>
</file>